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F2AE39C" w14:textId="26F6CB6B" w:rsidR="0084679E" w:rsidRDefault="00356F78" w:rsidP="00884ABB">
      <w:pPr>
        <w:pStyle w:val="BlueprintHeading"/>
      </w:pPr>
      <w:r>
        <w:t>Grades 9-12</w:t>
      </w:r>
      <w:r w:rsidR="0084679E">
        <w:t xml:space="preserve"> </w:t>
      </w:r>
      <w:r w:rsidR="004F1F2D">
        <w:t>Korean War</w:t>
      </w:r>
      <w:r w:rsidR="0084679E">
        <w:t xml:space="preserve"> Inquiry</w:t>
      </w:r>
    </w:p>
    <w:p w14:paraId="5B6AD3C0" w14:textId="6DF393B2" w:rsidR="0084679E" w:rsidRPr="00D60845" w:rsidRDefault="004F1F2D" w:rsidP="0079588F">
      <w:pPr>
        <w:pStyle w:val="TitlePageHeader"/>
        <w:spacing w:before="120"/>
        <w:jc w:val="center"/>
        <w:rPr>
          <w:rFonts w:eastAsia="Georgia"/>
        </w:rPr>
      </w:pPr>
      <w:r>
        <w:rPr>
          <w:noProof/>
          <w:sz w:val="18"/>
        </w:rPr>
        <w:drawing>
          <wp:anchor distT="0" distB="0" distL="114300" distR="114300" simplePos="0" relativeHeight="251658240" behindDoc="0" locked="0" layoutInCell="1" allowOverlap="1" wp14:anchorId="1500D5E9" wp14:editId="78A79F3E">
            <wp:simplePos x="0" y="0"/>
            <wp:positionH relativeFrom="margin">
              <wp:posOffset>304800</wp:posOffset>
            </wp:positionH>
            <wp:positionV relativeFrom="margin">
              <wp:posOffset>1927860</wp:posOffset>
            </wp:positionV>
            <wp:extent cx="6075680" cy="3928110"/>
            <wp:effectExtent l="50800" t="50800" r="45720" b="596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 Memorial.jp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6075680" cy="3928110"/>
                    </a:xfrm>
                    <a:prstGeom prst="rect">
                      <a:avLst/>
                    </a:prstGeom>
                    <a:ln w="38100" cmpd="sng">
                      <a:solidFill>
                        <a:schemeClr val="accent1">
                          <a:lumMod val="75000"/>
                        </a:schemeClr>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107DFF">
        <w:rPr>
          <w:rFonts w:eastAsia="Georgia"/>
        </w:rPr>
        <w:t xml:space="preserve">Why </w:t>
      </w:r>
      <w:r w:rsidR="005A7F21">
        <w:rPr>
          <w:rFonts w:eastAsia="Georgia"/>
        </w:rPr>
        <w:t xml:space="preserve">Was </w:t>
      </w:r>
      <w:r w:rsidR="00107DFF">
        <w:rPr>
          <w:rFonts w:eastAsia="Georgia"/>
        </w:rPr>
        <w:t>the Korean War “Forgotten”</w:t>
      </w:r>
      <w:r w:rsidR="0084679E" w:rsidRPr="00D628CB">
        <w:rPr>
          <w:rFonts w:eastAsia="Georgia"/>
        </w:rPr>
        <w:t>?</w:t>
      </w:r>
    </w:p>
    <w:p w14:paraId="269B8B36" w14:textId="0BD24919" w:rsidR="004F1F2D" w:rsidRPr="004F1F2D" w:rsidRDefault="00502F8B" w:rsidP="00502F8B">
      <w:pPr>
        <w:pStyle w:val="BlueprintHeading"/>
        <w:spacing w:line="240" w:lineRule="auto"/>
        <w:jc w:val="left"/>
        <w:rPr>
          <w:b w:val="0"/>
          <w:bCs/>
          <w:color w:val="000000" w:themeColor="text1"/>
          <w:sz w:val="18"/>
        </w:rPr>
      </w:pPr>
      <w:r>
        <w:rPr>
          <w:b w:val="0"/>
          <w:bCs/>
          <w:color w:val="000000" w:themeColor="text1"/>
          <w:sz w:val="18"/>
        </w:rPr>
        <w:t xml:space="preserve">           </w:t>
      </w:r>
      <w:r w:rsidR="004F1F2D" w:rsidRPr="004F1F2D">
        <w:rPr>
          <w:b w:val="0"/>
          <w:bCs/>
          <w:color w:val="000000" w:themeColor="text1"/>
          <w:sz w:val="18"/>
        </w:rPr>
        <w:t>Photograph</w:t>
      </w:r>
      <w:r w:rsidR="002D2A22">
        <w:rPr>
          <w:b w:val="0"/>
          <w:bCs/>
          <w:color w:val="000000" w:themeColor="text1"/>
          <w:sz w:val="18"/>
        </w:rPr>
        <w:t xml:space="preserve"> </w:t>
      </w:r>
      <w:r w:rsidR="004F1F2D" w:rsidRPr="004F1F2D">
        <w:rPr>
          <w:b w:val="0"/>
          <w:bCs/>
          <w:color w:val="000000" w:themeColor="text1"/>
          <w:sz w:val="18"/>
        </w:rPr>
        <w:t xml:space="preserve">in the Carol M. Highsmith Archive, Library of Congress, Prints </w:t>
      </w:r>
      <w:r w:rsidR="006E7C42">
        <w:rPr>
          <w:b w:val="0"/>
          <w:bCs/>
          <w:color w:val="000000" w:themeColor="text1"/>
          <w:sz w:val="18"/>
        </w:rPr>
        <w:t>&amp;</w:t>
      </w:r>
      <w:r w:rsidR="006E7C42" w:rsidRPr="004F1F2D">
        <w:rPr>
          <w:b w:val="0"/>
          <w:bCs/>
          <w:color w:val="000000" w:themeColor="text1"/>
          <w:sz w:val="18"/>
        </w:rPr>
        <w:t xml:space="preserve"> </w:t>
      </w:r>
      <w:r w:rsidR="004F1F2D" w:rsidRPr="004F1F2D">
        <w:rPr>
          <w:b w:val="0"/>
          <w:bCs/>
          <w:color w:val="000000" w:themeColor="text1"/>
          <w:sz w:val="18"/>
        </w:rPr>
        <w:t>Photographs Division.</w:t>
      </w:r>
    </w:p>
    <w:p w14:paraId="4870A712" w14:textId="77777777" w:rsidR="00334179" w:rsidRDefault="00334179" w:rsidP="00E14B6F">
      <w:pPr>
        <w:pStyle w:val="BlueprintHeading"/>
        <w:jc w:val="left"/>
        <w:rPr>
          <w:rFonts w:eastAsia="Georgia"/>
        </w:rPr>
      </w:pPr>
    </w:p>
    <w:p w14:paraId="502537D3" w14:textId="77777777" w:rsidR="0084679E" w:rsidRDefault="0084679E" w:rsidP="00522A45">
      <w:pPr>
        <w:pStyle w:val="BlueprintHeading"/>
        <w:rPr>
          <w:rFonts w:eastAsia="Georgia"/>
        </w:rPr>
      </w:pPr>
      <w:r>
        <w:rPr>
          <w:rFonts w:eastAsia="Georgia"/>
        </w:rPr>
        <w:t>Supporting Questions</w:t>
      </w:r>
    </w:p>
    <w:p w14:paraId="6EA209A9" w14:textId="6ED3BF6E" w:rsidR="00AC1CE0" w:rsidRDefault="00AC1CE0" w:rsidP="00A85002">
      <w:pPr>
        <w:numPr>
          <w:ilvl w:val="2"/>
          <w:numId w:val="42"/>
        </w:numPr>
        <w:spacing w:before="120" w:after="120"/>
        <w:rPr>
          <w:rFonts w:eastAsia="Calibri"/>
          <w:sz w:val="28"/>
          <w:szCs w:val="28"/>
        </w:rPr>
      </w:pPr>
      <w:r>
        <w:rPr>
          <w:rFonts w:eastAsia="Calibri"/>
          <w:sz w:val="28"/>
          <w:szCs w:val="28"/>
        </w:rPr>
        <w:t xml:space="preserve">How did the Korean </w:t>
      </w:r>
      <w:r w:rsidR="00114935">
        <w:rPr>
          <w:rFonts w:eastAsia="Calibri"/>
          <w:sz w:val="28"/>
          <w:szCs w:val="28"/>
        </w:rPr>
        <w:t>conflict</w:t>
      </w:r>
      <w:r>
        <w:rPr>
          <w:rFonts w:eastAsia="Calibri"/>
          <w:sz w:val="28"/>
          <w:szCs w:val="28"/>
        </w:rPr>
        <w:t xml:space="preserve"> become a “war”?</w:t>
      </w:r>
    </w:p>
    <w:p w14:paraId="3FE233E4" w14:textId="77777777" w:rsidR="00AC1CE0" w:rsidRDefault="00AC1CE0" w:rsidP="00A85002">
      <w:pPr>
        <w:numPr>
          <w:ilvl w:val="2"/>
          <w:numId w:val="42"/>
        </w:numPr>
        <w:spacing w:before="120" w:after="120"/>
        <w:rPr>
          <w:rFonts w:eastAsia="Calibri"/>
          <w:sz w:val="28"/>
          <w:szCs w:val="28"/>
        </w:rPr>
      </w:pPr>
      <w:r>
        <w:rPr>
          <w:rFonts w:eastAsia="Calibri"/>
          <w:sz w:val="28"/>
          <w:szCs w:val="28"/>
        </w:rPr>
        <w:t>What domestic concerns distracted Americans from the war?</w:t>
      </w:r>
    </w:p>
    <w:p w14:paraId="56FC7E48" w14:textId="77777777" w:rsidR="00AC1CE0" w:rsidRDefault="00AC1CE0" w:rsidP="00A85002">
      <w:pPr>
        <w:numPr>
          <w:ilvl w:val="2"/>
          <w:numId w:val="42"/>
        </w:numPr>
        <w:spacing w:before="120" w:after="120"/>
        <w:rPr>
          <w:rFonts w:eastAsia="Calibri"/>
          <w:sz w:val="28"/>
          <w:szCs w:val="28"/>
        </w:rPr>
      </w:pPr>
      <w:r>
        <w:rPr>
          <w:rFonts w:eastAsia="Calibri"/>
          <w:sz w:val="28"/>
          <w:szCs w:val="28"/>
        </w:rPr>
        <w:t>Did the soldiers forget?</w:t>
      </w:r>
    </w:p>
    <w:p w14:paraId="5BA160F2" w14:textId="3A035CB5" w:rsidR="00A85002" w:rsidRPr="00AC1CE0" w:rsidRDefault="00AC1CE0" w:rsidP="00A85002">
      <w:pPr>
        <w:numPr>
          <w:ilvl w:val="2"/>
          <w:numId w:val="42"/>
        </w:numPr>
        <w:spacing w:before="120" w:after="120"/>
        <w:rPr>
          <w:rFonts w:eastAsia="Calibri"/>
          <w:sz w:val="28"/>
          <w:szCs w:val="28"/>
        </w:rPr>
        <w:sectPr w:rsidR="00A85002" w:rsidRPr="00AC1CE0" w:rsidSect="00763CDA">
          <w:headerReference w:type="even" r:id="rId9"/>
          <w:headerReference w:type="default" r:id="rId10"/>
          <w:footerReference w:type="even" r:id="rId11"/>
          <w:footerReference w:type="default" r:id="rId12"/>
          <w:headerReference w:type="first" r:id="rId13"/>
          <w:footerReference w:type="first" r:id="rId14"/>
          <w:pgSz w:w="11900" w:h="16840"/>
          <w:pgMar w:top="1140" w:right="460" w:bottom="520" w:left="900" w:header="720" w:footer="331" w:gutter="0"/>
          <w:pgNumType w:start="1"/>
          <w:cols w:space="720"/>
        </w:sectPr>
      </w:pPr>
      <w:r>
        <w:rPr>
          <w:rFonts w:eastAsia="Calibri"/>
          <w:sz w:val="28"/>
          <w:szCs w:val="28"/>
        </w:rPr>
        <w:t xml:space="preserve">How has </w:t>
      </w:r>
      <w:r w:rsidR="00D82527">
        <w:rPr>
          <w:rFonts w:eastAsia="Calibri"/>
          <w:sz w:val="28"/>
          <w:szCs w:val="28"/>
        </w:rPr>
        <w:t>US</w:t>
      </w:r>
      <w:r>
        <w:rPr>
          <w:rFonts w:eastAsia="Calibri"/>
          <w:sz w:val="28"/>
          <w:szCs w:val="28"/>
        </w:rPr>
        <w:t xml:space="preserve"> history forgotten the Korean War?</w:t>
      </w:r>
    </w:p>
    <w:p w14:paraId="034C406D" w14:textId="4FFD3B35" w:rsidR="0098467B" w:rsidRDefault="00356F78" w:rsidP="00024CF2">
      <w:pPr>
        <w:pStyle w:val="BlueprintHeading"/>
        <w:spacing w:after="240"/>
      </w:pPr>
      <w:r>
        <w:lastRenderedPageBreak/>
        <w:t>Grades 9-12</w:t>
      </w:r>
      <w:r w:rsidR="0098467B">
        <w:t xml:space="preserve"> </w:t>
      </w:r>
      <w:r w:rsidR="00160FCD">
        <w:t>Korean War</w:t>
      </w:r>
      <w:r w:rsidR="0098467B">
        <w:t xml:space="preserve"> Inquiry</w:t>
      </w:r>
      <w:bookmarkStart w:id="0" w:name="_GoBack"/>
      <w:bookmarkEnd w:id="0"/>
    </w:p>
    <w:tbl>
      <w:tblPr>
        <w:tblStyle w:val="TableGrid"/>
        <w:tblW w:w="0" w:type="auto"/>
        <w:tblInd w:w="108" w:type="dxa"/>
        <w:tblLook w:val="04A0" w:firstRow="1" w:lastRow="0" w:firstColumn="1" w:lastColumn="0" w:noHBand="0" w:noVBand="1"/>
      </w:tblPr>
      <w:tblGrid>
        <w:gridCol w:w="1862"/>
        <w:gridCol w:w="8820"/>
      </w:tblGrid>
      <w:tr w:rsidR="00024CF2" w14:paraId="65C869CE" w14:textId="77777777" w:rsidTr="11336EBA">
        <w:tc>
          <w:tcPr>
            <w:tcW w:w="10800" w:type="dxa"/>
            <w:gridSpan w:val="2"/>
            <w:shd w:val="clear" w:color="auto" w:fill="003366"/>
          </w:tcPr>
          <w:p w14:paraId="1F504734" w14:textId="650B9AD5" w:rsidR="00024CF2" w:rsidRDefault="00107DFF" w:rsidP="00C3084F">
            <w:pPr>
              <w:pStyle w:val="Compellingquestion"/>
              <w:spacing w:before="120" w:after="120"/>
            </w:pPr>
            <w:r>
              <w:t xml:space="preserve">Why </w:t>
            </w:r>
            <w:r w:rsidR="00391708">
              <w:t>W</w:t>
            </w:r>
            <w:r>
              <w:t>as the Korean War “Forgotten”</w:t>
            </w:r>
            <w:r w:rsidR="00160FCD">
              <w:t>?</w:t>
            </w:r>
          </w:p>
        </w:tc>
      </w:tr>
      <w:tr w:rsidR="00024CF2" w:rsidRPr="009229DB" w14:paraId="4620F0B7" w14:textId="77777777" w:rsidTr="00D53D44">
        <w:trPr>
          <w:trHeight w:val="576"/>
        </w:trPr>
        <w:tc>
          <w:tcPr>
            <w:tcW w:w="1872" w:type="dxa"/>
          </w:tcPr>
          <w:p w14:paraId="548FE6D1" w14:textId="55FD091D" w:rsidR="00024CF2" w:rsidRPr="009229DB" w:rsidRDefault="00A344E8" w:rsidP="004F1F2D">
            <w:pPr>
              <w:pStyle w:val="TableHeader"/>
              <w:spacing w:before="60" w:after="60" w:line="240" w:lineRule="auto"/>
              <w:rPr>
                <w:szCs w:val="20"/>
              </w:rPr>
            </w:pPr>
            <w:r w:rsidRPr="009229DB">
              <w:rPr>
                <w:szCs w:val="20"/>
              </w:rPr>
              <w:t>C3 Framework</w:t>
            </w:r>
            <w:r w:rsidR="00A176EE" w:rsidRPr="009229DB">
              <w:rPr>
                <w:szCs w:val="20"/>
              </w:rPr>
              <w:t xml:space="preserve"> Indicator</w:t>
            </w:r>
            <w:r w:rsidRPr="009229DB">
              <w:rPr>
                <w:szCs w:val="20"/>
              </w:rPr>
              <w:t xml:space="preserve"> </w:t>
            </w:r>
          </w:p>
        </w:tc>
        <w:tc>
          <w:tcPr>
            <w:tcW w:w="8640" w:type="dxa"/>
          </w:tcPr>
          <w:p w14:paraId="4413C95E" w14:textId="65942772" w:rsidR="00C478F8" w:rsidRPr="009229DB" w:rsidRDefault="00F3207B" w:rsidP="00F3207B">
            <w:pPr>
              <w:pStyle w:val="TableText"/>
              <w:rPr>
                <w:rFonts w:asciiTheme="majorHAnsi" w:hAnsiTheme="majorHAnsi" w:cs="Avenir LT Std"/>
                <w:szCs w:val="20"/>
              </w:rPr>
            </w:pPr>
            <w:r w:rsidRPr="009229DB">
              <w:rPr>
                <w:rFonts w:asciiTheme="majorHAnsi" w:hAnsiTheme="majorHAnsi" w:cs="Avenir LT Std 55 Roman"/>
                <w:b/>
                <w:bCs/>
                <w:color w:val="1F497D" w:themeColor="text2"/>
                <w:szCs w:val="20"/>
              </w:rPr>
              <w:t>D2.His.5</w:t>
            </w:r>
            <w:r w:rsidR="004F1F2D" w:rsidRPr="009229DB">
              <w:rPr>
                <w:rFonts w:asciiTheme="majorHAnsi" w:hAnsiTheme="majorHAnsi" w:cs="Avenir LT Std 55 Roman"/>
                <w:b/>
                <w:bCs/>
                <w:color w:val="1F497D" w:themeColor="text2"/>
                <w:szCs w:val="20"/>
              </w:rPr>
              <w:t>.9-12.</w:t>
            </w:r>
            <w:r w:rsidRPr="009229DB">
              <w:rPr>
                <w:rFonts w:asciiTheme="majorHAnsi" w:hAnsiTheme="majorHAnsi" w:cs="Avenir LT Std"/>
                <w:szCs w:val="20"/>
              </w:rPr>
              <w:t xml:space="preserve"> Analyze how historical contexts shaped and continued to shape people’s perspectives.</w:t>
            </w:r>
          </w:p>
        </w:tc>
      </w:tr>
      <w:tr w:rsidR="00F9398E" w:rsidRPr="009229DB" w14:paraId="2ACFDE08" w14:textId="77777777" w:rsidTr="00D53D44">
        <w:tc>
          <w:tcPr>
            <w:tcW w:w="1872" w:type="dxa"/>
          </w:tcPr>
          <w:p w14:paraId="57E409A7" w14:textId="40D5536B" w:rsidR="00F9398E" w:rsidRPr="009229DB" w:rsidRDefault="00F9398E" w:rsidP="00526D1F">
            <w:pPr>
              <w:pStyle w:val="TableHeader"/>
              <w:spacing w:before="60" w:after="60" w:line="240" w:lineRule="auto"/>
              <w:rPr>
                <w:szCs w:val="20"/>
              </w:rPr>
            </w:pPr>
            <w:r w:rsidRPr="009229DB">
              <w:rPr>
                <w:szCs w:val="20"/>
              </w:rPr>
              <w:t xml:space="preserve">Staging the </w:t>
            </w:r>
            <w:r w:rsidR="00356F78">
              <w:rPr>
                <w:szCs w:val="20"/>
              </w:rPr>
              <w:t xml:space="preserve">Compelling </w:t>
            </w:r>
            <w:r w:rsidRPr="009229DB">
              <w:rPr>
                <w:szCs w:val="20"/>
              </w:rPr>
              <w:t>Question</w:t>
            </w:r>
          </w:p>
        </w:tc>
        <w:tc>
          <w:tcPr>
            <w:tcW w:w="8640" w:type="dxa"/>
          </w:tcPr>
          <w:p w14:paraId="6253256E" w14:textId="21DD96BC" w:rsidR="003F1D33" w:rsidRPr="00D53D44" w:rsidRDefault="004F1F2D" w:rsidP="00763CDA">
            <w:pPr>
              <w:pStyle w:val="TableText"/>
              <w:rPr>
                <w:szCs w:val="20"/>
              </w:rPr>
            </w:pPr>
            <w:r w:rsidRPr="00356F78">
              <w:rPr>
                <w:szCs w:val="20"/>
              </w:rPr>
              <w:t xml:space="preserve">In October 1951, </w:t>
            </w:r>
            <w:r w:rsidR="00D82527" w:rsidRPr="00F621D9">
              <w:rPr>
                <w:i/>
                <w:szCs w:val="20"/>
              </w:rPr>
              <w:t>US</w:t>
            </w:r>
            <w:r w:rsidRPr="00F621D9">
              <w:rPr>
                <w:i/>
                <w:szCs w:val="20"/>
              </w:rPr>
              <w:t xml:space="preserve"> News &amp; World Report</w:t>
            </w:r>
            <w:r w:rsidRPr="00F621D9">
              <w:rPr>
                <w:szCs w:val="20"/>
              </w:rPr>
              <w:t xml:space="preserve"> refer</w:t>
            </w:r>
            <w:r w:rsidR="000B6D94" w:rsidRPr="00F621D9">
              <w:rPr>
                <w:szCs w:val="20"/>
              </w:rPr>
              <w:t>red</w:t>
            </w:r>
            <w:r w:rsidRPr="00F621D9">
              <w:rPr>
                <w:szCs w:val="20"/>
              </w:rPr>
              <w:t xml:space="preserve"> to </w:t>
            </w:r>
            <w:r w:rsidR="002553FB">
              <w:rPr>
                <w:szCs w:val="20"/>
              </w:rPr>
              <w:t xml:space="preserve">the </w:t>
            </w:r>
            <w:r w:rsidRPr="00F621D9">
              <w:rPr>
                <w:szCs w:val="20"/>
              </w:rPr>
              <w:t>Korea</w:t>
            </w:r>
            <w:r w:rsidR="002553FB">
              <w:rPr>
                <w:szCs w:val="20"/>
              </w:rPr>
              <w:t>n War</w:t>
            </w:r>
            <w:r w:rsidRPr="00F621D9">
              <w:rPr>
                <w:szCs w:val="20"/>
              </w:rPr>
              <w:t xml:space="preserve"> as the “Forgotten War.” </w:t>
            </w:r>
            <w:r w:rsidR="00AC1CE0" w:rsidRPr="00F621D9">
              <w:rPr>
                <w:szCs w:val="20"/>
              </w:rPr>
              <w:t>Using the image bank of Korean War monuments</w:t>
            </w:r>
            <w:r w:rsidR="00F3207B" w:rsidRPr="00D53D44">
              <w:rPr>
                <w:szCs w:val="20"/>
              </w:rPr>
              <w:t xml:space="preserve"> and the original article</w:t>
            </w:r>
            <w:r w:rsidR="00AC1CE0" w:rsidRPr="00D53D44">
              <w:rPr>
                <w:szCs w:val="20"/>
              </w:rPr>
              <w:t>, d</w:t>
            </w:r>
            <w:r w:rsidRPr="00D53D44">
              <w:rPr>
                <w:szCs w:val="20"/>
              </w:rPr>
              <w:t xml:space="preserve">iscuss the factors that </w:t>
            </w:r>
            <w:r w:rsidR="000B6D94" w:rsidRPr="00D53D44">
              <w:rPr>
                <w:szCs w:val="20"/>
              </w:rPr>
              <w:t>influence whether or not a historical event is considered memorable</w:t>
            </w:r>
            <w:r w:rsidR="00AC1CE0" w:rsidRPr="00D53D44">
              <w:rPr>
                <w:szCs w:val="20"/>
              </w:rPr>
              <w:t>.</w:t>
            </w:r>
          </w:p>
        </w:tc>
      </w:tr>
    </w:tbl>
    <w:p w14:paraId="78BF86F3" w14:textId="7C6CE633" w:rsidR="000D3589" w:rsidRDefault="000D3589" w:rsidP="00C40BEA">
      <w:pPr>
        <w:spacing w:before="0" w:after="0" w:line="240" w:lineRule="auto"/>
      </w:pP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06"/>
        <w:gridCol w:w="250"/>
        <w:gridCol w:w="2506"/>
        <w:gridCol w:w="250"/>
        <w:gridCol w:w="2506"/>
        <w:gridCol w:w="250"/>
        <w:gridCol w:w="2532"/>
      </w:tblGrid>
      <w:tr w:rsidR="003F1D33" w:rsidRPr="00843651" w14:paraId="4E908DBA" w14:textId="77777777" w:rsidTr="003F1D33">
        <w:tc>
          <w:tcPr>
            <w:tcW w:w="2506" w:type="dxa"/>
            <w:tcBorders>
              <w:bottom w:val="single" w:sz="4" w:space="0" w:color="000000"/>
            </w:tcBorders>
            <w:shd w:val="clear" w:color="auto" w:fill="205595"/>
            <w:vAlign w:val="center"/>
          </w:tcPr>
          <w:p w14:paraId="15D0BE21" w14:textId="77777777" w:rsidR="003F1D33" w:rsidRPr="00DE3154" w:rsidRDefault="003F1D33" w:rsidP="003F1D33">
            <w:pPr>
              <w:pStyle w:val="TableHead"/>
              <w:spacing w:before="40" w:after="40"/>
              <w:jc w:val="center"/>
              <w:rPr>
                <w:rFonts w:cstheme="majorHAnsi"/>
                <w:color w:val="FFFFFF" w:themeColor="background1"/>
                <w:spacing w:val="-4"/>
                <w:sz w:val="21"/>
                <w:szCs w:val="21"/>
              </w:rPr>
            </w:pPr>
            <w:r w:rsidRPr="00DE3154">
              <w:rPr>
                <w:rFonts w:cstheme="majorHAnsi"/>
                <w:color w:val="FFFFFF" w:themeColor="background1"/>
                <w:spacing w:val="-4"/>
                <w:sz w:val="21"/>
                <w:szCs w:val="21"/>
              </w:rPr>
              <w:t>Supporting Question 1</w:t>
            </w:r>
          </w:p>
        </w:tc>
        <w:tc>
          <w:tcPr>
            <w:tcW w:w="250" w:type="dxa"/>
            <w:tcBorders>
              <w:top w:val="nil"/>
              <w:bottom w:val="nil"/>
            </w:tcBorders>
            <w:shd w:val="clear" w:color="auto" w:fill="auto"/>
          </w:tcPr>
          <w:p w14:paraId="041AB68F" w14:textId="77777777" w:rsidR="003F1D33" w:rsidRPr="00DE3154" w:rsidRDefault="003F1D33" w:rsidP="003F1D33">
            <w:pPr>
              <w:pStyle w:val="TableHead"/>
              <w:spacing w:before="40" w:after="40"/>
              <w:jc w:val="center"/>
              <w:rPr>
                <w:rFonts w:cstheme="majorHAnsi"/>
                <w:color w:val="FFFFFF" w:themeColor="background1"/>
                <w:spacing w:val="-4"/>
                <w:sz w:val="21"/>
                <w:szCs w:val="21"/>
              </w:rPr>
            </w:pPr>
          </w:p>
        </w:tc>
        <w:tc>
          <w:tcPr>
            <w:tcW w:w="2506" w:type="dxa"/>
            <w:tcBorders>
              <w:bottom w:val="single" w:sz="4" w:space="0" w:color="000000"/>
            </w:tcBorders>
            <w:shd w:val="clear" w:color="auto" w:fill="205595"/>
            <w:vAlign w:val="center"/>
          </w:tcPr>
          <w:p w14:paraId="0FDA32C4" w14:textId="77777777" w:rsidR="003F1D33" w:rsidRPr="00DE3154" w:rsidRDefault="003F1D33" w:rsidP="003F1D33">
            <w:pPr>
              <w:pStyle w:val="TableHead"/>
              <w:spacing w:before="40" w:after="40"/>
              <w:jc w:val="center"/>
              <w:rPr>
                <w:rFonts w:cstheme="majorHAnsi"/>
                <w:color w:val="FFFFFF" w:themeColor="background1"/>
                <w:spacing w:val="-4"/>
                <w:sz w:val="21"/>
                <w:szCs w:val="21"/>
              </w:rPr>
            </w:pPr>
            <w:r w:rsidRPr="00DE3154">
              <w:rPr>
                <w:rFonts w:cstheme="majorHAnsi"/>
                <w:color w:val="FFFFFF" w:themeColor="background1"/>
                <w:spacing w:val="-4"/>
                <w:sz w:val="21"/>
                <w:szCs w:val="21"/>
              </w:rPr>
              <w:t>Supporting Question 2</w:t>
            </w:r>
          </w:p>
        </w:tc>
        <w:tc>
          <w:tcPr>
            <w:tcW w:w="250" w:type="dxa"/>
            <w:tcBorders>
              <w:top w:val="nil"/>
              <w:bottom w:val="nil"/>
            </w:tcBorders>
            <w:shd w:val="clear" w:color="auto" w:fill="auto"/>
          </w:tcPr>
          <w:p w14:paraId="40DA4020" w14:textId="77777777" w:rsidR="003F1D33" w:rsidRPr="00DE3154" w:rsidRDefault="003F1D33" w:rsidP="003F1D33">
            <w:pPr>
              <w:pStyle w:val="TableHead"/>
              <w:spacing w:before="40" w:after="40"/>
              <w:jc w:val="center"/>
              <w:rPr>
                <w:rFonts w:cstheme="majorHAnsi"/>
                <w:color w:val="FFFFFF" w:themeColor="background1"/>
                <w:spacing w:val="-4"/>
                <w:sz w:val="21"/>
                <w:szCs w:val="21"/>
              </w:rPr>
            </w:pPr>
          </w:p>
        </w:tc>
        <w:tc>
          <w:tcPr>
            <w:tcW w:w="2506" w:type="dxa"/>
            <w:tcBorders>
              <w:bottom w:val="single" w:sz="4" w:space="0" w:color="000000"/>
            </w:tcBorders>
            <w:shd w:val="clear" w:color="auto" w:fill="205595"/>
            <w:vAlign w:val="center"/>
          </w:tcPr>
          <w:p w14:paraId="0FDAEAF0" w14:textId="77777777" w:rsidR="003F1D33" w:rsidRPr="00DE3154" w:rsidRDefault="003F1D33" w:rsidP="003F1D33">
            <w:pPr>
              <w:pStyle w:val="TableHead"/>
              <w:spacing w:before="40" w:after="40"/>
              <w:jc w:val="center"/>
              <w:rPr>
                <w:rFonts w:cstheme="majorHAnsi"/>
                <w:color w:val="FFFFFF" w:themeColor="background1"/>
                <w:spacing w:val="-4"/>
                <w:sz w:val="21"/>
                <w:szCs w:val="21"/>
              </w:rPr>
            </w:pPr>
            <w:r w:rsidRPr="00DE3154">
              <w:rPr>
                <w:rFonts w:cstheme="majorHAnsi"/>
                <w:color w:val="FFFFFF" w:themeColor="background1"/>
                <w:spacing w:val="-4"/>
                <w:sz w:val="21"/>
                <w:szCs w:val="21"/>
              </w:rPr>
              <w:t>Supporting Question 3</w:t>
            </w:r>
          </w:p>
        </w:tc>
        <w:tc>
          <w:tcPr>
            <w:tcW w:w="250" w:type="dxa"/>
            <w:tcBorders>
              <w:top w:val="nil"/>
              <w:bottom w:val="nil"/>
            </w:tcBorders>
            <w:shd w:val="clear" w:color="auto" w:fill="auto"/>
          </w:tcPr>
          <w:p w14:paraId="5C73AE76" w14:textId="77777777" w:rsidR="003F1D33" w:rsidRPr="00DE3154" w:rsidRDefault="003F1D33" w:rsidP="003F1D33">
            <w:pPr>
              <w:pStyle w:val="TableHead"/>
              <w:spacing w:before="40" w:after="40"/>
              <w:jc w:val="center"/>
              <w:rPr>
                <w:rFonts w:cstheme="majorHAnsi"/>
                <w:color w:val="FFFFFF" w:themeColor="background1"/>
                <w:spacing w:val="-4"/>
                <w:sz w:val="21"/>
                <w:szCs w:val="21"/>
              </w:rPr>
            </w:pPr>
          </w:p>
        </w:tc>
        <w:tc>
          <w:tcPr>
            <w:tcW w:w="2532" w:type="dxa"/>
            <w:tcBorders>
              <w:bottom w:val="single" w:sz="4" w:space="0" w:color="000000"/>
            </w:tcBorders>
            <w:shd w:val="clear" w:color="auto" w:fill="205595"/>
            <w:vAlign w:val="center"/>
          </w:tcPr>
          <w:p w14:paraId="5CF8C453" w14:textId="77777777" w:rsidR="003F1D33" w:rsidRPr="00DE3154" w:rsidRDefault="003F1D33" w:rsidP="003F1D33">
            <w:pPr>
              <w:pStyle w:val="TableHead"/>
              <w:spacing w:before="40" w:after="40"/>
              <w:jc w:val="center"/>
              <w:rPr>
                <w:rFonts w:cstheme="majorHAnsi"/>
                <w:color w:val="FFFFFF" w:themeColor="background1"/>
                <w:spacing w:val="-4"/>
                <w:sz w:val="21"/>
                <w:szCs w:val="21"/>
              </w:rPr>
            </w:pPr>
            <w:r w:rsidRPr="00DE3154">
              <w:rPr>
                <w:rFonts w:cstheme="majorHAnsi"/>
                <w:color w:val="FFFFFF" w:themeColor="background1"/>
                <w:spacing w:val="-4"/>
                <w:sz w:val="21"/>
                <w:szCs w:val="21"/>
              </w:rPr>
              <w:t>Supporting Question 4</w:t>
            </w:r>
          </w:p>
        </w:tc>
      </w:tr>
      <w:tr w:rsidR="003F1D33" w:rsidRPr="009229DB" w14:paraId="4CBAD2B6" w14:textId="77777777" w:rsidTr="00D53D44">
        <w:trPr>
          <w:trHeight w:val="216"/>
        </w:trPr>
        <w:tc>
          <w:tcPr>
            <w:tcW w:w="2506" w:type="dxa"/>
          </w:tcPr>
          <w:p w14:paraId="29D99F72" w14:textId="77777777" w:rsidR="009229DB" w:rsidRPr="00981F2A" w:rsidRDefault="009229DB" w:rsidP="009229DB">
            <w:pPr>
              <w:keepNext/>
              <w:keepLines/>
              <w:spacing w:before="60" w:after="60" w:line="240" w:lineRule="auto"/>
              <w:outlineLvl w:val="7"/>
              <w:rPr>
                <w:sz w:val="18"/>
                <w:szCs w:val="18"/>
              </w:rPr>
            </w:pPr>
            <w:r w:rsidRPr="00981F2A">
              <w:rPr>
                <w:sz w:val="18"/>
                <w:szCs w:val="18"/>
              </w:rPr>
              <w:t>How did the Korean conflict become a “war”?</w:t>
            </w:r>
          </w:p>
          <w:p w14:paraId="1A99EFCA" w14:textId="6E400A57" w:rsidR="003F1D33" w:rsidRPr="009229DB" w:rsidRDefault="003F1D33" w:rsidP="009229DB">
            <w:pPr>
              <w:spacing w:before="60" w:after="60" w:line="240" w:lineRule="auto"/>
              <w:rPr>
                <w:w w:val="92"/>
                <w:sz w:val="21"/>
                <w:szCs w:val="21"/>
              </w:rPr>
            </w:pPr>
          </w:p>
        </w:tc>
        <w:tc>
          <w:tcPr>
            <w:tcW w:w="250" w:type="dxa"/>
            <w:tcBorders>
              <w:top w:val="nil"/>
              <w:bottom w:val="nil"/>
            </w:tcBorders>
            <w:shd w:val="clear" w:color="auto" w:fill="auto"/>
          </w:tcPr>
          <w:p w14:paraId="1E90DC58" w14:textId="77777777" w:rsidR="003F1D33" w:rsidRPr="009229DB" w:rsidRDefault="003F1D33" w:rsidP="009229DB">
            <w:pPr>
              <w:spacing w:before="60" w:after="60" w:line="240" w:lineRule="auto"/>
              <w:rPr>
                <w:rFonts w:cstheme="majorHAnsi"/>
                <w:w w:val="92"/>
                <w:sz w:val="21"/>
                <w:szCs w:val="21"/>
              </w:rPr>
            </w:pPr>
          </w:p>
        </w:tc>
        <w:tc>
          <w:tcPr>
            <w:tcW w:w="2506" w:type="dxa"/>
            <w:tcBorders>
              <w:right w:val="single" w:sz="4" w:space="0" w:color="262626"/>
            </w:tcBorders>
          </w:tcPr>
          <w:p w14:paraId="3661EC25" w14:textId="0972B7E5" w:rsidR="003F1D33" w:rsidRPr="00981F2A" w:rsidRDefault="009229DB" w:rsidP="009229DB">
            <w:pPr>
              <w:keepNext/>
              <w:keepLines/>
              <w:spacing w:before="60" w:after="60" w:line="240" w:lineRule="auto"/>
              <w:outlineLvl w:val="7"/>
              <w:rPr>
                <w:sz w:val="18"/>
                <w:szCs w:val="18"/>
              </w:rPr>
            </w:pPr>
            <w:r w:rsidRPr="00981F2A">
              <w:rPr>
                <w:sz w:val="18"/>
                <w:szCs w:val="18"/>
              </w:rPr>
              <w:t>What domestic concerns distracted Americans from the war?</w:t>
            </w:r>
          </w:p>
        </w:tc>
        <w:tc>
          <w:tcPr>
            <w:tcW w:w="250" w:type="dxa"/>
            <w:tcBorders>
              <w:top w:val="nil"/>
              <w:bottom w:val="nil"/>
            </w:tcBorders>
            <w:shd w:val="clear" w:color="auto" w:fill="auto"/>
          </w:tcPr>
          <w:p w14:paraId="65AD088D" w14:textId="77777777" w:rsidR="003F1D33" w:rsidRPr="009229DB" w:rsidRDefault="003F1D33" w:rsidP="009229DB">
            <w:pPr>
              <w:spacing w:before="60" w:after="60" w:line="240" w:lineRule="auto"/>
              <w:rPr>
                <w:w w:val="92"/>
                <w:sz w:val="21"/>
                <w:szCs w:val="21"/>
              </w:rPr>
            </w:pPr>
          </w:p>
        </w:tc>
        <w:tc>
          <w:tcPr>
            <w:tcW w:w="2506" w:type="dxa"/>
            <w:tcBorders>
              <w:right w:val="single" w:sz="4" w:space="0" w:color="262626"/>
            </w:tcBorders>
          </w:tcPr>
          <w:p w14:paraId="0E672233" w14:textId="77777777" w:rsidR="009229DB" w:rsidRPr="00981F2A" w:rsidRDefault="009229DB" w:rsidP="009229DB">
            <w:pPr>
              <w:keepNext/>
              <w:keepLines/>
              <w:spacing w:before="60" w:after="60" w:line="240" w:lineRule="auto"/>
              <w:outlineLvl w:val="7"/>
              <w:rPr>
                <w:sz w:val="18"/>
                <w:szCs w:val="18"/>
              </w:rPr>
            </w:pPr>
            <w:r w:rsidRPr="00981F2A">
              <w:rPr>
                <w:sz w:val="18"/>
                <w:szCs w:val="18"/>
              </w:rPr>
              <w:t>Did the soldiers forget?</w:t>
            </w:r>
          </w:p>
          <w:p w14:paraId="3A2E0382" w14:textId="34E69ECE" w:rsidR="003F1D33" w:rsidRPr="009229DB" w:rsidRDefault="003F1D33" w:rsidP="009229DB">
            <w:pPr>
              <w:spacing w:before="60" w:after="60" w:line="240" w:lineRule="auto"/>
              <w:rPr>
                <w:w w:val="92"/>
                <w:sz w:val="21"/>
                <w:szCs w:val="21"/>
              </w:rPr>
            </w:pPr>
          </w:p>
        </w:tc>
        <w:tc>
          <w:tcPr>
            <w:tcW w:w="250" w:type="dxa"/>
            <w:tcBorders>
              <w:top w:val="nil"/>
              <w:bottom w:val="nil"/>
              <w:right w:val="single" w:sz="4" w:space="0" w:color="262626"/>
            </w:tcBorders>
            <w:shd w:val="clear" w:color="auto" w:fill="auto"/>
          </w:tcPr>
          <w:p w14:paraId="1249567D" w14:textId="77777777" w:rsidR="003F1D33" w:rsidRPr="009229DB" w:rsidRDefault="003F1D33" w:rsidP="009229DB">
            <w:pPr>
              <w:spacing w:before="60" w:after="60" w:line="240" w:lineRule="auto"/>
              <w:rPr>
                <w:w w:val="92"/>
                <w:sz w:val="21"/>
                <w:szCs w:val="21"/>
              </w:rPr>
            </w:pPr>
          </w:p>
        </w:tc>
        <w:tc>
          <w:tcPr>
            <w:tcW w:w="2532" w:type="dxa"/>
            <w:tcBorders>
              <w:top w:val="single" w:sz="4" w:space="0" w:color="262626"/>
              <w:left w:val="single" w:sz="4" w:space="0" w:color="262626"/>
              <w:bottom w:val="single" w:sz="4" w:space="0" w:color="262626"/>
              <w:right w:val="single" w:sz="4" w:space="0" w:color="262626"/>
            </w:tcBorders>
          </w:tcPr>
          <w:p w14:paraId="6F79D907" w14:textId="16E70615" w:rsidR="009229DB" w:rsidRPr="00981F2A" w:rsidRDefault="009229DB" w:rsidP="009229DB">
            <w:pPr>
              <w:keepNext/>
              <w:keepLines/>
              <w:spacing w:before="60" w:after="60" w:line="240" w:lineRule="auto"/>
              <w:outlineLvl w:val="7"/>
              <w:rPr>
                <w:sz w:val="18"/>
                <w:szCs w:val="18"/>
              </w:rPr>
            </w:pPr>
            <w:r w:rsidRPr="00981F2A">
              <w:rPr>
                <w:sz w:val="18"/>
                <w:szCs w:val="18"/>
              </w:rPr>
              <w:t xml:space="preserve">How has </w:t>
            </w:r>
            <w:r w:rsidR="00D82527" w:rsidRPr="00981F2A">
              <w:rPr>
                <w:sz w:val="18"/>
                <w:szCs w:val="18"/>
              </w:rPr>
              <w:t>US</w:t>
            </w:r>
            <w:r w:rsidRPr="00981F2A">
              <w:rPr>
                <w:sz w:val="18"/>
                <w:szCs w:val="18"/>
              </w:rPr>
              <w:t xml:space="preserve"> history forgotten the Korean War?</w:t>
            </w:r>
          </w:p>
          <w:p w14:paraId="2287BF18" w14:textId="30DED40E" w:rsidR="003F1D33" w:rsidRPr="009229DB" w:rsidRDefault="003F1D33" w:rsidP="009229DB">
            <w:pPr>
              <w:spacing w:before="60" w:after="60" w:line="240" w:lineRule="auto"/>
              <w:rPr>
                <w:w w:val="92"/>
                <w:sz w:val="21"/>
                <w:szCs w:val="21"/>
              </w:rPr>
            </w:pPr>
          </w:p>
        </w:tc>
      </w:tr>
      <w:tr w:rsidR="003F1D33" w:rsidRPr="00843651" w14:paraId="45A89F0A" w14:textId="77777777" w:rsidTr="003F1D33">
        <w:tc>
          <w:tcPr>
            <w:tcW w:w="2506" w:type="dxa"/>
            <w:shd w:val="clear" w:color="auto" w:fill="205595"/>
            <w:vAlign w:val="center"/>
          </w:tcPr>
          <w:p w14:paraId="36326589" w14:textId="77777777" w:rsidR="003F1D33" w:rsidRPr="00DE3154" w:rsidRDefault="003F1D33" w:rsidP="00DE3154">
            <w:pPr>
              <w:pStyle w:val="TableHead"/>
              <w:spacing w:before="40" w:after="40"/>
              <w:jc w:val="center"/>
              <w:rPr>
                <w:rFonts w:cstheme="majorHAnsi"/>
                <w:color w:val="FFFFFF" w:themeColor="background1"/>
                <w:spacing w:val="-4"/>
                <w:sz w:val="21"/>
                <w:szCs w:val="21"/>
              </w:rPr>
            </w:pPr>
            <w:r w:rsidRPr="00DE3154">
              <w:rPr>
                <w:rFonts w:cstheme="majorHAnsi"/>
                <w:color w:val="FFFFFF" w:themeColor="background1"/>
                <w:spacing w:val="-4"/>
                <w:sz w:val="21"/>
                <w:szCs w:val="21"/>
              </w:rPr>
              <w:t>Formative Performance Task</w:t>
            </w:r>
          </w:p>
        </w:tc>
        <w:tc>
          <w:tcPr>
            <w:tcW w:w="250" w:type="dxa"/>
            <w:tcBorders>
              <w:top w:val="nil"/>
              <w:bottom w:val="nil"/>
            </w:tcBorders>
            <w:shd w:val="clear" w:color="auto" w:fill="auto"/>
          </w:tcPr>
          <w:p w14:paraId="466E154E" w14:textId="77777777" w:rsidR="003F1D33" w:rsidRPr="00DE3154" w:rsidRDefault="003F1D33" w:rsidP="00DE3154">
            <w:pPr>
              <w:pStyle w:val="TableHead"/>
              <w:spacing w:before="40" w:after="40"/>
              <w:jc w:val="center"/>
              <w:rPr>
                <w:rFonts w:cstheme="majorHAnsi"/>
                <w:color w:val="FFFFFF" w:themeColor="background1"/>
                <w:spacing w:val="-4"/>
                <w:sz w:val="21"/>
                <w:szCs w:val="21"/>
              </w:rPr>
            </w:pPr>
          </w:p>
        </w:tc>
        <w:tc>
          <w:tcPr>
            <w:tcW w:w="2506" w:type="dxa"/>
            <w:shd w:val="clear" w:color="auto" w:fill="205595"/>
            <w:vAlign w:val="center"/>
          </w:tcPr>
          <w:p w14:paraId="083437B1" w14:textId="77777777" w:rsidR="003F1D33" w:rsidRPr="00DE3154" w:rsidRDefault="003F1D33" w:rsidP="00DE3154">
            <w:pPr>
              <w:pStyle w:val="TableHead"/>
              <w:spacing w:before="40" w:after="40"/>
              <w:jc w:val="center"/>
              <w:rPr>
                <w:rFonts w:cstheme="majorHAnsi"/>
                <w:color w:val="FFFFFF" w:themeColor="background1"/>
                <w:spacing w:val="-4"/>
                <w:sz w:val="21"/>
                <w:szCs w:val="21"/>
              </w:rPr>
            </w:pPr>
            <w:r w:rsidRPr="00DE3154">
              <w:rPr>
                <w:rFonts w:cstheme="majorHAnsi"/>
                <w:color w:val="FFFFFF" w:themeColor="background1"/>
                <w:spacing w:val="-4"/>
                <w:sz w:val="21"/>
                <w:szCs w:val="21"/>
              </w:rPr>
              <w:t>Formative Performance Task</w:t>
            </w:r>
          </w:p>
        </w:tc>
        <w:tc>
          <w:tcPr>
            <w:tcW w:w="250" w:type="dxa"/>
            <w:tcBorders>
              <w:top w:val="nil"/>
              <w:bottom w:val="nil"/>
            </w:tcBorders>
            <w:shd w:val="clear" w:color="auto" w:fill="auto"/>
          </w:tcPr>
          <w:p w14:paraId="5649396C" w14:textId="77777777" w:rsidR="003F1D33" w:rsidRPr="00DE3154" w:rsidRDefault="003F1D33" w:rsidP="00DE3154">
            <w:pPr>
              <w:pStyle w:val="TableHead"/>
              <w:spacing w:before="40" w:after="40"/>
              <w:jc w:val="center"/>
              <w:rPr>
                <w:rFonts w:cstheme="majorHAnsi"/>
                <w:color w:val="FFFFFF" w:themeColor="background1"/>
                <w:spacing w:val="-4"/>
                <w:sz w:val="21"/>
                <w:szCs w:val="21"/>
              </w:rPr>
            </w:pPr>
          </w:p>
        </w:tc>
        <w:tc>
          <w:tcPr>
            <w:tcW w:w="2506" w:type="dxa"/>
            <w:shd w:val="clear" w:color="auto" w:fill="205595"/>
            <w:vAlign w:val="center"/>
          </w:tcPr>
          <w:p w14:paraId="522CBFF2" w14:textId="77777777" w:rsidR="003F1D33" w:rsidRPr="00DE3154" w:rsidRDefault="003F1D33" w:rsidP="00DE3154">
            <w:pPr>
              <w:pStyle w:val="TableHead"/>
              <w:spacing w:before="40" w:after="40"/>
              <w:jc w:val="center"/>
              <w:rPr>
                <w:rFonts w:cstheme="majorHAnsi"/>
                <w:color w:val="FFFFFF" w:themeColor="background1"/>
                <w:spacing w:val="-4"/>
                <w:sz w:val="21"/>
                <w:szCs w:val="21"/>
              </w:rPr>
            </w:pPr>
            <w:r w:rsidRPr="00DE3154">
              <w:rPr>
                <w:rFonts w:cstheme="majorHAnsi"/>
                <w:color w:val="FFFFFF" w:themeColor="background1"/>
                <w:spacing w:val="-4"/>
                <w:sz w:val="21"/>
                <w:szCs w:val="21"/>
              </w:rPr>
              <w:t>Formative Performance Task</w:t>
            </w:r>
          </w:p>
        </w:tc>
        <w:tc>
          <w:tcPr>
            <w:tcW w:w="250" w:type="dxa"/>
            <w:tcBorders>
              <w:top w:val="nil"/>
              <w:bottom w:val="nil"/>
            </w:tcBorders>
            <w:shd w:val="clear" w:color="auto" w:fill="auto"/>
          </w:tcPr>
          <w:p w14:paraId="19CC8D58" w14:textId="77777777" w:rsidR="003F1D33" w:rsidRPr="00DE3154" w:rsidRDefault="003F1D33" w:rsidP="00DE3154">
            <w:pPr>
              <w:pStyle w:val="TableHead"/>
              <w:spacing w:before="40" w:after="40"/>
              <w:jc w:val="center"/>
              <w:rPr>
                <w:rFonts w:cstheme="majorHAnsi"/>
                <w:color w:val="FFFFFF" w:themeColor="background1"/>
                <w:spacing w:val="-4"/>
                <w:sz w:val="21"/>
                <w:szCs w:val="21"/>
              </w:rPr>
            </w:pPr>
          </w:p>
        </w:tc>
        <w:tc>
          <w:tcPr>
            <w:tcW w:w="2532" w:type="dxa"/>
            <w:tcBorders>
              <w:top w:val="single" w:sz="4" w:space="0" w:color="262626"/>
            </w:tcBorders>
            <w:shd w:val="clear" w:color="auto" w:fill="205595"/>
            <w:vAlign w:val="center"/>
          </w:tcPr>
          <w:p w14:paraId="5757280F" w14:textId="77777777" w:rsidR="003F1D33" w:rsidRPr="00DE3154" w:rsidRDefault="003F1D33" w:rsidP="00DE3154">
            <w:pPr>
              <w:pStyle w:val="TableHead"/>
              <w:spacing w:before="40" w:after="40"/>
              <w:jc w:val="center"/>
              <w:rPr>
                <w:rFonts w:cstheme="majorHAnsi"/>
                <w:color w:val="FFFFFF" w:themeColor="background1"/>
                <w:spacing w:val="-4"/>
                <w:sz w:val="21"/>
                <w:szCs w:val="21"/>
              </w:rPr>
            </w:pPr>
            <w:r w:rsidRPr="00DE3154">
              <w:rPr>
                <w:rFonts w:cstheme="majorHAnsi"/>
                <w:color w:val="FFFFFF" w:themeColor="background1"/>
                <w:spacing w:val="-4"/>
                <w:sz w:val="21"/>
                <w:szCs w:val="21"/>
              </w:rPr>
              <w:t>Formative Performance Task</w:t>
            </w:r>
          </w:p>
        </w:tc>
      </w:tr>
      <w:tr w:rsidR="003F1D33" w:rsidRPr="009229DB" w14:paraId="14DED8EA" w14:textId="77777777" w:rsidTr="00D53D44">
        <w:trPr>
          <w:trHeight w:val="1152"/>
        </w:trPr>
        <w:tc>
          <w:tcPr>
            <w:tcW w:w="2506" w:type="dxa"/>
          </w:tcPr>
          <w:p w14:paraId="0D82315D" w14:textId="10087786" w:rsidR="007B425F" w:rsidRPr="000B6D94" w:rsidRDefault="009229DB" w:rsidP="009229DB">
            <w:pPr>
              <w:spacing w:before="60" w:after="60" w:line="240" w:lineRule="auto"/>
              <w:rPr>
                <w:w w:val="92"/>
                <w:sz w:val="18"/>
                <w:szCs w:val="18"/>
              </w:rPr>
            </w:pPr>
            <w:r w:rsidRPr="000B6D94">
              <w:rPr>
                <w:sz w:val="18"/>
                <w:szCs w:val="18"/>
              </w:rPr>
              <w:t>Create an annotated timeline of the major events that led to the Korean War.</w:t>
            </w:r>
          </w:p>
        </w:tc>
        <w:tc>
          <w:tcPr>
            <w:tcW w:w="250" w:type="dxa"/>
            <w:tcBorders>
              <w:top w:val="nil"/>
              <w:bottom w:val="nil"/>
            </w:tcBorders>
            <w:shd w:val="clear" w:color="auto" w:fill="auto"/>
          </w:tcPr>
          <w:p w14:paraId="56AC73C8" w14:textId="77777777" w:rsidR="003F1D33" w:rsidRPr="00B76076" w:rsidRDefault="003F1D33" w:rsidP="009229DB">
            <w:pPr>
              <w:spacing w:before="60" w:after="60" w:line="240" w:lineRule="auto"/>
              <w:rPr>
                <w:rFonts w:cstheme="majorHAnsi"/>
                <w:w w:val="92"/>
                <w:sz w:val="18"/>
                <w:szCs w:val="18"/>
              </w:rPr>
            </w:pPr>
          </w:p>
        </w:tc>
        <w:tc>
          <w:tcPr>
            <w:tcW w:w="2506" w:type="dxa"/>
          </w:tcPr>
          <w:p w14:paraId="30E2A5EF" w14:textId="11057D1F" w:rsidR="003F1D33" w:rsidRPr="000B6D94" w:rsidRDefault="009229DB" w:rsidP="009229DB">
            <w:pPr>
              <w:spacing w:before="60" w:after="60" w:line="240" w:lineRule="auto"/>
              <w:rPr>
                <w:rFonts w:eastAsiaTheme="minorEastAsia"/>
                <w:sz w:val="18"/>
                <w:szCs w:val="18"/>
              </w:rPr>
            </w:pPr>
            <w:r w:rsidRPr="000B6D94">
              <w:rPr>
                <w:sz w:val="18"/>
                <w:szCs w:val="18"/>
              </w:rPr>
              <w:t>Write a paragraph that describes the domestic concerns that distracted Americans from the Korean conflict.</w:t>
            </w:r>
          </w:p>
        </w:tc>
        <w:tc>
          <w:tcPr>
            <w:tcW w:w="250" w:type="dxa"/>
            <w:tcBorders>
              <w:top w:val="nil"/>
              <w:bottom w:val="nil"/>
            </w:tcBorders>
            <w:shd w:val="clear" w:color="auto" w:fill="auto"/>
          </w:tcPr>
          <w:p w14:paraId="02049958" w14:textId="77777777" w:rsidR="003F1D33" w:rsidRPr="00B76076" w:rsidRDefault="003F1D33" w:rsidP="009229DB">
            <w:pPr>
              <w:spacing w:before="60" w:after="60" w:line="240" w:lineRule="auto"/>
              <w:rPr>
                <w:rFonts w:cstheme="majorHAnsi"/>
                <w:w w:val="92"/>
                <w:sz w:val="18"/>
                <w:szCs w:val="18"/>
              </w:rPr>
            </w:pPr>
          </w:p>
        </w:tc>
        <w:tc>
          <w:tcPr>
            <w:tcW w:w="2506" w:type="dxa"/>
          </w:tcPr>
          <w:p w14:paraId="4CCC0263" w14:textId="77777777" w:rsidR="009229DB" w:rsidRPr="000B6D94" w:rsidRDefault="009229DB" w:rsidP="009229DB">
            <w:pPr>
              <w:spacing w:before="60" w:after="60" w:line="240" w:lineRule="auto"/>
              <w:rPr>
                <w:sz w:val="18"/>
                <w:szCs w:val="18"/>
              </w:rPr>
            </w:pPr>
            <w:r w:rsidRPr="000B6D94">
              <w:rPr>
                <w:sz w:val="18"/>
                <w:szCs w:val="18"/>
              </w:rPr>
              <w:t>Write a claim supported by evidence about why soldiers believe the war was “forgotten.”</w:t>
            </w:r>
          </w:p>
          <w:p w14:paraId="58C176A1" w14:textId="185BEB9D" w:rsidR="003F1D33" w:rsidRPr="00B76076" w:rsidRDefault="003F1D33" w:rsidP="009229DB">
            <w:pPr>
              <w:spacing w:before="60" w:after="60" w:line="240" w:lineRule="auto"/>
              <w:rPr>
                <w:w w:val="92"/>
                <w:sz w:val="18"/>
                <w:szCs w:val="18"/>
              </w:rPr>
            </w:pPr>
          </w:p>
        </w:tc>
        <w:tc>
          <w:tcPr>
            <w:tcW w:w="250" w:type="dxa"/>
            <w:tcBorders>
              <w:top w:val="nil"/>
              <w:bottom w:val="nil"/>
            </w:tcBorders>
            <w:shd w:val="clear" w:color="auto" w:fill="auto"/>
          </w:tcPr>
          <w:p w14:paraId="10F0D27C" w14:textId="77777777" w:rsidR="003F1D33" w:rsidRPr="00B76076" w:rsidRDefault="003F1D33" w:rsidP="009229DB">
            <w:pPr>
              <w:spacing w:before="60" w:after="60" w:line="240" w:lineRule="auto"/>
              <w:rPr>
                <w:rFonts w:cstheme="majorHAnsi"/>
                <w:w w:val="92"/>
                <w:sz w:val="18"/>
                <w:szCs w:val="18"/>
              </w:rPr>
            </w:pPr>
          </w:p>
        </w:tc>
        <w:tc>
          <w:tcPr>
            <w:tcW w:w="2532" w:type="dxa"/>
          </w:tcPr>
          <w:p w14:paraId="3C94005E" w14:textId="77BF2497" w:rsidR="003F1D33" w:rsidRPr="000B6D94" w:rsidRDefault="009229DB" w:rsidP="009229DB">
            <w:pPr>
              <w:spacing w:before="60" w:after="60" w:line="240" w:lineRule="auto"/>
              <w:rPr>
                <w:rFonts w:eastAsiaTheme="minorEastAsia"/>
                <w:sz w:val="18"/>
                <w:szCs w:val="18"/>
              </w:rPr>
            </w:pPr>
            <w:r w:rsidRPr="000B6D94">
              <w:rPr>
                <w:sz w:val="18"/>
                <w:szCs w:val="18"/>
              </w:rPr>
              <w:t xml:space="preserve">Write an evidence-based claim or series of claims </w:t>
            </w:r>
            <w:r w:rsidR="00A6366C">
              <w:rPr>
                <w:sz w:val="18"/>
                <w:szCs w:val="18"/>
              </w:rPr>
              <w:t>about</w:t>
            </w:r>
            <w:r w:rsidRPr="000B6D94">
              <w:rPr>
                <w:sz w:val="18"/>
                <w:szCs w:val="18"/>
              </w:rPr>
              <w:t xml:space="preserve"> how the Korean War </w:t>
            </w:r>
            <w:r w:rsidR="00A6366C">
              <w:rPr>
                <w:sz w:val="18"/>
                <w:szCs w:val="18"/>
              </w:rPr>
              <w:t>has or has not been</w:t>
            </w:r>
            <w:r w:rsidRPr="000B6D94">
              <w:rPr>
                <w:sz w:val="18"/>
                <w:szCs w:val="18"/>
              </w:rPr>
              <w:t xml:space="preserve"> forgotten in </w:t>
            </w:r>
            <w:r w:rsidR="00D82527" w:rsidRPr="000B6D94">
              <w:rPr>
                <w:sz w:val="18"/>
                <w:szCs w:val="18"/>
              </w:rPr>
              <w:t>US</w:t>
            </w:r>
            <w:r w:rsidRPr="000B6D94">
              <w:rPr>
                <w:sz w:val="18"/>
                <w:szCs w:val="18"/>
              </w:rPr>
              <w:t xml:space="preserve"> history</w:t>
            </w:r>
            <w:r w:rsidRPr="000B6D94">
              <w:rPr>
                <w:rFonts w:eastAsiaTheme="minorEastAsia"/>
                <w:sz w:val="18"/>
                <w:szCs w:val="18"/>
              </w:rPr>
              <w:t>.</w:t>
            </w:r>
          </w:p>
        </w:tc>
      </w:tr>
      <w:tr w:rsidR="003F1D33" w:rsidRPr="00843651" w14:paraId="6AEDB0CE" w14:textId="77777777" w:rsidTr="003F1D33">
        <w:tc>
          <w:tcPr>
            <w:tcW w:w="2506" w:type="dxa"/>
            <w:shd w:val="clear" w:color="auto" w:fill="205595"/>
            <w:vAlign w:val="center"/>
          </w:tcPr>
          <w:p w14:paraId="4434366A" w14:textId="77777777" w:rsidR="003F1D33" w:rsidRPr="00DE3154" w:rsidRDefault="003F1D33" w:rsidP="003F1D33">
            <w:pPr>
              <w:pStyle w:val="TableHead"/>
              <w:spacing w:before="40" w:after="40"/>
              <w:jc w:val="center"/>
              <w:rPr>
                <w:rFonts w:cstheme="majorHAnsi"/>
                <w:color w:val="FFFFFF" w:themeColor="background1"/>
                <w:spacing w:val="-4"/>
                <w:sz w:val="21"/>
                <w:szCs w:val="21"/>
              </w:rPr>
            </w:pPr>
            <w:r w:rsidRPr="00DE3154">
              <w:rPr>
                <w:rFonts w:cstheme="majorHAnsi"/>
                <w:color w:val="FFFFFF" w:themeColor="background1"/>
                <w:spacing w:val="-4"/>
                <w:sz w:val="21"/>
                <w:szCs w:val="21"/>
              </w:rPr>
              <w:t>Featured Sources</w:t>
            </w:r>
          </w:p>
        </w:tc>
        <w:tc>
          <w:tcPr>
            <w:tcW w:w="250" w:type="dxa"/>
            <w:tcBorders>
              <w:top w:val="nil"/>
              <w:bottom w:val="nil"/>
            </w:tcBorders>
            <w:shd w:val="clear" w:color="auto" w:fill="auto"/>
          </w:tcPr>
          <w:p w14:paraId="22185D32" w14:textId="77777777" w:rsidR="003F1D33" w:rsidRPr="00DE3154" w:rsidRDefault="003F1D33" w:rsidP="003F1D33">
            <w:pPr>
              <w:pStyle w:val="TableHead"/>
              <w:spacing w:before="40" w:after="40"/>
              <w:jc w:val="center"/>
              <w:rPr>
                <w:rFonts w:cstheme="majorHAnsi"/>
                <w:color w:val="FFFFFF" w:themeColor="background1"/>
                <w:spacing w:val="-4"/>
                <w:sz w:val="21"/>
                <w:szCs w:val="21"/>
              </w:rPr>
            </w:pPr>
          </w:p>
        </w:tc>
        <w:tc>
          <w:tcPr>
            <w:tcW w:w="2506" w:type="dxa"/>
            <w:shd w:val="clear" w:color="auto" w:fill="205595"/>
            <w:vAlign w:val="center"/>
          </w:tcPr>
          <w:p w14:paraId="1BBC1518" w14:textId="77777777" w:rsidR="003F1D33" w:rsidRPr="00DE3154" w:rsidRDefault="003F1D33" w:rsidP="003F1D33">
            <w:pPr>
              <w:pStyle w:val="TableHead"/>
              <w:spacing w:before="40" w:after="40"/>
              <w:jc w:val="center"/>
              <w:rPr>
                <w:rFonts w:cstheme="majorHAnsi"/>
                <w:color w:val="FFFFFF" w:themeColor="background1"/>
                <w:spacing w:val="-4"/>
                <w:sz w:val="21"/>
                <w:szCs w:val="21"/>
              </w:rPr>
            </w:pPr>
            <w:r w:rsidRPr="00DE3154">
              <w:rPr>
                <w:rFonts w:cstheme="majorHAnsi"/>
                <w:color w:val="FFFFFF" w:themeColor="background1"/>
                <w:spacing w:val="-4"/>
                <w:sz w:val="21"/>
                <w:szCs w:val="21"/>
              </w:rPr>
              <w:t>Featured Sources</w:t>
            </w:r>
          </w:p>
        </w:tc>
        <w:tc>
          <w:tcPr>
            <w:tcW w:w="250" w:type="dxa"/>
            <w:tcBorders>
              <w:top w:val="nil"/>
              <w:bottom w:val="nil"/>
            </w:tcBorders>
            <w:shd w:val="clear" w:color="auto" w:fill="auto"/>
          </w:tcPr>
          <w:p w14:paraId="1981E99A" w14:textId="77777777" w:rsidR="003F1D33" w:rsidRPr="00DE3154" w:rsidRDefault="003F1D33" w:rsidP="003F1D33">
            <w:pPr>
              <w:pStyle w:val="TableHead"/>
              <w:spacing w:before="40" w:after="40"/>
              <w:jc w:val="center"/>
              <w:rPr>
                <w:rFonts w:cstheme="majorHAnsi"/>
                <w:color w:val="FFFFFF" w:themeColor="background1"/>
                <w:spacing w:val="-4"/>
                <w:sz w:val="21"/>
                <w:szCs w:val="21"/>
              </w:rPr>
            </w:pPr>
          </w:p>
        </w:tc>
        <w:tc>
          <w:tcPr>
            <w:tcW w:w="2506" w:type="dxa"/>
            <w:shd w:val="clear" w:color="auto" w:fill="205595"/>
            <w:vAlign w:val="center"/>
          </w:tcPr>
          <w:p w14:paraId="27EB6F0C" w14:textId="77777777" w:rsidR="003F1D33" w:rsidRPr="00DE3154" w:rsidRDefault="003F1D33" w:rsidP="003F1D33">
            <w:pPr>
              <w:pStyle w:val="TableHead"/>
              <w:spacing w:before="40" w:after="40"/>
              <w:jc w:val="center"/>
              <w:rPr>
                <w:rFonts w:cstheme="majorHAnsi"/>
                <w:color w:val="FFFFFF" w:themeColor="background1"/>
                <w:spacing w:val="-4"/>
                <w:sz w:val="21"/>
                <w:szCs w:val="21"/>
              </w:rPr>
            </w:pPr>
            <w:r w:rsidRPr="00DE3154">
              <w:rPr>
                <w:rFonts w:cstheme="majorHAnsi"/>
                <w:color w:val="FFFFFF" w:themeColor="background1"/>
                <w:spacing w:val="-4"/>
                <w:sz w:val="21"/>
                <w:szCs w:val="21"/>
              </w:rPr>
              <w:t>Featured Sources</w:t>
            </w:r>
          </w:p>
        </w:tc>
        <w:tc>
          <w:tcPr>
            <w:tcW w:w="250" w:type="dxa"/>
            <w:tcBorders>
              <w:top w:val="nil"/>
              <w:bottom w:val="nil"/>
            </w:tcBorders>
            <w:shd w:val="clear" w:color="auto" w:fill="auto"/>
          </w:tcPr>
          <w:p w14:paraId="0E0FD862" w14:textId="77777777" w:rsidR="003F1D33" w:rsidRPr="00DE3154" w:rsidRDefault="003F1D33" w:rsidP="003F1D33">
            <w:pPr>
              <w:pStyle w:val="TableHead"/>
              <w:spacing w:before="40" w:after="40"/>
              <w:jc w:val="center"/>
              <w:rPr>
                <w:rFonts w:cstheme="majorHAnsi"/>
                <w:color w:val="FFFFFF" w:themeColor="background1"/>
                <w:spacing w:val="-4"/>
                <w:sz w:val="21"/>
                <w:szCs w:val="21"/>
              </w:rPr>
            </w:pPr>
          </w:p>
        </w:tc>
        <w:tc>
          <w:tcPr>
            <w:tcW w:w="2532" w:type="dxa"/>
            <w:shd w:val="clear" w:color="auto" w:fill="205595"/>
            <w:vAlign w:val="center"/>
          </w:tcPr>
          <w:p w14:paraId="10ECE3D9" w14:textId="77777777" w:rsidR="003F1D33" w:rsidRPr="00DE3154" w:rsidRDefault="003F1D33" w:rsidP="003F1D33">
            <w:pPr>
              <w:pStyle w:val="TableHead"/>
              <w:spacing w:before="40" w:after="40"/>
              <w:jc w:val="center"/>
              <w:rPr>
                <w:rFonts w:cstheme="majorHAnsi"/>
                <w:color w:val="FFFFFF" w:themeColor="background1"/>
                <w:spacing w:val="-4"/>
                <w:sz w:val="21"/>
                <w:szCs w:val="21"/>
              </w:rPr>
            </w:pPr>
            <w:r w:rsidRPr="00DE3154">
              <w:rPr>
                <w:rFonts w:cstheme="majorHAnsi"/>
                <w:color w:val="FFFFFF" w:themeColor="background1"/>
                <w:spacing w:val="-4"/>
                <w:sz w:val="21"/>
                <w:szCs w:val="21"/>
              </w:rPr>
              <w:t>Featured Sources</w:t>
            </w:r>
          </w:p>
        </w:tc>
      </w:tr>
      <w:tr w:rsidR="003F1D33" w:rsidRPr="009229DB" w14:paraId="0F6699C3" w14:textId="77777777" w:rsidTr="003F1D33">
        <w:trPr>
          <w:trHeight w:val="773"/>
        </w:trPr>
        <w:tc>
          <w:tcPr>
            <w:tcW w:w="2506" w:type="dxa"/>
          </w:tcPr>
          <w:p w14:paraId="3CC4D1E3" w14:textId="3BBC7E2B" w:rsidR="009229DB" w:rsidRPr="006371EF" w:rsidRDefault="009229DB" w:rsidP="009229DB">
            <w:pPr>
              <w:spacing w:before="60" w:after="60" w:line="240" w:lineRule="auto"/>
              <w:rPr>
                <w:sz w:val="18"/>
                <w:szCs w:val="18"/>
              </w:rPr>
            </w:pPr>
            <w:r w:rsidRPr="006371EF">
              <w:rPr>
                <w:b/>
                <w:sz w:val="18"/>
                <w:szCs w:val="18"/>
              </w:rPr>
              <w:t>Source A:</w:t>
            </w:r>
            <w:r w:rsidRPr="006371EF">
              <w:rPr>
                <w:sz w:val="18"/>
                <w:szCs w:val="18"/>
              </w:rPr>
              <w:t xml:space="preserve"> Korean War Legacy</w:t>
            </w:r>
            <w:r w:rsidR="00EE0E1D">
              <w:rPr>
                <w:sz w:val="18"/>
                <w:szCs w:val="18"/>
              </w:rPr>
              <w:t xml:space="preserve"> Project</w:t>
            </w:r>
            <w:r w:rsidR="00CC5BBE">
              <w:rPr>
                <w:sz w:val="18"/>
                <w:szCs w:val="18"/>
              </w:rPr>
              <w:t>’s</w:t>
            </w:r>
            <w:r w:rsidRPr="006371EF">
              <w:rPr>
                <w:sz w:val="18"/>
                <w:szCs w:val="18"/>
              </w:rPr>
              <w:t xml:space="preserve"> </w:t>
            </w:r>
            <w:r w:rsidR="00984DC9">
              <w:rPr>
                <w:sz w:val="18"/>
                <w:szCs w:val="18"/>
              </w:rPr>
              <w:t>Memory Bank t</w:t>
            </w:r>
            <w:r w:rsidRPr="006371EF">
              <w:rPr>
                <w:sz w:val="18"/>
                <w:szCs w:val="18"/>
              </w:rPr>
              <w:t xml:space="preserve">imeline </w:t>
            </w:r>
            <w:r w:rsidR="00984DC9">
              <w:rPr>
                <w:sz w:val="18"/>
                <w:szCs w:val="18"/>
              </w:rPr>
              <w:t>m</w:t>
            </w:r>
            <w:r w:rsidRPr="006371EF">
              <w:rPr>
                <w:sz w:val="18"/>
                <w:szCs w:val="18"/>
              </w:rPr>
              <w:t>aterials</w:t>
            </w:r>
          </w:p>
          <w:p w14:paraId="5DE89425" w14:textId="64978190" w:rsidR="006371EF" w:rsidRPr="00981F2A" w:rsidRDefault="006371EF" w:rsidP="009229DB">
            <w:pPr>
              <w:spacing w:before="60" w:after="60" w:line="240" w:lineRule="auto"/>
              <w:rPr>
                <w:sz w:val="18"/>
                <w:szCs w:val="18"/>
              </w:rPr>
            </w:pPr>
            <w:r w:rsidRPr="00981F2A">
              <w:rPr>
                <w:b/>
                <w:sz w:val="18"/>
                <w:szCs w:val="18"/>
              </w:rPr>
              <w:t>Source B:</w:t>
            </w:r>
            <w:r w:rsidRPr="00981F2A">
              <w:rPr>
                <w:sz w:val="18"/>
                <w:szCs w:val="18"/>
              </w:rPr>
              <w:t xml:space="preserve"> Excerpt from Truman radio speech</w:t>
            </w:r>
            <w:r w:rsidR="00782CC1" w:rsidRPr="00981F2A">
              <w:rPr>
                <w:sz w:val="18"/>
                <w:szCs w:val="18"/>
              </w:rPr>
              <w:t xml:space="preserve"> supporting UN action in Korea</w:t>
            </w:r>
            <w:r w:rsidRPr="00981F2A">
              <w:rPr>
                <w:sz w:val="18"/>
                <w:szCs w:val="18"/>
              </w:rPr>
              <w:t>, September 1, 1950</w:t>
            </w:r>
          </w:p>
          <w:p w14:paraId="65B4B619" w14:textId="2A91ADBC" w:rsidR="009229DB" w:rsidRPr="00981F2A" w:rsidRDefault="009229DB" w:rsidP="009229DB">
            <w:pPr>
              <w:spacing w:before="60" w:after="60" w:line="240" w:lineRule="auto"/>
              <w:rPr>
                <w:sz w:val="18"/>
                <w:szCs w:val="18"/>
              </w:rPr>
            </w:pPr>
            <w:r w:rsidRPr="00981F2A">
              <w:rPr>
                <w:b/>
                <w:sz w:val="18"/>
                <w:szCs w:val="18"/>
              </w:rPr>
              <w:t xml:space="preserve">Source </w:t>
            </w:r>
            <w:r w:rsidR="006572FE" w:rsidRPr="00981F2A">
              <w:rPr>
                <w:b/>
                <w:sz w:val="18"/>
                <w:szCs w:val="18"/>
              </w:rPr>
              <w:t>C</w:t>
            </w:r>
            <w:r w:rsidRPr="00981F2A">
              <w:rPr>
                <w:b/>
                <w:sz w:val="18"/>
                <w:szCs w:val="18"/>
              </w:rPr>
              <w:t>:</w:t>
            </w:r>
            <w:r w:rsidRPr="00981F2A">
              <w:rPr>
                <w:sz w:val="18"/>
                <w:szCs w:val="18"/>
              </w:rPr>
              <w:t xml:space="preserve"> Excerpt</w:t>
            </w:r>
            <w:r w:rsidR="000E18FE" w:rsidRPr="00981F2A">
              <w:rPr>
                <w:sz w:val="18"/>
                <w:szCs w:val="18"/>
              </w:rPr>
              <w:t>s</w:t>
            </w:r>
            <w:r w:rsidRPr="00981F2A">
              <w:rPr>
                <w:sz w:val="18"/>
                <w:szCs w:val="18"/>
              </w:rPr>
              <w:t xml:space="preserve"> from</w:t>
            </w:r>
            <w:r w:rsidRPr="00981F2A">
              <w:rPr>
                <w:i/>
                <w:sz w:val="18"/>
                <w:szCs w:val="18"/>
              </w:rPr>
              <w:t xml:space="preserve"> Selling the </w:t>
            </w:r>
            <w:r w:rsidR="00CE485B" w:rsidRPr="00981F2A">
              <w:rPr>
                <w:i/>
                <w:sz w:val="18"/>
                <w:szCs w:val="18"/>
              </w:rPr>
              <w:t xml:space="preserve">Korean </w:t>
            </w:r>
            <w:r w:rsidRPr="00981F2A">
              <w:rPr>
                <w:i/>
                <w:sz w:val="18"/>
                <w:szCs w:val="18"/>
              </w:rPr>
              <w:t>War,</w:t>
            </w:r>
            <w:r w:rsidRPr="00981F2A">
              <w:rPr>
                <w:sz w:val="18"/>
                <w:szCs w:val="18"/>
              </w:rPr>
              <w:t xml:space="preserve"> Steven Casey</w:t>
            </w:r>
          </w:p>
          <w:p w14:paraId="60BAC59B" w14:textId="05F0D995" w:rsidR="009229DB" w:rsidRPr="00981F2A" w:rsidRDefault="009229DB" w:rsidP="009229DB">
            <w:pPr>
              <w:spacing w:before="60" w:after="60" w:line="240" w:lineRule="auto"/>
              <w:rPr>
                <w:sz w:val="18"/>
                <w:szCs w:val="18"/>
              </w:rPr>
            </w:pPr>
            <w:r w:rsidRPr="00981F2A">
              <w:rPr>
                <w:b/>
                <w:sz w:val="18"/>
                <w:szCs w:val="18"/>
              </w:rPr>
              <w:t xml:space="preserve">Source </w:t>
            </w:r>
            <w:r w:rsidR="006572FE" w:rsidRPr="00981F2A">
              <w:rPr>
                <w:b/>
                <w:sz w:val="18"/>
                <w:szCs w:val="18"/>
              </w:rPr>
              <w:t>D</w:t>
            </w:r>
            <w:r w:rsidRPr="00981F2A">
              <w:rPr>
                <w:b/>
                <w:sz w:val="18"/>
                <w:szCs w:val="18"/>
              </w:rPr>
              <w:t>:</w:t>
            </w:r>
            <w:r w:rsidRPr="00981F2A">
              <w:rPr>
                <w:sz w:val="18"/>
                <w:szCs w:val="18"/>
              </w:rPr>
              <w:t xml:space="preserve"> “Milestones </w:t>
            </w:r>
            <w:r w:rsidR="00D66536" w:rsidRPr="00981F2A">
              <w:rPr>
                <w:sz w:val="18"/>
                <w:szCs w:val="18"/>
              </w:rPr>
              <w:t>A</w:t>
            </w:r>
            <w:r w:rsidRPr="00981F2A">
              <w:rPr>
                <w:sz w:val="18"/>
                <w:szCs w:val="18"/>
              </w:rPr>
              <w:t xml:space="preserve">long the </w:t>
            </w:r>
            <w:r w:rsidR="00D66536" w:rsidRPr="00981F2A">
              <w:rPr>
                <w:sz w:val="18"/>
                <w:szCs w:val="18"/>
              </w:rPr>
              <w:t>R</w:t>
            </w:r>
            <w:r w:rsidRPr="00981F2A">
              <w:rPr>
                <w:sz w:val="18"/>
                <w:szCs w:val="18"/>
              </w:rPr>
              <w:t xml:space="preserve">oad to </w:t>
            </w:r>
            <w:r w:rsidR="00D66536" w:rsidRPr="00981F2A">
              <w:rPr>
                <w:sz w:val="18"/>
                <w:szCs w:val="18"/>
              </w:rPr>
              <w:t>M</w:t>
            </w:r>
            <w:r w:rsidRPr="00981F2A">
              <w:rPr>
                <w:sz w:val="18"/>
                <w:szCs w:val="18"/>
              </w:rPr>
              <w:t xml:space="preserve">obilization,” </w:t>
            </w:r>
            <w:r w:rsidRPr="00981F2A">
              <w:rPr>
                <w:i/>
                <w:sz w:val="18"/>
                <w:szCs w:val="18"/>
              </w:rPr>
              <w:t>Pathfinder News Magazine,</w:t>
            </w:r>
            <w:r w:rsidRPr="00981F2A">
              <w:rPr>
                <w:sz w:val="18"/>
                <w:szCs w:val="18"/>
              </w:rPr>
              <w:t xml:space="preserve"> January 10, 1951</w:t>
            </w:r>
          </w:p>
          <w:p w14:paraId="6866DE5A" w14:textId="55AAFE60" w:rsidR="003F1D33" w:rsidRPr="006371EF" w:rsidRDefault="009229DB" w:rsidP="00E4462E">
            <w:pPr>
              <w:spacing w:before="60" w:after="60" w:line="240" w:lineRule="auto"/>
              <w:rPr>
                <w:rFonts w:eastAsiaTheme="minorEastAsia"/>
                <w:sz w:val="18"/>
                <w:szCs w:val="18"/>
              </w:rPr>
            </w:pPr>
            <w:r w:rsidRPr="00981F2A">
              <w:rPr>
                <w:b/>
                <w:sz w:val="18"/>
                <w:szCs w:val="18"/>
              </w:rPr>
              <w:t xml:space="preserve">Source </w:t>
            </w:r>
            <w:r w:rsidR="006572FE" w:rsidRPr="00981F2A">
              <w:rPr>
                <w:b/>
                <w:sz w:val="18"/>
                <w:szCs w:val="18"/>
              </w:rPr>
              <w:t>E</w:t>
            </w:r>
            <w:r w:rsidRPr="00981F2A">
              <w:rPr>
                <w:b/>
                <w:sz w:val="18"/>
                <w:szCs w:val="18"/>
              </w:rPr>
              <w:t>:</w:t>
            </w:r>
            <w:r w:rsidRPr="00981F2A">
              <w:rPr>
                <w:sz w:val="18"/>
                <w:szCs w:val="18"/>
              </w:rPr>
              <w:t xml:space="preserve"> </w:t>
            </w:r>
            <w:r w:rsidR="00244D11" w:rsidRPr="00981F2A">
              <w:rPr>
                <w:sz w:val="18"/>
                <w:szCs w:val="18"/>
              </w:rPr>
              <w:t>Excerpt from</w:t>
            </w:r>
            <w:r w:rsidR="00244D11" w:rsidRPr="00981F2A">
              <w:rPr>
                <w:b/>
                <w:sz w:val="18"/>
                <w:szCs w:val="18"/>
              </w:rPr>
              <w:t xml:space="preserve"> </w:t>
            </w:r>
            <w:r w:rsidR="00244D11" w:rsidRPr="00981F2A">
              <w:rPr>
                <w:sz w:val="18"/>
                <w:szCs w:val="18"/>
              </w:rPr>
              <w:t xml:space="preserve">Truman’s presidential news conference about Korea, </w:t>
            </w:r>
            <w:r w:rsidR="00244D11" w:rsidRPr="00981F2A">
              <w:rPr>
                <w:rFonts w:asciiTheme="majorHAnsi" w:hAnsiTheme="majorHAnsi" w:cstheme="majorHAnsi"/>
                <w:sz w:val="18"/>
                <w:szCs w:val="18"/>
              </w:rPr>
              <w:t>July 13, 1950</w:t>
            </w:r>
          </w:p>
        </w:tc>
        <w:tc>
          <w:tcPr>
            <w:tcW w:w="250" w:type="dxa"/>
            <w:tcBorders>
              <w:top w:val="nil"/>
              <w:bottom w:val="nil"/>
            </w:tcBorders>
            <w:shd w:val="clear" w:color="auto" w:fill="auto"/>
          </w:tcPr>
          <w:p w14:paraId="4D6D1FAD" w14:textId="77777777" w:rsidR="003F1D33" w:rsidRPr="006371EF" w:rsidRDefault="003F1D33" w:rsidP="009229DB">
            <w:pPr>
              <w:spacing w:before="60" w:after="60" w:line="240" w:lineRule="auto"/>
              <w:rPr>
                <w:rFonts w:cstheme="majorHAnsi"/>
                <w:color w:val="222222"/>
                <w:w w:val="92"/>
                <w:sz w:val="18"/>
                <w:szCs w:val="18"/>
                <w:highlight w:val="white"/>
              </w:rPr>
            </w:pPr>
          </w:p>
        </w:tc>
        <w:tc>
          <w:tcPr>
            <w:tcW w:w="2506" w:type="dxa"/>
          </w:tcPr>
          <w:p w14:paraId="06A45B1C" w14:textId="69BB68A9" w:rsidR="009229DB" w:rsidRPr="006371EF" w:rsidRDefault="009229DB" w:rsidP="009229DB">
            <w:pPr>
              <w:spacing w:before="60" w:after="60" w:line="240" w:lineRule="auto"/>
              <w:rPr>
                <w:b/>
                <w:sz w:val="18"/>
                <w:szCs w:val="18"/>
              </w:rPr>
            </w:pPr>
            <w:bookmarkStart w:id="1" w:name="h.wkkqx86km80z" w:colFirst="0" w:colLast="0"/>
            <w:bookmarkEnd w:id="1"/>
            <w:r w:rsidRPr="006371EF">
              <w:rPr>
                <w:b/>
                <w:sz w:val="18"/>
                <w:szCs w:val="18"/>
              </w:rPr>
              <w:t xml:space="preserve">Sources from SQ 1 </w:t>
            </w:r>
          </w:p>
          <w:p w14:paraId="6A47E8BB" w14:textId="140A368E" w:rsidR="009229DB" w:rsidRPr="00981F2A" w:rsidRDefault="009229DB" w:rsidP="009229DB">
            <w:pPr>
              <w:spacing w:before="60" w:after="60" w:line="240" w:lineRule="auto"/>
              <w:rPr>
                <w:b/>
                <w:sz w:val="18"/>
                <w:szCs w:val="18"/>
              </w:rPr>
            </w:pPr>
            <w:r w:rsidRPr="00981F2A">
              <w:rPr>
                <w:b/>
                <w:sz w:val="18"/>
                <w:szCs w:val="18"/>
              </w:rPr>
              <w:t xml:space="preserve">Source A: </w:t>
            </w:r>
            <w:r w:rsidRPr="00981F2A">
              <w:rPr>
                <w:sz w:val="18"/>
                <w:szCs w:val="18"/>
              </w:rPr>
              <w:t>Excerpt</w:t>
            </w:r>
            <w:r w:rsidR="006D71FA" w:rsidRPr="00981F2A">
              <w:rPr>
                <w:sz w:val="18"/>
                <w:szCs w:val="18"/>
              </w:rPr>
              <w:t>s</w:t>
            </w:r>
            <w:r w:rsidRPr="00981F2A">
              <w:rPr>
                <w:sz w:val="18"/>
                <w:szCs w:val="18"/>
              </w:rPr>
              <w:t xml:space="preserve"> from </w:t>
            </w:r>
            <w:r w:rsidRPr="00981F2A">
              <w:rPr>
                <w:i/>
                <w:sz w:val="18"/>
                <w:szCs w:val="18"/>
              </w:rPr>
              <w:t>In the Shadow of the Greatest Generation,</w:t>
            </w:r>
            <w:r w:rsidRPr="00981F2A">
              <w:rPr>
                <w:sz w:val="18"/>
                <w:szCs w:val="18"/>
              </w:rPr>
              <w:t xml:space="preserve"> Melinda L. Pash</w:t>
            </w:r>
            <w:r w:rsidRPr="00981F2A">
              <w:rPr>
                <w:b/>
                <w:sz w:val="18"/>
                <w:szCs w:val="18"/>
              </w:rPr>
              <w:t xml:space="preserve"> </w:t>
            </w:r>
          </w:p>
          <w:p w14:paraId="63B84A8A" w14:textId="4B542A60" w:rsidR="009229DB" w:rsidRPr="006371EF" w:rsidRDefault="009229DB" w:rsidP="009229DB">
            <w:pPr>
              <w:spacing w:before="60" w:after="60" w:line="240" w:lineRule="auto"/>
              <w:rPr>
                <w:sz w:val="18"/>
                <w:szCs w:val="18"/>
              </w:rPr>
            </w:pPr>
            <w:r w:rsidRPr="00981F2A">
              <w:rPr>
                <w:b/>
                <w:sz w:val="18"/>
                <w:szCs w:val="18"/>
              </w:rPr>
              <w:t xml:space="preserve">Source B: </w:t>
            </w:r>
            <w:r w:rsidRPr="00981F2A">
              <w:rPr>
                <w:sz w:val="18"/>
                <w:szCs w:val="18"/>
              </w:rPr>
              <w:t>Excerpt</w:t>
            </w:r>
            <w:r w:rsidR="00313D52" w:rsidRPr="00981F2A">
              <w:rPr>
                <w:sz w:val="18"/>
                <w:szCs w:val="18"/>
              </w:rPr>
              <w:t>s</w:t>
            </w:r>
            <w:r w:rsidRPr="00981F2A">
              <w:rPr>
                <w:sz w:val="18"/>
                <w:szCs w:val="18"/>
              </w:rPr>
              <w:t xml:space="preserve"> from “Truman’s Other War,” Paul G. Pierpaoli</w:t>
            </w:r>
            <w:r w:rsidR="00DE0E5F" w:rsidRPr="00981F2A">
              <w:rPr>
                <w:sz w:val="18"/>
                <w:szCs w:val="18"/>
              </w:rPr>
              <w:t>, Jr.</w:t>
            </w:r>
          </w:p>
          <w:p w14:paraId="0239E95A" w14:textId="77777777" w:rsidR="003F1D33" w:rsidRPr="006371EF" w:rsidRDefault="003F1D33" w:rsidP="009229DB">
            <w:pPr>
              <w:spacing w:before="60" w:after="60" w:line="240" w:lineRule="auto"/>
              <w:rPr>
                <w:w w:val="92"/>
                <w:sz w:val="18"/>
                <w:szCs w:val="18"/>
              </w:rPr>
            </w:pPr>
          </w:p>
        </w:tc>
        <w:tc>
          <w:tcPr>
            <w:tcW w:w="250" w:type="dxa"/>
            <w:tcBorders>
              <w:top w:val="nil"/>
              <w:bottom w:val="nil"/>
            </w:tcBorders>
            <w:shd w:val="clear" w:color="auto" w:fill="auto"/>
          </w:tcPr>
          <w:p w14:paraId="02B9C2BE" w14:textId="77777777" w:rsidR="003F1D33" w:rsidRPr="006371EF" w:rsidRDefault="003F1D33" w:rsidP="009229DB">
            <w:pPr>
              <w:spacing w:before="60" w:after="60" w:line="240" w:lineRule="auto"/>
              <w:rPr>
                <w:rFonts w:cstheme="majorHAnsi"/>
                <w:w w:val="92"/>
                <w:sz w:val="18"/>
                <w:szCs w:val="18"/>
              </w:rPr>
            </w:pPr>
          </w:p>
        </w:tc>
        <w:tc>
          <w:tcPr>
            <w:tcW w:w="2506" w:type="dxa"/>
          </w:tcPr>
          <w:p w14:paraId="3DC83637" w14:textId="77777777" w:rsidR="009229DB" w:rsidRPr="006371EF" w:rsidRDefault="009229DB" w:rsidP="009229DB">
            <w:pPr>
              <w:spacing w:before="60" w:after="60" w:line="240" w:lineRule="auto"/>
              <w:rPr>
                <w:b/>
                <w:sz w:val="18"/>
                <w:szCs w:val="18"/>
              </w:rPr>
            </w:pPr>
            <w:r w:rsidRPr="006371EF">
              <w:rPr>
                <w:b/>
                <w:sz w:val="18"/>
                <w:szCs w:val="18"/>
              </w:rPr>
              <w:t>Sources from SQs 1 and 2</w:t>
            </w:r>
          </w:p>
          <w:p w14:paraId="02C9DE22" w14:textId="0D497173" w:rsidR="005607C3" w:rsidRDefault="009229DB" w:rsidP="009229DB">
            <w:pPr>
              <w:spacing w:before="60" w:after="60" w:line="240" w:lineRule="auto"/>
              <w:rPr>
                <w:sz w:val="18"/>
                <w:szCs w:val="18"/>
              </w:rPr>
            </w:pPr>
            <w:r w:rsidRPr="006371EF">
              <w:rPr>
                <w:b/>
                <w:sz w:val="18"/>
                <w:szCs w:val="18"/>
              </w:rPr>
              <w:t xml:space="preserve">Source A: </w:t>
            </w:r>
            <w:r w:rsidR="005607C3">
              <w:rPr>
                <w:sz w:val="18"/>
                <w:szCs w:val="18"/>
              </w:rPr>
              <w:t>Transcript of o</w:t>
            </w:r>
            <w:r w:rsidR="005607C3" w:rsidRPr="006371EF">
              <w:rPr>
                <w:sz w:val="18"/>
                <w:szCs w:val="18"/>
              </w:rPr>
              <w:t xml:space="preserve">ral </w:t>
            </w:r>
            <w:r w:rsidR="005607C3">
              <w:rPr>
                <w:sz w:val="18"/>
                <w:szCs w:val="18"/>
              </w:rPr>
              <w:t>h</w:t>
            </w:r>
            <w:r w:rsidR="005607C3" w:rsidRPr="006371EF">
              <w:rPr>
                <w:sz w:val="18"/>
                <w:szCs w:val="18"/>
              </w:rPr>
              <w:t xml:space="preserve">istory </w:t>
            </w:r>
            <w:r w:rsidR="005607C3">
              <w:rPr>
                <w:sz w:val="18"/>
                <w:szCs w:val="18"/>
              </w:rPr>
              <w:t>i</w:t>
            </w:r>
            <w:r w:rsidR="005607C3" w:rsidRPr="006371EF">
              <w:rPr>
                <w:sz w:val="18"/>
                <w:szCs w:val="18"/>
              </w:rPr>
              <w:t xml:space="preserve">nterview, John Singhose </w:t>
            </w:r>
          </w:p>
          <w:p w14:paraId="2E673570" w14:textId="6F4CC14C" w:rsidR="009229DB" w:rsidRPr="006371EF" w:rsidRDefault="009229DB" w:rsidP="009229DB">
            <w:pPr>
              <w:spacing w:before="60" w:after="60" w:line="240" w:lineRule="auto"/>
              <w:rPr>
                <w:b/>
                <w:sz w:val="18"/>
                <w:szCs w:val="18"/>
              </w:rPr>
            </w:pPr>
            <w:r w:rsidRPr="006371EF">
              <w:rPr>
                <w:b/>
                <w:sz w:val="18"/>
                <w:szCs w:val="18"/>
              </w:rPr>
              <w:t xml:space="preserve">Source B: </w:t>
            </w:r>
            <w:r w:rsidR="005607C3">
              <w:rPr>
                <w:sz w:val="18"/>
                <w:szCs w:val="18"/>
              </w:rPr>
              <w:t>Transcript of o</w:t>
            </w:r>
            <w:r w:rsidR="005607C3" w:rsidRPr="006371EF">
              <w:rPr>
                <w:sz w:val="18"/>
                <w:szCs w:val="18"/>
              </w:rPr>
              <w:t xml:space="preserve">ral </w:t>
            </w:r>
            <w:r w:rsidR="005607C3">
              <w:rPr>
                <w:sz w:val="18"/>
                <w:szCs w:val="18"/>
              </w:rPr>
              <w:t>h</w:t>
            </w:r>
            <w:r w:rsidR="005607C3" w:rsidRPr="006371EF">
              <w:rPr>
                <w:sz w:val="18"/>
                <w:szCs w:val="18"/>
              </w:rPr>
              <w:t xml:space="preserve">istory </w:t>
            </w:r>
            <w:r w:rsidR="005607C3">
              <w:rPr>
                <w:sz w:val="18"/>
                <w:szCs w:val="18"/>
              </w:rPr>
              <w:t>i</w:t>
            </w:r>
            <w:r w:rsidR="005607C3" w:rsidRPr="006371EF">
              <w:rPr>
                <w:sz w:val="18"/>
                <w:szCs w:val="18"/>
              </w:rPr>
              <w:t>nterview, James Warren</w:t>
            </w:r>
            <w:r w:rsidR="005607C3" w:rsidRPr="006371EF" w:rsidDel="005607C3">
              <w:rPr>
                <w:sz w:val="18"/>
                <w:szCs w:val="18"/>
              </w:rPr>
              <w:t xml:space="preserve"> </w:t>
            </w:r>
          </w:p>
          <w:p w14:paraId="337E5674" w14:textId="1FCEF2BA" w:rsidR="005607C3" w:rsidRPr="006371EF" w:rsidRDefault="009229DB" w:rsidP="005607C3">
            <w:pPr>
              <w:spacing w:before="60" w:after="60" w:line="240" w:lineRule="auto"/>
              <w:rPr>
                <w:b/>
                <w:sz w:val="18"/>
                <w:szCs w:val="18"/>
              </w:rPr>
            </w:pPr>
            <w:r w:rsidRPr="006371EF">
              <w:rPr>
                <w:b/>
                <w:sz w:val="18"/>
                <w:szCs w:val="18"/>
              </w:rPr>
              <w:t xml:space="preserve">Source C: </w:t>
            </w:r>
            <w:r w:rsidR="005607C3">
              <w:rPr>
                <w:sz w:val="18"/>
                <w:szCs w:val="18"/>
              </w:rPr>
              <w:t>Transcript of o</w:t>
            </w:r>
            <w:r w:rsidR="005607C3" w:rsidRPr="006371EF">
              <w:rPr>
                <w:sz w:val="18"/>
                <w:szCs w:val="18"/>
              </w:rPr>
              <w:t xml:space="preserve">ral </w:t>
            </w:r>
            <w:r w:rsidR="005607C3">
              <w:rPr>
                <w:sz w:val="18"/>
                <w:szCs w:val="18"/>
              </w:rPr>
              <w:t>h</w:t>
            </w:r>
            <w:r w:rsidR="005607C3" w:rsidRPr="006371EF">
              <w:rPr>
                <w:sz w:val="18"/>
                <w:szCs w:val="18"/>
              </w:rPr>
              <w:t xml:space="preserve">istory </w:t>
            </w:r>
            <w:r w:rsidR="005607C3">
              <w:rPr>
                <w:sz w:val="18"/>
                <w:szCs w:val="18"/>
              </w:rPr>
              <w:t>i</w:t>
            </w:r>
            <w:r w:rsidR="005607C3" w:rsidRPr="006371EF">
              <w:rPr>
                <w:sz w:val="18"/>
                <w:szCs w:val="18"/>
              </w:rPr>
              <w:t>nterview, Kelley Everett</w:t>
            </w:r>
          </w:p>
          <w:p w14:paraId="4879D79D" w14:textId="6FFCF140" w:rsidR="009229DB" w:rsidRPr="006371EF" w:rsidRDefault="009229DB" w:rsidP="009229DB">
            <w:pPr>
              <w:spacing w:before="60" w:after="60" w:line="240" w:lineRule="auto"/>
              <w:rPr>
                <w:b/>
                <w:sz w:val="18"/>
                <w:szCs w:val="18"/>
              </w:rPr>
            </w:pPr>
          </w:p>
          <w:p w14:paraId="51388923" w14:textId="77777777" w:rsidR="003F1D33" w:rsidRPr="006371EF" w:rsidRDefault="003F1D33" w:rsidP="009229DB">
            <w:pPr>
              <w:spacing w:before="60" w:after="60" w:line="240" w:lineRule="auto"/>
              <w:rPr>
                <w:w w:val="92"/>
                <w:sz w:val="18"/>
                <w:szCs w:val="18"/>
              </w:rPr>
            </w:pPr>
          </w:p>
        </w:tc>
        <w:tc>
          <w:tcPr>
            <w:tcW w:w="250" w:type="dxa"/>
            <w:tcBorders>
              <w:top w:val="nil"/>
              <w:bottom w:val="nil"/>
            </w:tcBorders>
            <w:shd w:val="clear" w:color="auto" w:fill="auto"/>
          </w:tcPr>
          <w:p w14:paraId="00F1DD55" w14:textId="77777777" w:rsidR="003F1D33" w:rsidRPr="006371EF" w:rsidRDefault="003F1D33" w:rsidP="009229DB">
            <w:pPr>
              <w:spacing w:before="60" w:after="60" w:line="240" w:lineRule="auto"/>
              <w:rPr>
                <w:rFonts w:cstheme="majorHAnsi"/>
                <w:w w:val="92"/>
                <w:sz w:val="18"/>
                <w:szCs w:val="18"/>
              </w:rPr>
            </w:pPr>
          </w:p>
        </w:tc>
        <w:tc>
          <w:tcPr>
            <w:tcW w:w="2532" w:type="dxa"/>
          </w:tcPr>
          <w:p w14:paraId="1CA614D6" w14:textId="57238DE2" w:rsidR="009229DB" w:rsidRPr="006371EF" w:rsidRDefault="009229DB" w:rsidP="009229DB">
            <w:pPr>
              <w:spacing w:before="60" w:after="60" w:line="240" w:lineRule="auto"/>
              <w:rPr>
                <w:sz w:val="18"/>
                <w:szCs w:val="18"/>
              </w:rPr>
            </w:pPr>
            <w:r w:rsidRPr="006371EF">
              <w:rPr>
                <w:sz w:val="18"/>
                <w:szCs w:val="18"/>
              </w:rPr>
              <w:t xml:space="preserve">Students’ </w:t>
            </w:r>
            <w:r w:rsidR="00D82527">
              <w:rPr>
                <w:sz w:val="18"/>
                <w:szCs w:val="18"/>
              </w:rPr>
              <w:t>US</w:t>
            </w:r>
            <w:r w:rsidRPr="006371EF">
              <w:rPr>
                <w:sz w:val="18"/>
                <w:szCs w:val="18"/>
              </w:rPr>
              <w:t xml:space="preserve"> History textbooks</w:t>
            </w:r>
          </w:p>
          <w:p w14:paraId="6C8397E2" w14:textId="77777777" w:rsidR="003F1D33" w:rsidRPr="006371EF" w:rsidRDefault="003F1D33" w:rsidP="009229DB">
            <w:pPr>
              <w:spacing w:before="60" w:after="60" w:line="240" w:lineRule="auto"/>
              <w:rPr>
                <w:w w:val="92"/>
                <w:sz w:val="18"/>
                <w:szCs w:val="18"/>
              </w:rPr>
            </w:pPr>
          </w:p>
        </w:tc>
      </w:tr>
    </w:tbl>
    <w:p w14:paraId="2F53F530" w14:textId="15FC8785" w:rsidR="00D764E4" w:rsidRDefault="00D764E4" w:rsidP="00522A45">
      <w:pPr>
        <w:spacing w:before="0" w:after="0" w:line="240" w:lineRule="auto"/>
      </w:pPr>
    </w:p>
    <w:tbl>
      <w:tblPr>
        <w:tblStyle w:val="TableGrid"/>
        <w:tblW w:w="0" w:type="auto"/>
        <w:tblInd w:w="108" w:type="dxa"/>
        <w:tblLook w:val="04A0" w:firstRow="1" w:lastRow="0" w:firstColumn="1" w:lastColumn="0" w:noHBand="0" w:noVBand="1"/>
      </w:tblPr>
      <w:tblGrid>
        <w:gridCol w:w="1793"/>
        <w:gridCol w:w="8889"/>
      </w:tblGrid>
      <w:tr w:rsidR="00DF1DB6" w14:paraId="631CDBEF" w14:textId="77777777" w:rsidTr="00D53D44">
        <w:trPr>
          <w:trHeight w:val="440"/>
        </w:trPr>
        <w:tc>
          <w:tcPr>
            <w:tcW w:w="1800" w:type="dxa"/>
            <w:vMerge w:val="restart"/>
          </w:tcPr>
          <w:p w14:paraId="42F21053" w14:textId="77777777" w:rsidR="00DF1DB6" w:rsidRPr="00DE3154" w:rsidRDefault="00DF1DB6" w:rsidP="00F35CBA">
            <w:pPr>
              <w:pStyle w:val="TableHeader"/>
              <w:spacing w:before="60" w:after="60" w:line="240" w:lineRule="auto"/>
              <w:rPr>
                <w:sz w:val="21"/>
                <w:szCs w:val="21"/>
              </w:rPr>
            </w:pPr>
            <w:r w:rsidRPr="00DE3154">
              <w:rPr>
                <w:sz w:val="21"/>
                <w:szCs w:val="21"/>
              </w:rPr>
              <w:t>Summative Performance Task</w:t>
            </w:r>
          </w:p>
        </w:tc>
        <w:tc>
          <w:tcPr>
            <w:tcW w:w="9000" w:type="dxa"/>
            <w:vAlign w:val="center"/>
          </w:tcPr>
          <w:p w14:paraId="67C3F1B7" w14:textId="478B2494" w:rsidR="00DF1DB6" w:rsidRPr="00DE3154" w:rsidRDefault="00DF1DB6" w:rsidP="00D53D44">
            <w:pPr>
              <w:pStyle w:val="TableText"/>
              <w:spacing w:line="230" w:lineRule="exact"/>
              <w:rPr>
                <w:sz w:val="21"/>
                <w:szCs w:val="21"/>
              </w:rPr>
            </w:pPr>
            <w:r w:rsidRPr="00DE3154">
              <w:rPr>
                <w:b/>
                <w:color w:val="1F497D"/>
                <w:sz w:val="21"/>
                <w:szCs w:val="21"/>
              </w:rPr>
              <w:t>ARGUMENT</w:t>
            </w:r>
            <w:r w:rsidRPr="00DE3154">
              <w:rPr>
                <w:sz w:val="21"/>
                <w:szCs w:val="21"/>
              </w:rPr>
              <w:t xml:space="preserve"> </w:t>
            </w:r>
            <w:r w:rsidR="00AC1CE0" w:rsidRPr="00D53D44">
              <w:rPr>
                <w:szCs w:val="20"/>
              </w:rPr>
              <w:t xml:space="preserve">Why </w:t>
            </w:r>
            <w:r w:rsidR="00A2713D" w:rsidRPr="00D53D44">
              <w:rPr>
                <w:szCs w:val="20"/>
              </w:rPr>
              <w:t>w</w:t>
            </w:r>
            <w:r w:rsidR="00AC1CE0" w:rsidRPr="00D53D44">
              <w:rPr>
                <w:szCs w:val="20"/>
              </w:rPr>
              <w:t>as the Korean War “</w:t>
            </w:r>
            <w:r w:rsidR="00A2713D" w:rsidRPr="00D53D44">
              <w:rPr>
                <w:szCs w:val="20"/>
              </w:rPr>
              <w:t>f</w:t>
            </w:r>
            <w:r w:rsidR="00AC1CE0" w:rsidRPr="00D53D44">
              <w:rPr>
                <w:szCs w:val="20"/>
              </w:rPr>
              <w:t>orgotten”</w:t>
            </w:r>
            <w:r w:rsidR="00763CDA" w:rsidRPr="00D53D44">
              <w:rPr>
                <w:szCs w:val="20"/>
              </w:rPr>
              <w:t>?</w:t>
            </w:r>
            <w:r w:rsidR="00D82527" w:rsidRPr="00D53D44">
              <w:rPr>
                <w:szCs w:val="20"/>
              </w:rPr>
              <w:t xml:space="preserve"> </w:t>
            </w:r>
            <w:r w:rsidR="00763CDA" w:rsidRPr="00D53D44">
              <w:rPr>
                <w:szCs w:val="20"/>
              </w:rPr>
              <w:t xml:space="preserve">Construct an argument (e.g., detailed outline, poster, </w:t>
            </w:r>
            <w:r w:rsidR="000D2360" w:rsidRPr="00D53D44">
              <w:rPr>
                <w:szCs w:val="20"/>
              </w:rPr>
              <w:t xml:space="preserve">or </w:t>
            </w:r>
            <w:r w:rsidR="00763CDA" w:rsidRPr="00D53D44">
              <w:rPr>
                <w:szCs w:val="20"/>
              </w:rPr>
              <w:t>essay) that discusses the compelling question using specific claims and relevant evidence from historical sources while acknowledging competing views.</w:t>
            </w:r>
          </w:p>
        </w:tc>
      </w:tr>
      <w:tr w:rsidR="00DF1DB6" w14:paraId="1533B315" w14:textId="77777777">
        <w:trPr>
          <w:trHeight w:val="439"/>
        </w:trPr>
        <w:tc>
          <w:tcPr>
            <w:tcW w:w="1800" w:type="dxa"/>
            <w:vMerge/>
            <w:vAlign w:val="center"/>
          </w:tcPr>
          <w:p w14:paraId="674DE8B3" w14:textId="77777777" w:rsidR="00DF1DB6" w:rsidRPr="00DE3154" w:rsidRDefault="00DF1DB6" w:rsidP="00F35CBA">
            <w:pPr>
              <w:pStyle w:val="TableHeader"/>
              <w:spacing w:before="60" w:after="60" w:line="240" w:lineRule="auto"/>
              <w:rPr>
                <w:sz w:val="21"/>
                <w:szCs w:val="21"/>
              </w:rPr>
            </w:pPr>
          </w:p>
        </w:tc>
        <w:tc>
          <w:tcPr>
            <w:tcW w:w="9000" w:type="dxa"/>
            <w:vAlign w:val="center"/>
          </w:tcPr>
          <w:p w14:paraId="32E4F910" w14:textId="6C77B02E" w:rsidR="00DF1DB6" w:rsidRPr="00DE3154" w:rsidRDefault="00DF1DB6" w:rsidP="00D53D44">
            <w:pPr>
              <w:pStyle w:val="TableText"/>
              <w:spacing w:line="230" w:lineRule="exact"/>
              <w:rPr>
                <w:b/>
                <w:color w:val="1F497D"/>
                <w:sz w:val="21"/>
                <w:szCs w:val="21"/>
              </w:rPr>
            </w:pPr>
            <w:r w:rsidRPr="00DE3154">
              <w:rPr>
                <w:b/>
                <w:color w:val="1F497D"/>
                <w:sz w:val="21"/>
                <w:szCs w:val="21"/>
              </w:rPr>
              <w:t>EXTENSION</w:t>
            </w:r>
            <w:r w:rsidRPr="00DE3154">
              <w:rPr>
                <w:sz w:val="21"/>
                <w:szCs w:val="21"/>
              </w:rPr>
              <w:t xml:space="preserve"> </w:t>
            </w:r>
            <w:r w:rsidR="003F1D33" w:rsidRPr="00D53D44">
              <w:rPr>
                <w:szCs w:val="20"/>
              </w:rPr>
              <w:t>Using claims from Supporting Question 4,</w:t>
            </w:r>
            <w:r w:rsidR="004F1F2D" w:rsidRPr="00D53D44">
              <w:rPr>
                <w:szCs w:val="20"/>
              </w:rPr>
              <w:t xml:space="preserve"> propose a </w:t>
            </w:r>
            <w:r w:rsidR="003F1D33" w:rsidRPr="00D53D44">
              <w:rPr>
                <w:szCs w:val="20"/>
              </w:rPr>
              <w:t xml:space="preserve">textbook </w:t>
            </w:r>
            <w:r w:rsidR="004F1F2D" w:rsidRPr="00D53D44">
              <w:rPr>
                <w:szCs w:val="20"/>
              </w:rPr>
              <w:t xml:space="preserve">revision </w:t>
            </w:r>
            <w:r w:rsidR="003F1D33" w:rsidRPr="00D53D44">
              <w:rPr>
                <w:szCs w:val="20"/>
              </w:rPr>
              <w:t xml:space="preserve">reflecting </w:t>
            </w:r>
            <w:r w:rsidR="00DE3154" w:rsidRPr="00D53D44">
              <w:rPr>
                <w:szCs w:val="20"/>
              </w:rPr>
              <w:t>research within the inquiry and soldiers’</w:t>
            </w:r>
            <w:r w:rsidR="007B425F" w:rsidRPr="00D53D44">
              <w:rPr>
                <w:szCs w:val="20"/>
              </w:rPr>
              <w:t xml:space="preserve"> perceptions of the war.</w:t>
            </w:r>
            <w:r w:rsidR="00D82527">
              <w:rPr>
                <w:sz w:val="21"/>
                <w:szCs w:val="21"/>
              </w:rPr>
              <w:t xml:space="preserve"> </w:t>
            </w:r>
          </w:p>
        </w:tc>
      </w:tr>
      <w:tr w:rsidR="00C40BEA" w14:paraId="43E7DE29" w14:textId="77777777" w:rsidTr="00D53D44">
        <w:trPr>
          <w:trHeight w:val="863"/>
        </w:trPr>
        <w:tc>
          <w:tcPr>
            <w:tcW w:w="1800" w:type="dxa"/>
          </w:tcPr>
          <w:p w14:paraId="652E5396" w14:textId="77777777" w:rsidR="00C40BEA" w:rsidRPr="00DE3154" w:rsidRDefault="00C40BEA" w:rsidP="00F35CBA">
            <w:pPr>
              <w:pStyle w:val="TableHeader"/>
              <w:spacing w:before="60" w:after="60" w:line="240" w:lineRule="auto"/>
              <w:rPr>
                <w:sz w:val="21"/>
                <w:szCs w:val="21"/>
              </w:rPr>
            </w:pPr>
            <w:r w:rsidRPr="00DE3154">
              <w:rPr>
                <w:sz w:val="21"/>
                <w:szCs w:val="21"/>
              </w:rPr>
              <w:t>Taking Informed Action</w:t>
            </w:r>
          </w:p>
        </w:tc>
        <w:tc>
          <w:tcPr>
            <w:tcW w:w="9000" w:type="dxa"/>
          </w:tcPr>
          <w:p w14:paraId="28990D86" w14:textId="27D76D0F" w:rsidR="008B2E39" w:rsidRPr="00DE3154" w:rsidRDefault="00383225" w:rsidP="00D53D44">
            <w:pPr>
              <w:pStyle w:val="TableText"/>
              <w:spacing w:line="230" w:lineRule="exact"/>
              <w:rPr>
                <w:sz w:val="21"/>
                <w:szCs w:val="21"/>
              </w:rPr>
            </w:pPr>
            <w:r w:rsidRPr="00DE3154">
              <w:rPr>
                <w:b/>
                <w:color w:val="1F497D"/>
                <w:sz w:val="21"/>
                <w:szCs w:val="21"/>
              </w:rPr>
              <w:t>UNDERSTAND</w:t>
            </w:r>
            <w:r w:rsidRPr="00DE3154">
              <w:rPr>
                <w:sz w:val="21"/>
                <w:szCs w:val="21"/>
              </w:rPr>
              <w:t xml:space="preserve"> </w:t>
            </w:r>
            <w:r w:rsidR="00D22778" w:rsidRPr="00D53D44">
              <w:rPr>
                <w:szCs w:val="20"/>
              </w:rPr>
              <w:t xml:space="preserve">Explore the Korean War Digital History </w:t>
            </w:r>
            <w:r w:rsidR="00882DD2" w:rsidRPr="00D53D44">
              <w:rPr>
                <w:szCs w:val="20"/>
              </w:rPr>
              <w:t>Project’s</w:t>
            </w:r>
            <w:r w:rsidR="00844650" w:rsidRPr="00D53D44">
              <w:rPr>
                <w:szCs w:val="20"/>
              </w:rPr>
              <w:t xml:space="preserve"> </w:t>
            </w:r>
            <w:r w:rsidR="00882DD2" w:rsidRPr="00D53D44">
              <w:rPr>
                <w:szCs w:val="20"/>
              </w:rPr>
              <w:t xml:space="preserve">(KWDHP) </w:t>
            </w:r>
            <w:r w:rsidR="00AB72B7" w:rsidRPr="00D53D44">
              <w:rPr>
                <w:szCs w:val="20"/>
              </w:rPr>
              <w:t xml:space="preserve">Interview Initiative and identify local veteran groups or other community members </w:t>
            </w:r>
            <w:r w:rsidR="00844650" w:rsidRPr="00D53D44">
              <w:rPr>
                <w:szCs w:val="20"/>
              </w:rPr>
              <w:t xml:space="preserve">who </w:t>
            </w:r>
            <w:r w:rsidR="00AB72B7" w:rsidRPr="00D53D44">
              <w:rPr>
                <w:szCs w:val="20"/>
              </w:rPr>
              <w:t>are Korean War veterans.</w:t>
            </w:r>
          </w:p>
          <w:p w14:paraId="78497048" w14:textId="0E7F9B70" w:rsidR="00AB72B7" w:rsidRPr="00DE3154" w:rsidRDefault="00383225" w:rsidP="00D53D44">
            <w:pPr>
              <w:pStyle w:val="TableText"/>
              <w:spacing w:line="230" w:lineRule="exact"/>
              <w:rPr>
                <w:sz w:val="21"/>
                <w:szCs w:val="21"/>
              </w:rPr>
            </w:pPr>
            <w:r w:rsidRPr="00DE3154">
              <w:rPr>
                <w:b/>
                <w:color w:val="1F497D"/>
                <w:sz w:val="21"/>
                <w:szCs w:val="21"/>
              </w:rPr>
              <w:t>ASSESS</w:t>
            </w:r>
            <w:r w:rsidR="00D82527">
              <w:rPr>
                <w:b/>
                <w:sz w:val="21"/>
                <w:szCs w:val="21"/>
              </w:rPr>
              <w:t xml:space="preserve"> </w:t>
            </w:r>
            <w:r w:rsidR="00AB72B7" w:rsidRPr="00D53D44">
              <w:rPr>
                <w:szCs w:val="20"/>
              </w:rPr>
              <w:t xml:space="preserve">Determine the ways in which students can contribute to </w:t>
            </w:r>
            <w:r w:rsidR="00844650" w:rsidRPr="00D53D44">
              <w:rPr>
                <w:szCs w:val="20"/>
              </w:rPr>
              <w:t>KWDH</w:t>
            </w:r>
            <w:r w:rsidR="00882DD2" w:rsidRPr="00D53D44">
              <w:rPr>
                <w:szCs w:val="20"/>
              </w:rPr>
              <w:t>P</w:t>
            </w:r>
            <w:r w:rsidR="00844650" w:rsidRPr="00D53D44">
              <w:rPr>
                <w:szCs w:val="20"/>
              </w:rPr>
              <w:t xml:space="preserve">’s </w:t>
            </w:r>
            <w:r w:rsidR="00AB72B7" w:rsidRPr="00D53D44">
              <w:rPr>
                <w:szCs w:val="20"/>
              </w:rPr>
              <w:t>initiative</w:t>
            </w:r>
            <w:r w:rsidR="00D82527" w:rsidRPr="00D53D44">
              <w:rPr>
                <w:szCs w:val="20"/>
              </w:rPr>
              <w:t>.</w:t>
            </w:r>
          </w:p>
          <w:p w14:paraId="61639213" w14:textId="7CD39F53" w:rsidR="00C56CCF" w:rsidRPr="00DE3154" w:rsidRDefault="00383225" w:rsidP="00D53D44">
            <w:pPr>
              <w:pStyle w:val="TableText"/>
              <w:spacing w:line="230" w:lineRule="exact"/>
              <w:rPr>
                <w:color w:val="000000" w:themeColor="text1"/>
                <w:sz w:val="21"/>
                <w:szCs w:val="21"/>
              </w:rPr>
            </w:pPr>
            <w:r w:rsidRPr="00DE3154">
              <w:rPr>
                <w:b/>
                <w:color w:val="1F497D"/>
                <w:sz w:val="21"/>
                <w:szCs w:val="21"/>
              </w:rPr>
              <w:t xml:space="preserve">ACT </w:t>
            </w:r>
            <w:r w:rsidR="00160FCD" w:rsidRPr="00D53D44">
              <w:rPr>
                <w:color w:val="000000" w:themeColor="text1"/>
                <w:szCs w:val="20"/>
              </w:rPr>
              <w:t xml:space="preserve">Create an oral history project </w:t>
            </w:r>
            <w:r w:rsidR="00D22778" w:rsidRPr="00D53D44">
              <w:rPr>
                <w:color w:val="000000" w:themeColor="text1"/>
                <w:szCs w:val="20"/>
              </w:rPr>
              <w:t>to contribute to the KWDH archives.</w:t>
            </w:r>
          </w:p>
        </w:tc>
      </w:tr>
    </w:tbl>
    <w:p w14:paraId="31429D04" w14:textId="12A88F3F" w:rsidR="00E66577" w:rsidRPr="00887667" w:rsidRDefault="00E66577">
      <w:pPr>
        <w:rPr>
          <w:i/>
        </w:rPr>
        <w:sectPr w:rsidR="00E66577" w:rsidRPr="00887667" w:rsidSect="00AA43E9">
          <w:headerReference w:type="default" r:id="rId15"/>
          <w:footerReference w:type="default" r:id="rId16"/>
          <w:pgSz w:w="12240" w:h="15840"/>
          <w:pgMar w:top="720" w:right="720" w:bottom="720" w:left="720" w:header="432" w:footer="432" w:gutter="0"/>
          <w:cols w:space="720"/>
          <w:docGrid w:linePitch="360"/>
        </w:sectPr>
      </w:pPr>
    </w:p>
    <w:tbl>
      <w:tblPr>
        <w:tblStyle w:val="a3"/>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Look w:val="0400" w:firstRow="0" w:lastRow="0" w:firstColumn="0" w:lastColumn="0" w:noHBand="0" w:noVBand="1"/>
      </w:tblPr>
      <w:tblGrid>
        <w:gridCol w:w="10800"/>
      </w:tblGrid>
      <w:tr w:rsidR="00895650" w:rsidRPr="00D628CB" w14:paraId="6CB615BE" w14:textId="77777777">
        <w:tc>
          <w:tcPr>
            <w:tcW w:w="10800" w:type="dxa"/>
            <w:shd w:val="clear" w:color="auto" w:fill="003366"/>
            <w:vAlign w:val="center"/>
          </w:tcPr>
          <w:p w14:paraId="638E7F4A" w14:textId="77777777" w:rsidR="00895650" w:rsidRPr="00D628CB" w:rsidRDefault="00895650" w:rsidP="00921D12">
            <w:pPr>
              <w:pStyle w:val="Heading1"/>
              <w:outlineLvl w:val="0"/>
            </w:pPr>
            <w:r w:rsidRPr="00D628CB">
              <w:lastRenderedPageBreak/>
              <w:t>Overview</w:t>
            </w:r>
          </w:p>
        </w:tc>
      </w:tr>
    </w:tbl>
    <w:p w14:paraId="41D0343E" w14:textId="7112F1B3" w:rsidR="004C2565" w:rsidRPr="00F1708F" w:rsidRDefault="007468F9" w:rsidP="001D3980">
      <w:pPr>
        <w:pStyle w:val="Heading2"/>
      </w:pPr>
      <w:r w:rsidRPr="00F1708F">
        <w:rPr>
          <w:rFonts w:eastAsia="Calibri"/>
        </w:rPr>
        <w:t>Inquiry Description</w:t>
      </w:r>
    </w:p>
    <w:p w14:paraId="2AA3DBB8" w14:textId="761117AD" w:rsidR="00F1708F" w:rsidRDefault="00763CDA" w:rsidP="00F1708F">
      <w:pPr>
        <w:pStyle w:val="BodyText"/>
        <w:spacing w:before="179" w:line="260" w:lineRule="auto"/>
        <w:ind w:left="0" w:right="726"/>
        <w:rPr>
          <w:sz w:val="22"/>
          <w:szCs w:val="22"/>
        </w:rPr>
      </w:pPr>
      <w:r w:rsidRPr="00F1708F">
        <w:rPr>
          <w:sz w:val="22"/>
          <w:szCs w:val="22"/>
        </w:rPr>
        <w:t xml:space="preserve">This inquiry leads students through an investigation </w:t>
      </w:r>
      <w:r w:rsidR="003113D6">
        <w:rPr>
          <w:sz w:val="22"/>
          <w:szCs w:val="22"/>
        </w:rPr>
        <w:t xml:space="preserve">of </w:t>
      </w:r>
      <w:r w:rsidR="00F1708F">
        <w:rPr>
          <w:sz w:val="22"/>
          <w:szCs w:val="22"/>
        </w:rPr>
        <w:t>how the Korean War came to be known as the “forgotten war</w:t>
      </w:r>
      <w:r w:rsidR="00D82527">
        <w:rPr>
          <w:sz w:val="22"/>
          <w:szCs w:val="22"/>
        </w:rPr>
        <w:t>.</w:t>
      </w:r>
      <w:r w:rsidR="00F1708F">
        <w:rPr>
          <w:sz w:val="22"/>
          <w:szCs w:val="22"/>
        </w:rPr>
        <w:t>”</w:t>
      </w:r>
      <w:r w:rsidR="00D82527">
        <w:rPr>
          <w:sz w:val="22"/>
          <w:szCs w:val="22"/>
        </w:rPr>
        <w:t xml:space="preserve"> </w:t>
      </w:r>
      <w:r w:rsidRPr="00F1708F">
        <w:rPr>
          <w:sz w:val="22"/>
          <w:szCs w:val="22"/>
        </w:rPr>
        <w:t>By investigating the compelling question</w:t>
      </w:r>
      <w:r w:rsidR="00DE3154">
        <w:rPr>
          <w:sz w:val="22"/>
          <w:szCs w:val="22"/>
        </w:rPr>
        <w:t>,</w:t>
      </w:r>
      <w:r w:rsidRPr="00F1708F">
        <w:rPr>
          <w:sz w:val="22"/>
          <w:szCs w:val="22"/>
        </w:rPr>
        <w:t xml:space="preserve"> “</w:t>
      </w:r>
      <w:r w:rsidR="00DE3154">
        <w:rPr>
          <w:sz w:val="22"/>
          <w:szCs w:val="22"/>
        </w:rPr>
        <w:t>Why was the Korean War ‘forgotten’</w:t>
      </w:r>
      <w:r w:rsidRPr="00F1708F">
        <w:rPr>
          <w:sz w:val="22"/>
          <w:szCs w:val="22"/>
        </w:rPr>
        <w:t>?</w:t>
      </w:r>
      <w:r w:rsidR="005243C6">
        <w:rPr>
          <w:sz w:val="22"/>
          <w:szCs w:val="22"/>
        </w:rPr>
        <w:t>,</w:t>
      </w:r>
      <w:r w:rsidRPr="00F1708F">
        <w:rPr>
          <w:sz w:val="22"/>
          <w:szCs w:val="22"/>
        </w:rPr>
        <w:t xml:space="preserve">” </w:t>
      </w:r>
      <w:r w:rsidR="00F1708F" w:rsidRPr="00F1708F">
        <w:rPr>
          <w:sz w:val="22"/>
          <w:szCs w:val="22"/>
        </w:rPr>
        <w:t xml:space="preserve">students investigate how </w:t>
      </w:r>
      <w:r w:rsidR="00D2759E">
        <w:rPr>
          <w:sz w:val="22"/>
          <w:szCs w:val="22"/>
        </w:rPr>
        <w:t xml:space="preserve">a major global event could </w:t>
      </w:r>
      <w:r w:rsidR="00A2713D">
        <w:rPr>
          <w:sz w:val="22"/>
          <w:szCs w:val="22"/>
        </w:rPr>
        <w:t xml:space="preserve">seem to have been </w:t>
      </w:r>
      <w:r w:rsidR="00F1708F" w:rsidRPr="00F1708F">
        <w:rPr>
          <w:sz w:val="22"/>
          <w:szCs w:val="22"/>
        </w:rPr>
        <w:t>forgotten</w:t>
      </w:r>
      <w:r w:rsidR="00A2713D">
        <w:rPr>
          <w:sz w:val="22"/>
          <w:szCs w:val="22"/>
        </w:rPr>
        <w:t xml:space="preserve"> </w:t>
      </w:r>
      <w:r w:rsidR="00F1708F" w:rsidRPr="00F1708F">
        <w:rPr>
          <w:sz w:val="22"/>
          <w:szCs w:val="22"/>
        </w:rPr>
        <w:t>by the American public</w:t>
      </w:r>
      <w:r w:rsidR="00530777">
        <w:rPr>
          <w:sz w:val="22"/>
          <w:szCs w:val="22"/>
        </w:rPr>
        <w:t xml:space="preserve"> and, subsequently, in history</w:t>
      </w:r>
      <w:r w:rsidR="00F1708F" w:rsidRPr="00F1708F">
        <w:rPr>
          <w:sz w:val="22"/>
          <w:szCs w:val="22"/>
        </w:rPr>
        <w:t>.</w:t>
      </w:r>
      <w:r w:rsidR="00D82527">
        <w:rPr>
          <w:sz w:val="22"/>
          <w:szCs w:val="22"/>
        </w:rPr>
        <w:t xml:space="preserve"> </w:t>
      </w:r>
      <w:r w:rsidR="00F1708F" w:rsidRPr="00F1708F">
        <w:rPr>
          <w:sz w:val="22"/>
          <w:szCs w:val="22"/>
        </w:rPr>
        <w:t xml:space="preserve">The </w:t>
      </w:r>
      <w:r w:rsidR="00530777">
        <w:rPr>
          <w:sz w:val="22"/>
          <w:szCs w:val="22"/>
        </w:rPr>
        <w:t>inquiry has</w:t>
      </w:r>
      <w:r w:rsidR="00F1708F" w:rsidRPr="00F1708F">
        <w:rPr>
          <w:sz w:val="22"/>
          <w:szCs w:val="22"/>
        </w:rPr>
        <w:t xml:space="preserve"> students consider the </w:t>
      </w:r>
      <w:r w:rsidR="00567FC3">
        <w:rPr>
          <w:sz w:val="22"/>
          <w:szCs w:val="22"/>
        </w:rPr>
        <w:t>pr</w:t>
      </w:r>
      <w:r w:rsidR="00530777">
        <w:rPr>
          <w:sz w:val="22"/>
          <w:szCs w:val="22"/>
        </w:rPr>
        <w:t xml:space="preserve">ogression of the </w:t>
      </w:r>
      <w:r w:rsidR="00A2713D">
        <w:rPr>
          <w:sz w:val="22"/>
          <w:szCs w:val="22"/>
        </w:rPr>
        <w:t>“</w:t>
      </w:r>
      <w:r w:rsidR="00530777" w:rsidRPr="00A2713D">
        <w:rPr>
          <w:sz w:val="22"/>
          <w:szCs w:val="22"/>
        </w:rPr>
        <w:t>conflict</w:t>
      </w:r>
      <w:r w:rsidR="00A2713D">
        <w:rPr>
          <w:sz w:val="22"/>
          <w:szCs w:val="22"/>
        </w:rPr>
        <w:t>”</w:t>
      </w:r>
      <w:r w:rsidR="00530777">
        <w:rPr>
          <w:sz w:val="22"/>
          <w:szCs w:val="22"/>
        </w:rPr>
        <w:t xml:space="preserve"> to a </w:t>
      </w:r>
      <w:r w:rsidR="00A2713D" w:rsidRPr="00981F2A">
        <w:rPr>
          <w:sz w:val="22"/>
          <w:szCs w:val="22"/>
        </w:rPr>
        <w:t>“war</w:t>
      </w:r>
      <w:r w:rsidR="00530777" w:rsidRPr="00A2713D">
        <w:rPr>
          <w:sz w:val="22"/>
          <w:szCs w:val="22"/>
        </w:rPr>
        <w:t>,</w:t>
      </w:r>
      <w:r w:rsidR="00A2713D" w:rsidRPr="00A2713D">
        <w:rPr>
          <w:sz w:val="22"/>
          <w:szCs w:val="22"/>
        </w:rPr>
        <w:t>”</w:t>
      </w:r>
      <w:r w:rsidR="00567FC3">
        <w:rPr>
          <w:sz w:val="22"/>
          <w:szCs w:val="22"/>
        </w:rPr>
        <w:t xml:space="preserve"> </w:t>
      </w:r>
      <w:r w:rsidR="00745CBD">
        <w:rPr>
          <w:sz w:val="22"/>
          <w:szCs w:val="22"/>
        </w:rPr>
        <w:t>actions</w:t>
      </w:r>
      <w:r w:rsidR="00745CBD" w:rsidRPr="00F1708F">
        <w:rPr>
          <w:sz w:val="22"/>
          <w:szCs w:val="22"/>
        </w:rPr>
        <w:t xml:space="preserve"> </w:t>
      </w:r>
      <w:r w:rsidR="00F1708F" w:rsidRPr="00F1708F">
        <w:rPr>
          <w:sz w:val="22"/>
          <w:szCs w:val="22"/>
        </w:rPr>
        <w:t xml:space="preserve">of those in power during </w:t>
      </w:r>
      <w:r w:rsidR="00A2713D">
        <w:rPr>
          <w:sz w:val="22"/>
          <w:szCs w:val="22"/>
        </w:rPr>
        <w:t xml:space="preserve">Harry S. </w:t>
      </w:r>
      <w:r w:rsidR="00F1708F" w:rsidRPr="00F1708F">
        <w:rPr>
          <w:sz w:val="22"/>
          <w:szCs w:val="22"/>
        </w:rPr>
        <w:t>Tru</w:t>
      </w:r>
      <w:r w:rsidR="00530777">
        <w:rPr>
          <w:sz w:val="22"/>
          <w:szCs w:val="22"/>
        </w:rPr>
        <w:t>man</w:t>
      </w:r>
      <w:r w:rsidR="00A2713D">
        <w:rPr>
          <w:sz w:val="22"/>
          <w:szCs w:val="22"/>
        </w:rPr>
        <w:t>’s US presidency</w:t>
      </w:r>
      <w:r w:rsidR="00530777">
        <w:rPr>
          <w:sz w:val="22"/>
          <w:szCs w:val="22"/>
        </w:rPr>
        <w:t xml:space="preserve">, the views of </w:t>
      </w:r>
      <w:r w:rsidR="00F1708F" w:rsidRPr="00F1708F">
        <w:rPr>
          <w:sz w:val="22"/>
          <w:szCs w:val="22"/>
        </w:rPr>
        <w:t>veterans and those on the home front</w:t>
      </w:r>
      <w:r w:rsidR="00530777">
        <w:rPr>
          <w:sz w:val="22"/>
          <w:szCs w:val="22"/>
        </w:rPr>
        <w:t xml:space="preserve">, and </w:t>
      </w:r>
      <w:r w:rsidR="0063189A">
        <w:rPr>
          <w:sz w:val="22"/>
          <w:szCs w:val="22"/>
        </w:rPr>
        <w:t xml:space="preserve">the </w:t>
      </w:r>
      <w:r w:rsidR="00530777">
        <w:rPr>
          <w:sz w:val="22"/>
          <w:szCs w:val="22"/>
        </w:rPr>
        <w:t>portrayal</w:t>
      </w:r>
      <w:r w:rsidR="0063189A">
        <w:rPr>
          <w:sz w:val="22"/>
          <w:szCs w:val="22"/>
        </w:rPr>
        <w:t xml:space="preserve"> of Korea</w:t>
      </w:r>
      <w:r w:rsidR="00530777">
        <w:rPr>
          <w:sz w:val="22"/>
          <w:szCs w:val="22"/>
        </w:rPr>
        <w:t xml:space="preserve"> in </w:t>
      </w:r>
      <w:r w:rsidR="00D82527">
        <w:rPr>
          <w:sz w:val="22"/>
          <w:szCs w:val="22"/>
        </w:rPr>
        <w:t>US</w:t>
      </w:r>
      <w:r w:rsidR="00530777">
        <w:rPr>
          <w:sz w:val="22"/>
          <w:szCs w:val="22"/>
        </w:rPr>
        <w:t xml:space="preserve"> history textbooks</w:t>
      </w:r>
      <w:r w:rsidR="00F1708F" w:rsidRPr="00F1708F">
        <w:rPr>
          <w:sz w:val="22"/>
          <w:szCs w:val="22"/>
        </w:rPr>
        <w:t>.</w:t>
      </w:r>
      <w:r w:rsidR="00D82527">
        <w:rPr>
          <w:sz w:val="22"/>
          <w:szCs w:val="22"/>
        </w:rPr>
        <w:t xml:space="preserve"> </w:t>
      </w:r>
      <w:r w:rsidR="00F1708F" w:rsidRPr="00A2713D">
        <w:rPr>
          <w:sz w:val="22"/>
          <w:szCs w:val="22"/>
        </w:rPr>
        <w:t xml:space="preserve">This leads students to questions of how the Korean War </w:t>
      </w:r>
      <w:r w:rsidR="00A2713D" w:rsidRPr="00A2713D">
        <w:rPr>
          <w:sz w:val="22"/>
          <w:szCs w:val="22"/>
        </w:rPr>
        <w:t>differed</w:t>
      </w:r>
      <w:r w:rsidR="00F1708F" w:rsidRPr="00A2713D">
        <w:rPr>
          <w:sz w:val="22"/>
          <w:szCs w:val="22"/>
        </w:rPr>
        <w:t xml:space="preserve"> from previous </w:t>
      </w:r>
      <w:r w:rsidR="00530777" w:rsidRPr="00A2713D">
        <w:rPr>
          <w:sz w:val="22"/>
          <w:szCs w:val="22"/>
        </w:rPr>
        <w:t>and</w:t>
      </w:r>
      <w:r w:rsidR="00612DA0" w:rsidRPr="00A2713D">
        <w:rPr>
          <w:sz w:val="22"/>
          <w:szCs w:val="22"/>
        </w:rPr>
        <w:t xml:space="preserve"> </w:t>
      </w:r>
      <w:r w:rsidR="00A2713D">
        <w:rPr>
          <w:sz w:val="22"/>
          <w:szCs w:val="22"/>
        </w:rPr>
        <w:t>subsequent</w:t>
      </w:r>
      <w:r w:rsidR="00A2713D" w:rsidRPr="00981F2A">
        <w:rPr>
          <w:sz w:val="22"/>
          <w:szCs w:val="22"/>
        </w:rPr>
        <w:t xml:space="preserve"> </w:t>
      </w:r>
      <w:r w:rsidR="00612DA0" w:rsidRPr="00981F2A">
        <w:rPr>
          <w:sz w:val="22"/>
          <w:szCs w:val="22"/>
        </w:rPr>
        <w:t xml:space="preserve">military engagements in terms of the remote threat it posed to the American people and an underlying Cold War sentiment </w:t>
      </w:r>
      <w:r w:rsidR="00A2713D">
        <w:rPr>
          <w:sz w:val="22"/>
          <w:szCs w:val="22"/>
        </w:rPr>
        <w:t>that</w:t>
      </w:r>
      <w:r w:rsidR="00A2713D" w:rsidRPr="00981F2A">
        <w:rPr>
          <w:sz w:val="22"/>
          <w:szCs w:val="22"/>
        </w:rPr>
        <w:t xml:space="preserve"> </w:t>
      </w:r>
      <w:r w:rsidR="00612DA0" w:rsidRPr="00981F2A">
        <w:rPr>
          <w:sz w:val="22"/>
          <w:szCs w:val="22"/>
        </w:rPr>
        <w:t>evolved from anti-communism to containment.</w:t>
      </w:r>
      <w:r w:rsidR="00612DA0" w:rsidRPr="00A2713D">
        <w:rPr>
          <w:sz w:val="22"/>
          <w:szCs w:val="22"/>
        </w:rPr>
        <w:t xml:space="preserve"> </w:t>
      </w:r>
      <w:r w:rsidR="00F1708F" w:rsidRPr="00A2713D">
        <w:rPr>
          <w:sz w:val="22"/>
          <w:szCs w:val="22"/>
        </w:rPr>
        <w:t>Teachers should also help students understand how the process of “forgetting” the Korean War reflects geopolitical events as well as domestic concerns.</w:t>
      </w:r>
    </w:p>
    <w:p w14:paraId="3E7C127D" w14:textId="6E9B0A9F" w:rsidR="00763CDA" w:rsidRPr="00F1708F" w:rsidRDefault="00763CDA" w:rsidP="00F1708F">
      <w:pPr>
        <w:pStyle w:val="BodyText"/>
        <w:spacing w:before="179" w:line="260" w:lineRule="auto"/>
        <w:ind w:left="0" w:right="726"/>
        <w:rPr>
          <w:sz w:val="22"/>
          <w:szCs w:val="22"/>
        </w:rPr>
      </w:pPr>
      <w:r w:rsidRPr="00F1708F">
        <w:rPr>
          <w:sz w:val="22"/>
          <w:szCs w:val="22"/>
        </w:rPr>
        <w:t xml:space="preserve">The formative performance tasks build on knowledge and skills through the course of the inquiry and help students recognize different perspectives in order to better understand the </w:t>
      </w:r>
      <w:r w:rsidR="00A2713D">
        <w:rPr>
          <w:sz w:val="22"/>
          <w:szCs w:val="22"/>
        </w:rPr>
        <w:t>impacts of</w:t>
      </w:r>
      <w:r w:rsidRPr="00F1708F">
        <w:rPr>
          <w:sz w:val="22"/>
          <w:szCs w:val="22"/>
        </w:rPr>
        <w:t xml:space="preserve"> </w:t>
      </w:r>
      <w:r w:rsidR="00F1708F">
        <w:rPr>
          <w:sz w:val="22"/>
          <w:szCs w:val="22"/>
        </w:rPr>
        <w:t xml:space="preserve">the </w:t>
      </w:r>
      <w:r w:rsidR="00A11BC1">
        <w:rPr>
          <w:sz w:val="22"/>
          <w:szCs w:val="22"/>
        </w:rPr>
        <w:t>Korean W</w:t>
      </w:r>
      <w:r w:rsidR="00F1708F">
        <w:rPr>
          <w:sz w:val="22"/>
          <w:szCs w:val="22"/>
        </w:rPr>
        <w:t xml:space="preserve">ar </w:t>
      </w:r>
      <w:r w:rsidR="00A2713D">
        <w:rPr>
          <w:sz w:val="22"/>
          <w:szCs w:val="22"/>
        </w:rPr>
        <w:t xml:space="preserve">on </w:t>
      </w:r>
      <w:r w:rsidR="00F1708F">
        <w:rPr>
          <w:sz w:val="22"/>
          <w:szCs w:val="22"/>
        </w:rPr>
        <w:t>the home front</w:t>
      </w:r>
      <w:r w:rsidRPr="00F1708F">
        <w:rPr>
          <w:sz w:val="22"/>
          <w:szCs w:val="22"/>
        </w:rPr>
        <w:t>.</w:t>
      </w:r>
      <w:r w:rsidR="00D82527">
        <w:rPr>
          <w:sz w:val="22"/>
          <w:szCs w:val="22"/>
        </w:rPr>
        <w:t xml:space="preserve"> </w:t>
      </w:r>
      <w:r w:rsidRPr="00F1708F">
        <w:rPr>
          <w:sz w:val="22"/>
          <w:szCs w:val="22"/>
        </w:rPr>
        <w:t xml:space="preserve">Students create an evidence-based argument about </w:t>
      </w:r>
      <w:r w:rsidR="00530777">
        <w:rPr>
          <w:sz w:val="22"/>
          <w:szCs w:val="22"/>
        </w:rPr>
        <w:t>how</w:t>
      </w:r>
      <w:r w:rsidR="00745CBD">
        <w:rPr>
          <w:sz w:val="22"/>
          <w:szCs w:val="22"/>
        </w:rPr>
        <w:t xml:space="preserve"> </w:t>
      </w:r>
      <w:r w:rsidR="00F1708F">
        <w:rPr>
          <w:sz w:val="22"/>
          <w:szCs w:val="22"/>
        </w:rPr>
        <w:t xml:space="preserve">the war </w:t>
      </w:r>
      <w:r w:rsidR="00745CBD">
        <w:rPr>
          <w:sz w:val="22"/>
          <w:szCs w:val="22"/>
        </w:rPr>
        <w:t xml:space="preserve">was </w:t>
      </w:r>
      <w:r w:rsidR="00F1708F">
        <w:rPr>
          <w:sz w:val="22"/>
          <w:szCs w:val="22"/>
        </w:rPr>
        <w:t>“forgotten,” considering the ways in which daily life</w:t>
      </w:r>
      <w:r w:rsidR="002F7B72">
        <w:rPr>
          <w:sz w:val="22"/>
          <w:szCs w:val="22"/>
        </w:rPr>
        <w:t xml:space="preserve"> was affected</w:t>
      </w:r>
      <w:r w:rsidR="00F1708F">
        <w:rPr>
          <w:sz w:val="22"/>
          <w:szCs w:val="22"/>
        </w:rPr>
        <w:t xml:space="preserve">, the concerns of the </w:t>
      </w:r>
      <w:r w:rsidR="002F7B72">
        <w:rPr>
          <w:sz w:val="22"/>
          <w:szCs w:val="22"/>
        </w:rPr>
        <w:t xml:space="preserve">US </w:t>
      </w:r>
      <w:r w:rsidR="00F1708F">
        <w:rPr>
          <w:sz w:val="22"/>
          <w:szCs w:val="22"/>
        </w:rPr>
        <w:t xml:space="preserve">population at the time, and </w:t>
      </w:r>
      <w:r w:rsidR="002F7B72">
        <w:rPr>
          <w:sz w:val="22"/>
          <w:szCs w:val="22"/>
        </w:rPr>
        <w:t xml:space="preserve">returning veterans’ </w:t>
      </w:r>
      <w:r w:rsidR="00F1708F">
        <w:rPr>
          <w:sz w:val="22"/>
          <w:szCs w:val="22"/>
        </w:rPr>
        <w:t>experiences.</w:t>
      </w:r>
    </w:p>
    <w:p w14:paraId="11ADFF0C" w14:textId="7A228578" w:rsidR="00763CDA" w:rsidRPr="00F1708F" w:rsidRDefault="00567FC3" w:rsidP="00763CDA">
      <w:pPr>
        <w:pStyle w:val="BodyText"/>
        <w:spacing w:before="179" w:line="260" w:lineRule="auto"/>
        <w:ind w:left="0" w:right="726"/>
        <w:rPr>
          <w:sz w:val="22"/>
          <w:szCs w:val="22"/>
        </w:rPr>
      </w:pPr>
      <w:r>
        <w:rPr>
          <w:sz w:val="22"/>
          <w:szCs w:val="22"/>
        </w:rPr>
        <w:t>T</w:t>
      </w:r>
      <w:r w:rsidR="00763CDA" w:rsidRPr="00F1708F">
        <w:rPr>
          <w:sz w:val="22"/>
          <w:szCs w:val="22"/>
        </w:rPr>
        <w:t xml:space="preserve">his inquiry highlights the following </w:t>
      </w:r>
      <w:r>
        <w:rPr>
          <w:sz w:val="22"/>
          <w:szCs w:val="22"/>
        </w:rPr>
        <w:t xml:space="preserve">C3 </w:t>
      </w:r>
      <w:r w:rsidR="00317223">
        <w:rPr>
          <w:sz w:val="22"/>
          <w:szCs w:val="22"/>
        </w:rPr>
        <w:t xml:space="preserve">Dimension 2 </w:t>
      </w:r>
      <w:r>
        <w:rPr>
          <w:sz w:val="22"/>
          <w:szCs w:val="22"/>
        </w:rPr>
        <w:t>Indicator</w:t>
      </w:r>
      <w:r w:rsidR="00763CDA" w:rsidRPr="00F1708F">
        <w:rPr>
          <w:sz w:val="22"/>
          <w:szCs w:val="22"/>
        </w:rPr>
        <w:t>:</w:t>
      </w:r>
    </w:p>
    <w:p w14:paraId="0E545B41" w14:textId="0F7305DF" w:rsidR="00567FC3" w:rsidRPr="00567FC3" w:rsidRDefault="00567FC3" w:rsidP="00567FC3">
      <w:pPr>
        <w:ind w:firstLine="720"/>
        <w:rPr>
          <w:rFonts w:ascii="Cambria" w:eastAsia="Cambria" w:hAnsi="Cambria" w:cstheme="minorBidi"/>
          <w:bCs/>
          <w:color w:val="auto"/>
          <w:sz w:val="22"/>
          <w:szCs w:val="22"/>
        </w:rPr>
      </w:pPr>
      <w:r w:rsidRPr="00567FC3">
        <w:rPr>
          <w:rFonts w:ascii="Cambria" w:eastAsia="Cambria" w:hAnsi="Cambria" w:cstheme="minorBidi"/>
          <w:b/>
          <w:bCs/>
          <w:color w:val="auto"/>
          <w:sz w:val="22"/>
          <w:szCs w:val="22"/>
        </w:rPr>
        <w:t xml:space="preserve">D2.His.5.9-12. </w:t>
      </w:r>
      <w:r w:rsidRPr="00567FC3">
        <w:rPr>
          <w:rFonts w:ascii="Cambria" w:eastAsia="Cambria" w:hAnsi="Cambria" w:cstheme="minorBidi"/>
          <w:bCs/>
          <w:color w:val="auto"/>
          <w:sz w:val="22"/>
          <w:szCs w:val="22"/>
        </w:rPr>
        <w:t>Analyze how historical contexts shaped and continue to shape people’s perspectives.</w:t>
      </w:r>
    </w:p>
    <w:p w14:paraId="57115AC6" w14:textId="61673077" w:rsidR="006D15E8" w:rsidRPr="00981F2A" w:rsidRDefault="006D15E8" w:rsidP="00981F2A">
      <w:pPr>
        <w:spacing w:before="120" w:after="120" w:line="240" w:lineRule="auto"/>
        <w:rPr>
          <w:rFonts w:asciiTheme="minorHAnsi" w:eastAsia="Cambria" w:hAnsiTheme="minorHAnsi" w:cs="Cambria"/>
          <w:sz w:val="22"/>
          <w:szCs w:val="22"/>
        </w:rPr>
      </w:pPr>
      <w:r w:rsidRPr="00F1708F">
        <w:rPr>
          <w:rFonts w:ascii="Cambria" w:eastAsia="Cambria" w:hAnsi="Cambria" w:cs="Cambria"/>
          <w:sz w:val="22"/>
          <w:szCs w:val="22"/>
        </w:rPr>
        <w:t>It is important to note that this inquiry will require prerequisite knowledge of historical events and ideas</w:t>
      </w:r>
      <w:r w:rsidR="004F72D2" w:rsidRPr="00F1708F">
        <w:rPr>
          <w:rFonts w:ascii="Cambria" w:eastAsia="Cambria" w:hAnsi="Cambria" w:cs="Cambria"/>
          <w:sz w:val="22"/>
          <w:szCs w:val="22"/>
        </w:rPr>
        <w:t>.</w:t>
      </w:r>
      <w:r w:rsidR="00D82527">
        <w:rPr>
          <w:rFonts w:ascii="Cambria" w:eastAsia="Cambria" w:hAnsi="Cambria" w:cs="Cambria"/>
          <w:sz w:val="22"/>
          <w:szCs w:val="22"/>
        </w:rPr>
        <w:t xml:space="preserve"> </w:t>
      </w:r>
      <w:r w:rsidR="004F72D2" w:rsidRPr="00F1708F">
        <w:rPr>
          <w:rFonts w:ascii="Cambria" w:eastAsia="Cambria" w:hAnsi="Cambria" w:cs="Cambria"/>
          <w:sz w:val="22"/>
          <w:szCs w:val="22"/>
        </w:rPr>
        <w:t>Thus,</w:t>
      </w:r>
      <w:r w:rsidRPr="00F1708F">
        <w:rPr>
          <w:rFonts w:ascii="Cambria" w:eastAsia="Cambria" w:hAnsi="Cambria" w:cs="Cambria"/>
          <w:sz w:val="22"/>
          <w:szCs w:val="22"/>
        </w:rPr>
        <w:t xml:space="preserve"> </w:t>
      </w:r>
      <w:r w:rsidRPr="00981F2A">
        <w:rPr>
          <w:rFonts w:asciiTheme="minorHAnsi" w:eastAsia="Cambria" w:hAnsiTheme="minorHAnsi" w:cs="Cambria"/>
          <w:sz w:val="22"/>
          <w:szCs w:val="22"/>
        </w:rPr>
        <w:t xml:space="preserve">teachers will want </w:t>
      </w:r>
      <w:r w:rsidR="002F7B72" w:rsidRPr="00981F2A">
        <w:rPr>
          <w:rFonts w:asciiTheme="minorHAnsi" w:eastAsia="Cambria" w:hAnsiTheme="minorHAnsi" w:cs="Cambria"/>
          <w:sz w:val="22"/>
          <w:szCs w:val="22"/>
        </w:rPr>
        <w:t xml:space="preserve">to ensure </w:t>
      </w:r>
      <w:r w:rsidRPr="00981F2A">
        <w:rPr>
          <w:rFonts w:asciiTheme="minorHAnsi" w:eastAsia="Cambria" w:hAnsiTheme="minorHAnsi" w:cs="Cambria"/>
          <w:sz w:val="22"/>
          <w:szCs w:val="22"/>
        </w:rPr>
        <w:t xml:space="preserve">their students </w:t>
      </w:r>
      <w:r w:rsidR="002F7B72" w:rsidRPr="00981F2A">
        <w:rPr>
          <w:rFonts w:asciiTheme="minorHAnsi" w:eastAsia="Cambria" w:hAnsiTheme="minorHAnsi" w:cs="Cambria"/>
          <w:sz w:val="22"/>
          <w:szCs w:val="22"/>
        </w:rPr>
        <w:t>are aware of</w:t>
      </w:r>
      <w:r w:rsidRPr="00981F2A">
        <w:rPr>
          <w:rFonts w:asciiTheme="minorHAnsi" w:eastAsia="Cambria" w:hAnsiTheme="minorHAnsi" w:cs="Cambria"/>
          <w:sz w:val="22"/>
          <w:szCs w:val="22"/>
        </w:rPr>
        <w:t xml:space="preserve"> the </w:t>
      </w:r>
      <w:r w:rsidR="00F1708F" w:rsidRPr="00981F2A">
        <w:rPr>
          <w:rFonts w:asciiTheme="minorHAnsi" w:eastAsia="Cambria" w:hAnsiTheme="minorHAnsi" w:cs="Cambria"/>
          <w:sz w:val="22"/>
          <w:szCs w:val="22"/>
        </w:rPr>
        <w:t xml:space="preserve">total war mobilization that occurred during World War II, </w:t>
      </w:r>
      <w:r w:rsidR="0023670C" w:rsidRPr="00981F2A">
        <w:rPr>
          <w:rFonts w:asciiTheme="minorHAnsi" w:eastAsia="Cambria" w:hAnsiTheme="minorHAnsi" w:cs="Cambria"/>
          <w:sz w:val="22"/>
          <w:szCs w:val="22"/>
        </w:rPr>
        <w:t xml:space="preserve">the ways in which World War II mobilized the public </w:t>
      </w:r>
      <w:r w:rsidR="002F7B72" w:rsidRPr="00981F2A">
        <w:rPr>
          <w:rFonts w:asciiTheme="minorHAnsi" w:eastAsia="Cambria" w:hAnsiTheme="minorHAnsi" w:cs="Cambria"/>
          <w:sz w:val="22"/>
          <w:szCs w:val="22"/>
        </w:rPr>
        <w:t xml:space="preserve">by </w:t>
      </w:r>
      <w:r w:rsidR="0023670C" w:rsidRPr="00981F2A">
        <w:rPr>
          <w:rFonts w:asciiTheme="minorHAnsi" w:eastAsia="Cambria" w:hAnsiTheme="minorHAnsi" w:cs="Cambria"/>
          <w:sz w:val="22"/>
          <w:szCs w:val="22"/>
        </w:rPr>
        <w:t xml:space="preserve">conceptualizing it as a war of fascism versus freedom, </w:t>
      </w:r>
      <w:r w:rsidR="002F7B72" w:rsidRPr="00981F2A">
        <w:rPr>
          <w:rFonts w:asciiTheme="minorHAnsi" w:eastAsia="Cambria" w:hAnsiTheme="minorHAnsi" w:cs="Cambria"/>
          <w:sz w:val="22"/>
          <w:szCs w:val="22"/>
        </w:rPr>
        <w:t xml:space="preserve">and </w:t>
      </w:r>
      <w:r w:rsidR="00F1708F" w:rsidRPr="00981F2A">
        <w:rPr>
          <w:rFonts w:asciiTheme="minorHAnsi" w:eastAsia="Cambria" w:hAnsiTheme="minorHAnsi" w:cs="Cambria"/>
          <w:sz w:val="22"/>
          <w:szCs w:val="22"/>
        </w:rPr>
        <w:t>the Cold War tensions that emerged in the post-war period</w:t>
      </w:r>
      <w:r w:rsidRPr="00981F2A">
        <w:rPr>
          <w:rFonts w:asciiTheme="minorHAnsi" w:eastAsia="Cambria" w:hAnsiTheme="minorHAnsi" w:cs="Cambria"/>
          <w:sz w:val="22"/>
          <w:szCs w:val="22"/>
        </w:rPr>
        <w:t>.</w:t>
      </w:r>
      <w:r w:rsidR="00D82527" w:rsidRPr="00981F2A">
        <w:rPr>
          <w:rFonts w:asciiTheme="minorHAnsi" w:eastAsia="Cambria" w:hAnsiTheme="minorHAnsi" w:cs="Cambria"/>
          <w:sz w:val="22"/>
          <w:szCs w:val="22"/>
        </w:rPr>
        <w:t xml:space="preserve"> </w:t>
      </w:r>
    </w:p>
    <w:p w14:paraId="62C6BE04" w14:textId="77777777" w:rsidR="00BE0AFC" w:rsidRPr="00981F2A" w:rsidRDefault="00BE0AFC" w:rsidP="00981F2A">
      <w:pPr>
        <w:spacing w:before="120" w:after="120" w:line="240" w:lineRule="auto"/>
        <w:rPr>
          <w:rFonts w:asciiTheme="minorHAnsi" w:eastAsia="Cambria" w:hAnsiTheme="minorHAnsi" w:cs="Cambria"/>
          <w:sz w:val="22"/>
          <w:szCs w:val="22"/>
        </w:rPr>
      </w:pPr>
    </w:p>
    <w:p w14:paraId="6DC6A090" w14:textId="12D4D4CF" w:rsidR="00E35296" w:rsidRPr="004178C6" w:rsidRDefault="008928EE" w:rsidP="00981F2A">
      <w:pPr>
        <w:spacing w:before="120" w:after="120" w:line="240" w:lineRule="auto"/>
        <w:rPr>
          <w:rFonts w:ascii="Cambria" w:eastAsia="Cambria" w:hAnsi="Cambria" w:cs="Cambria"/>
          <w:iCs/>
          <w:sz w:val="22"/>
          <w:szCs w:val="22"/>
        </w:rPr>
      </w:pPr>
      <w:r w:rsidRPr="00981F2A">
        <w:rPr>
          <w:rFonts w:asciiTheme="minorHAnsi" w:eastAsia="Cambria" w:hAnsiTheme="minorHAnsi" w:cs="Cambria"/>
          <w:sz w:val="22"/>
          <w:szCs w:val="22"/>
        </w:rPr>
        <w:t>NOTE:</w:t>
      </w:r>
      <w:r w:rsidR="00763CDA" w:rsidRPr="00981F2A">
        <w:rPr>
          <w:rFonts w:asciiTheme="minorHAnsi" w:eastAsia="Cambria" w:hAnsiTheme="minorHAnsi" w:cs="Cambria"/>
          <w:sz w:val="22"/>
          <w:szCs w:val="22"/>
        </w:rPr>
        <w:t xml:space="preserve"> This inquiry is e</w:t>
      </w:r>
      <w:r w:rsidR="00317223" w:rsidRPr="00981F2A">
        <w:rPr>
          <w:rFonts w:asciiTheme="minorHAnsi" w:eastAsia="Cambria" w:hAnsiTheme="minorHAnsi" w:cs="Cambria"/>
          <w:sz w:val="22"/>
          <w:szCs w:val="22"/>
        </w:rPr>
        <w:t xml:space="preserve">xpected to take four to seven </w:t>
      </w:r>
      <w:r w:rsidR="00D53D44">
        <w:rPr>
          <w:rFonts w:asciiTheme="minorHAnsi" w:eastAsia="Cambria" w:hAnsiTheme="minorHAnsi" w:cs="Cambria"/>
          <w:sz w:val="22"/>
          <w:szCs w:val="22"/>
        </w:rPr>
        <w:t>5</w:t>
      </w:r>
      <w:r w:rsidR="00317223" w:rsidRPr="00981F2A">
        <w:rPr>
          <w:rFonts w:asciiTheme="minorHAnsi" w:eastAsia="Cambria" w:hAnsiTheme="minorHAnsi" w:cs="Cambria"/>
          <w:sz w:val="22"/>
          <w:szCs w:val="22"/>
        </w:rPr>
        <w:t>0</w:t>
      </w:r>
      <w:r w:rsidR="00763CDA" w:rsidRPr="00981F2A">
        <w:rPr>
          <w:rFonts w:asciiTheme="minorHAnsi" w:eastAsia="Cambria" w:hAnsiTheme="minorHAnsi" w:cs="Cambria"/>
          <w:sz w:val="22"/>
          <w:szCs w:val="22"/>
        </w:rPr>
        <w:t xml:space="preserve">-minute class periods. The inquiry time frame could expand if teachers think their students need additional instructional experiences (i.e., supporting questions, formative performance tasks, and featured sources). </w:t>
      </w:r>
      <w:r w:rsidRPr="00981F2A">
        <w:rPr>
          <w:rFonts w:asciiTheme="minorHAnsi" w:eastAsia="Cambria" w:hAnsiTheme="minorHAnsi" w:cs="Cambria"/>
          <w:sz w:val="22"/>
          <w:szCs w:val="22"/>
        </w:rPr>
        <w:t>Inquiries are not scripts, so te</w:t>
      </w:r>
      <w:r w:rsidR="00763CDA" w:rsidRPr="00981F2A">
        <w:rPr>
          <w:rFonts w:asciiTheme="minorHAnsi" w:eastAsia="Cambria" w:hAnsiTheme="minorHAnsi" w:cs="Cambria"/>
          <w:sz w:val="22"/>
          <w:szCs w:val="22"/>
        </w:rPr>
        <w:t xml:space="preserve">achers are encouraged to </w:t>
      </w:r>
      <w:r w:rsidRPr="00981F2A">
        <w:rPr>
          <w:rFonts w:asciiTheme="minorHAnsi" w:eastAsia="Cambria" w:hAnsiTheme="minorHAnsi" w:cs="Cambria"/>
          <w:sz w:val="22"/>
          <w:szCs w:val="22"/>
        </w:rPr>
        <w:t xml:space="preserve">modify and </w:t>
      </w:r>
      <w:r w:rsidR="00763CDA" w:rsidRPr="00981F2A">
        <w:rPr>
          <w:rFonts w:asciiTheme="minorHAnsi" w:eastAsia="Cambria" w:hAnsiTheme="minorHAnsi" w:cs="Cambria"/>
          <w:sz w:val="22"/>
          <w:szCs w:val="22"/>
        </w:rPr>
        <w:t xml:space="preserve">adapt </w:t>
      </w:r>
      <w:r w:rsidRPr="00981F2A">
        <w:rPr>
          <w:rFonts w:asciiTheme="minorHAnsi" w:eastAsia="Cambria" w:hAnsiTheme="minorHAnsi" w:cs="Cambria"/>
          <w:sz w:val="22"/>
          <w:szCs w:val="22"/>
        </w:rPr>
        <w:t>them</w:t>
      </w:r>
      <w:r w:rsidR="00763CDA" w:rsidRPr="00981F2A">
        <w:rPr>
          <w:rFonts w:asciiTheme="minorHAnsi" w:eastAsia="Cambria" w:hAnsiTheme="minorHAnsi" w:cs="Cambria"/>
          <w:sz w:val="22"/>
          <w:szCs w:val="22"/>
        </w:rPr>
        <w:t xml:space="preserve">​ in order to meet the needs and interests of their particular students. </w:t>
      </w:r>
      <w:r w:rsidR="00763CDA" w:rsidRPr="00981F2A">
        <w:rPr>
          <w:rFonts w:asciiTheme="minorHAnsi" w:eastAsia="Cambria" w:hAnsiTheme="minorHAnsi" w:cs="Cambria"/>
          <w:iCs/>
          <w:sz w:val="22"/>
          <w:szCs w:val="22"/>
        </w:rPr>
        <w:t xml:space="preserve">Resources can also be modified as necessary to meet individualized education programs (IEPs) or Section 504 </w:t>
      </w:r>
      <w:r w:rsidRPr="00981F2A">
        <w:rPr>
          <w:rFonts w:asciiTheme="minorHAnsi" w:eastAsia="Cambria" w:hAnsiTheme="minorHAnsi" w:cs="Cambria"/>
          <w:iCs/>
          <w:sz w:val="22"/>
          <w:szCs w:val="22"/>
        </w:rPr>
        <w:t>p</w:t>
      </w:r>
      <w:r w:rsidR="00763CDA" w:rsidRPr="00981F2A">
        <w:rPr>
          <w:rFonts w:asciiTheme="minorHAnsi" w:eastAsia="Cambria" w:hAnsiTheme="minorHAnsi" w:cs="Cambria"/>
          <w:iCs/>
          <w:sz w:val="22"/>
          <w:szCs w:val="22"/>
        </w:rPr>
        <w:t>lans for students with disabilities.</w:t>
      </w:r>
    </w:p>
    <w:p w14:paraId="2DF5FA90" w14:textId="77777777" w:rsidR="00BD3E5E" w:rsidRPr="00F1708F" w:rsidRDefault="007468F9" w:rsidP="00E66577">
      <w:pPr>
        <w:pStyle w:val="Heading2"/>
      </w:pPr>
      <w:r w:rsidRPr="00F1708F">
        <w:rPr>
          <w:rFonts w:eastAsia="Calibri"/>
        </w:rPr>
        <w:t xml:space="preserve">Structure of the Inquiry </w:t>
      </w:r>
    </w:p>
    <w:p w14:paraId="1B7EAB95" w14:textId="08C64F9F" w:rsidR="00FF6DD3" w:rsidRPr="00981F2A" w:rsidRDefault="007468F9" w:rsidP="008B48FA">
      <w:pPr>
        <w:rPr>
          <w:rFonts w:asciiTheme="minorHAnsi" w:eastAsia="Calibri" w:hAnsiTheme="minorHAnsi"/>
          <w:sz w:val="22"/>
          <w:szCs w:val="22"/>
        </w:rPr>
      </w:pPr>
      <w:r w:rsidRPr="00F1708F">
        <w:rPr>
          <w:rFonts w:asciiTheme="minorHAnsi" w:eastAsia="Calibri" w:hAnsiTheme="minorHAnsi"/>
          <w:sz w:val="22"/>
          <w:szCs w:val="22"/>
        </w:rPr>
        <w:t>In addressing the compelling question “</w:t>
      </w:r>
      <w:r w:rsidR="00530777">
        <w:rPr>
          <w:rFonts w:asciiTheme="minorHAnsi" w:eastAsia="Calibri" w:hAnsiTheme="minorHAnsi"/>
          <w:sz w:val="22"/>
          <w:szCs w:val="22"/>
        </w:rPr>
        <w:t>Why</w:t>
      </w:r>
      <w:r w:rsidR="00762AB7">
        <w:rPr>
          <w:rFonts w:asciiTheme="minorHAnsi" w:eastAsia="Calibri" w:hAnsiTheme="minorHAnsi"/>
          <w:sz w:val="22"/>
          <w:szCs w:val="22"/>
        </w:rPr>
        <w:t xml:space="preserve"> was</w:t>
      </w:r>
      <w:r w:rsidR="00F1708F">
        <w:rPr>
          <w:rFonts w:asciiTheme="minorHAnsi" w:eastAsia="Calibri" w:hAnsiTheme="minorHAnsi"/>
          <w:sz w:val="22"/>
          <w:szCs w:val="22"/>
        </w:rPr>
        <w:t xml:space="preserve"> the Korean War ‘</w:t>
      </w:r>
      <w:r w:rsidR="008928EE">
        <w:rPr>
          <w:rFonts w:asciiTheme="minorHAnsi" w:eastAsia="Calibri" w:hAnsiTheme="minorHAnsi"/>
          <w:sz w:val="22"/>
          <w:szCs w:val="22"/>
        </w:rPr>
        <w:t>f</w:t>
      </w:r>
      <w:r w:rsidR="00F1708F">
        <w:rPr>
          <w:rFonts w:asciiTheme="minorHAnsi" w:eastAsia="Calibri" w:hAnsiTheme="minorHAnsi"/>
          <w:sz w:val="22"/>
          <w:szCs w:val="22"/>
        </w:rPr>
        <w:t>orgotten’</w:t>
      </w:r>
      <w:r w:rsidR="00F248DD" w:rsidRPr="00F1708F">
        <w:rPr>
          <w:rFonts w:asciiTheme="minorHAnsi" w:eastAsia="Calibri" w:hAnsiTheme="minorHAnsi"/>
          <w:sz w:val="22"/>
          <w:szCs w:val="22"/>
        </w:rPr>
        <w:t>?</w:t>
      </w:r>
      <w:r w:rsidR="005243C6">
        <w:rPr>
          <w:rFonts w:asciiTheme="minorHAnsi" w:eastAsia="Calibri" w:hAnsiTheme="minorHAnsi"/>
          <w:sz w:val="22"/>
          <w:szCs w:val="22"/>
        </w:rPr>
        <w:t>,</w:t>
      </w:r>
      <w:r w:rsidR="00F248DD" w:rsidRPr="00F1708F">
        <w:rPr>
          <w:rFonts w:asciiTheme="minorHAnsi" w:eastAsia="Calibri" w:hAnsiTheme="minorHAnsi"/>
          <w:sz w:val="22"/>
          <w:szCs w:val="22"/>
        </w:rPr>
        <w:t xml:space="preserve">” students </w:t>
      </w:r>
      <w:r w:rsidRPr="00F1708F">
        <w:rPr>
          <w:rFonts w:asciiTheme="minorHAnsi" w:eastAsia="Calibri" w:hAnsiTheme="minorHAnsi"/>
          <w:sz w:val="22"/>
          <w:szCs w:val="22"/>
        </w:rPr>
        <w:t xml:space="preserve">work through a series of supporting questions, </w:t>
      </w:r>
      <w:r w:rsidR="004410BA" w:rsidRPr="00F1708F">
        <w:rPr>
          <w:rFonts w:asciiTheme="minorHAnsi" w:eastAsia="Calibri" w:hAnsiTheme="minorHAnsi"/>
          <w:sz w:val="22"/>
          <w:szCs w:val="22"/>
        </w:rPr>
        <w:t xml:space="preserve">formative </w:t>
      </w:r>
      <w:r w:rsidRPr="00F1708F">
        <w:rPr>
          <w:rFonts w:asciiTheme="minorHAnsi" w:eastAsia="Calibri" w:hAnsiTheme="minorHAnsi"/>
          <w:sz w:val="22"/>
          <w:szCs w:val="22"/>
        </w:rPr>
        <w:t xml:space="preserve">performance tasks, and </w:t>
      </w:r>
      <w:r w:rsidR="004410BA" w:rsidRPr="00F1708F">
        <w:rPr>
          <w:rFonts w:asciiTheme="minorHAnsi" w:eastAsia="Calibri" w:hAnsiTheme="minorHAnsi"/>
          <w:sz w:val="22"/>
          <w:szCs w:val="22"/>
        </w:rPr>
        <w:t xml:space="preserve">featured </w:t>
      </w:r>
      <w:r w:rsidRPr="00F1708F">
        <w:rPr>
          <w:rFonts w:asciiTheme="minorHAnsi" w:eastAsia="Calibri" w:hAnsiTheme="minorHAnsi"/>
          <w:sz w:val="22"/>
          <w:szCs w:val="22"/>
        </w:rPr>
        <w:t xml:space="preserve">sources in order to construct an argument </w:t>
      </w:r>
      <w:r w:rsidR="004410BA" w:rsidRPr="00F1708F">
        <w:rPr>
          <w:rFonts w:asciiTheme="minorHAnsi" w:eastAsia="Calibri" w:hAnsiTheme="minorHAnsi"/>
          <w:sz w:val="22"/>
          <w:szCs w:val="22"/>
        </w:rPr>
        <w:t xml:space="preserve">supported by </w:t>
      </w:r>
      <w:r w:rsidRPr="00F1708F">
        <w:rPr>
          <w:rFonts w:asciiTheme="minorHAnsi" w:eastAsia="Calibri" w:hAnsiTheme="minorHAnsi"/>
          <w:sz w:val="22"/>
          <w:szCs w:val="22"/>
        </w:rPr>
        <w:t>evidence</w:t>
      </w:r>
      <w:r w:rsidR="00F248DD" w:rsidRPr="00F1708F">
        <w:rPr>
          <w:rFonts w:asciiTheme="minorHAnsi" w:eastAsia="Calibri" w:hAnsiTheme="minorHAnsi"/>
          <w:sz w:val="22"/>
          <w:szCs w:val="22"/>
        </w:rPr>
        <w:t xml:space="preserve"> while acknowledging competing perspectives</w:t>
      </w:r>
      <w:r w:rsidRPr="00F1708F">
        <w:rPr>
          <w:rFonts w:asciiTheme="minorHAnsi" w:eastAsia="Calibri" w:hAnsiTheme="minorHAnsi"/>
          <w:sz w:val="22"/>
          <w:szCs w:val="22"/>
        </w:rPr>
        <w:t>.</w:t>
      </w:r>
      <w:r w:rsidR="0017622E" w:rsidRPr="00F1708F">
        <w:rPr>
          <w:rFonts w:asciiTheme="minorHAnsi" w:eastAsia="Calibri" w:hAnsiTheme="minorHAnsi"/>
          <w:sz w:val="22"/>
          <w:szCs w:val="22"/>
        </w:rPr>
        <w:t xml:space="preserve"> </w:t>
      </w:r>
    </w:p>
    <w:p w14:paraId="10BCDF12" w14:textId="38C664F8" w:rsidR="006F6B45" w:rsidRPr="00A85002" w:rsidRDefault="00D53D44" w:rsidP="00F44E6F">
      <w:pPr>
        <w:spacing w:before="0" w:after="0" w:line="276" w:lineRule="auto"/>
        <w:rPr>
          <w:rFonts w:eastAsia="Georgia"/>
          <w:strike/>
        </w:rPr>
      </w:pPr>
      <w:r>
        <w:rPr>
          <w:rFonts w:eastAsia="Georgia"/>
          <w:strike/>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3366"/>
        <w:tblLook w:val="04A0" w:firstRow="1" w:lastRow="0" w:firstColumn="1" w:lastColumn="0" w:noHBand="0" w:noVBand="1"/>
      </w:tblPr>
      <w:tblGrid>
        <w:gridCol w:w="10682"/>
      </w:tblGrid>
      <w:tr w:rsidR="00F44E6F" w:rsidRPr="00A85002" w14:paraId="687C2C0D" w14:textId="77777777">
        <w:tc>
          <w:tcPr>
            <w:tcW w:w="10800" w:type="dxa"/>
            <w:shd w:val="clear" w:color="auto" w:fill="003366"/>
          </w:tcPr>
          <w:p w14:paraId="51028383" w14:textId="77777777" w:rsidR="00F44E6F" w:rsidRPr="00F1708F" w:rsidRDefault="00F44E6F" w:rsidP="00FA2439">
            <w:pPr>
              <w:pStyle w:val="Heading1"/>
              <w:rPr>
                <w:szCs w:val="24"/>
              </w:rPr>
            </w:pPr>
            <w:r w:rsidRPr="00F1708F">
              <w:rPr>
                <w:szCs w:val="24"/>
              </w:rPr>
              <w:lastRenderedPageBreak/>
              <w:t>Staging the Compelling Question</w:t>
            </w:r>
          </w:p>
        </w:tc>
      </w:tr>
    </w:tbl>
    <w:p w14:paraId="2E59FC46" w14:textId="01D31A8B" w:rsidR="000669A0" w:rsidRPr="00F1708F" w:rsidRDefault="002E1558" w:rsidP="00EF6BE4">
      <w:pPr>
        <w:spacing w:after="360"/>
        <w:rPr>
          <w:rFonts w:asciiTheme="minorHAnsi" w:eastAsia="Georgia" w:hAnsiTheme="minorHAnsi" w:cs="Georgia"/>
          <w:sz w:val="22"/>
          <w:szCs w:val="22"/>
        </w:rPr>
      </w:pPr>
      <w:r w:rsidRPr="002E1558">
        <w:rPr>
          <w:rFonts w:asciiTheme="minorHAnsi" w:eastAsia="Georgia" w:hAnsiTheme="minorHAnsi" w:cs="Georgia"/>
          <w:sz w:val="22"/>
          <w:szCs w:val="22"/>
        </w:rPr>
        <w:t xml:space="preserve">The compelling question could be staged by introducing students to the Korean War being labeled as a “forgotten war” by </w:t>
      </w:r>
      <w:r w:rsidR="00D82527">
        <w:rPr>
          <w:rFonts w:asciiTheme="minorHAnsi" w:eastAsia="Georgia" w:hAnsiTheme="minorHAnsi" w:cs="Georgia"/>
          <w:i/>
          <w:sz w:val="22"/>
          <w:szCs w:val="22"/>
        </w:rPr>
        <w:t>US</w:t>
      </w:r>
      <w:r w:rsidRPr="002E1558">
        <w:rPr>
          <w:rFonts w:asciiTheme="minorHAnsi" w:eastAsia="Georgia" w:hAnsiTheme="minorHAnsi" w:cs="Georgia"/>
          <w:i/>
          <w:sz w:val="22"/>
          <w:szCs w:val="22"/>
        </w:rPr>
        <w:t xml:space="preserve"> News &amp; World Report</w:t>
      </w:r>
      <w:r w:rsidRPr="002E1558">
        <w:rPr>
          <w:rFonts w:asciiTheme="minorHAnsi" w:eastAsia="Georgia" w:hAnsiTheme="minorHAnsi" w:cs="Georgia"/>
          <w:sz w:val="22"/>
          <w:szCs w:val="22"/>
        </w:rPr>
        <w:t xml:space="preserve"> in October 1951</w:t>
      </w:r>
      <w:r w:rsidR="00693BAA">
        <w:rPr>
          <w:rFonts w:asciiTheme="minorHAnsi" w:eastAsia="Georgia" w:hAnsiTheme="minorHAnsi" w:cs="Georgia"/>
          <w:sz w:val="22"/>
          <w:szCs w:val="22"/>
        </w:rPr>
        <w:t xml:space="preserve">, as well as </w:t>
      </w:r>
      <w:r w:rsidR="001A7DEF">
        <w:rPr>
          <w:rFonts w:asciiTheme="minorHAnsi" w:eastAsia="Georgia" w:hAnsiTheme="minorHAnsi" w:cs="Georgia"/>
          <w:sz w:val="22"/>
          <w:szCs w:val="22"/>
        </w:rPr>
        <w:t xml:space="preserve">by guided viewing of </w:t>
      </w:r>
      <w:r w:rsidR="00693BAA">
        <w:rPr>
          <w:rFonts w:asciiTheme="minorHAnsi" w:eastAsia="Georgia" w:hAnsiTheme="minorHAnsi" w:cs="Georgia"/>
          <w:sz w:val="22"/>
          <w:szCs w:val="22"/>
        </w:rPr>
        <w:t>the image bank of Korean War monuments</w:t>
      </w:r>
      <w:r w:rsidR="00114935">
        <w:rPr>
          <w:rFonts w:asciiTheme="minorHAnsi" w:eastAsia="Georgia" w:hAnsiTheme="minorHAnsi" w:cs="Georgia"/>
          <w:sz w:val="22"/>
          <w:szCs w:val="22"/>
        </w:rPr>
        <w:t xml:space="preserve"> that use the word “forgotten</w:t>
      </w:r>
      <w:r w:rsidR="00530777">
        <w:rPr>
          <w:rFonts w:asciiTheme="minorHAnsi" w:eastAsia="Georgia" w:hAnsiTheme="minorHAnsi" w:cs="Georgia"/>
          <w:sz w:val="22"/>
          <w:szCs w:val="22"/>
        </w:rPr>
        <w:t>.</w:t>
      </w:r>
      <w:r w:rsidR="00114935">
        <w:rPr>
          <w:rFonts w:asciiTheme="minorHAnsi" w:eastAsia="Georgia" w:hAnsiTheme="minorHAnsi" w:cs="Georgia"/>
          <w:sz w:val="22"/>
          <w:szCs w:val="22"/>
        </w:rPr>
        <w:t>”</w:t>
      </w:r>
      <w:r w:rsidRPr="002E1558">
        <w:rPr>
          <w:rFonts w:asciiTheme="minorHAnsi" w:eastAsia="Georgia" w:hAnsiTheme="minorHAnsi" w:cs="Georgia"/>
          <w:sz w:val="22"/>
          <w:szCs w:val="22"/>
        </w:rPr>
        <w:t xml:space="preserve"> Students can discuss the </w:t>
      </w:r>
      <w:r w:rsidR="00745CBD">
        <w:rPr>
          <w:rFonts w:asciiTheme="minorHAnsi" w:eastAsia="Georgia" w:hAnsiTheme="minorHAnsi" w:cs="Georgia"/>
          <w:sz w:val="22"/>
          <w:szCs w:val="22"/>
        </w:rPr>
        <w:t xml:space="preserve">political, social, and/or cultural </w:t>
      </w:r>
      <w:r w:rsidRPr="002E1558">
        <w:rPr>
          <w:rFonts w:asciiTheme="minorHAnsi" w:eastAsia="Georgia" w:hAnsiTheme="minorHAnsi" w:cs="Georgia"/>
          <w:sz w:val="22"/>
          <w:szCs w:val="22"/>
        </w:rPr>
        <w:t>factors that</w:t>
      </w:r>
      <w:r w:rsidR="004E46A8">
        <w:rPr>
          <w:rFonts w:asciiTheme="minorHAnsi" w:eastAsia="Georgia" w:hAnsiTheme="minorHAnsi" w:cs="Georgia"/>
          <w:sz w:val="22"/>
          <w:szCs w:val="22"/>
        </w:rPr>
        <w:t xml:space="preserve"> </w:t>
      </w:r>
      <w:r w:rsidR="001A7DEF">
        <w:rPr>
          <w:rFonts w:asciiTheme="minorHAnsi" w:eastAsia="Georgia" w:hAnsiTheme="minorHAnsi" w:cs="Georgia"/>
          <w:sz w:val="22"/>
          <w:szCs w:val="22"/>
        </w:rPr>
        <w:t>influence</w:t>
      </w:r>
      <w:r w:rsidR="001A7DEF" w:rsidRPr="002E1558">
        <w:rPr>
          <w:rFonts w:asciiTheme="minorHAnsi" w:eastAsia="Georgia" w:hAnsiTheme="minorHAnsi" w:cs="Georgia"/>
          <w:sz w:val="22"/>
          <w:szCs w:val="22"/>
        </w:rPr>
        <w:t xml:space="preserve"> </w:t>
      </w:r>
      <w:r w:rsidRPr="002E1558">
        <w:rPr>
          <w:rFonts w:asciiTheme="minorHAnsi" w:eastAsia="Georgia" w:hAnsiTheme="minorHAnsi" w:cs="Georgia"/>
          <w:sz w:val="22"/>
          <w:szCs w:val="22"/>
        </w:rPr>
        <w:t>the extent to which a historical event becomes more or less memorable</w:t>
      </w:r>
      <w:r w:rsidR="00DA640A">
        <w:rPr>
          <w:rFonts w:asciiTheme="minorHAnsi" w:eastAsia="Georgia" w:hAnsiTheme="minorHAnsi" w:cs="Georgia"/>
          <w:sz w:val="22"/>
          <w:szCs w:val="22"/>
        </w:rPr>
        <w:t xml:space="preserve">, as well as considering the populations </w:t>
      </w:r>
      <w:r w:rsidR="004E46A8">
        <w:rPr>
          <w:rFonts w:asciiTheme="minorHAnsi" w:eastAsia="Georgia" w:hAnsiTheme="minorHAnsi" w:cs="Georgia"/>
          <w:sz w:val="22"/>
          <w:szCs w:val="22"/>
        </w:rPr>
        <w:t xml:space="preserve">most </w:t>
      </w:r>
      <w:r w:rsidR="00DA640A">
        <w:rPr>
          <w:rFonts w:asciiTheme="minorHAnsi" w:eastAsia="Georgia" w:hAnsiTheme="minorHAnsi" w:cs="Georgia"/>
          <w:sz w:val="22"/>
          <w:szCs w:val="22"/>
        </w:rPr>
        <w:t>likely to remember it</w:t>
      </w:r>
      <w:r w:rsidRPr="002E1558">
        <w:rPr>
          <w:rFonts w:asciiTheme="minorHAnsi" w:eastAsia="Georgia" w:hAnsiTheme="minorHAnsi" w:cs="Georgia"/>
          <w:sz w:val="22"/>
          <w:szCs w:val="22"/>
        </w:rPr>
        <w:t>.</w:t>
      </w:r>
      <w:r w:rsidR="00D82527">
        <w:rPr>
          <w:rFonts w:asciiTheme="minorHAnsi" w:eastAsia="Georgia" w:hAnsiTheme="minorHAnsi" w:cs="Georgia"/>
          <w:sz w:val="22"/>
          <w:szCs w:val="22"/>
        </w:rPr>
        <w:t xml:space="preserve"> </w:t>
      </w:r>
      <w:r w:rsidRPr="002E1558">
        <w:rPr>
          <w:rFonts w:asciiTheme="minorHAnsi" w:eastAsia="Georgia" w:hAnsiTheme="minorHAnsi" w:cs="Georgia"/>
          <w:sz w:val="22"/>
          <w:szCs w:val="22"/>
        </w:rPr>
        <w:t xml:space="preserve">The discussion should include consideration of historical events </w:t>
      </w:r>
      <w:r w:rsidR="004E46A8">
        <w:rPr>
          <w:rFonts w:asciiTheme="minorHAnsi" w:eastAsia="Georgia" w:hAnsiTheme="minorHAnsi" w:cs="Georgia"/>
          <w:sz w:val="22"/>
          <w:szCs w:val="22"/>
        </w:rPr>
        <w:t xml:space="preserve">that </w:t>
      </w:r>
      <w:r w:rsidRPr="002E1558">
        <w:rPr>
          <w:rFonts w:asciiTheme="minorHAnsi" w:eastAsia="Georgia" w:hAnsiTheme="minorHAnsi" w:cs="Georgia"/>
          <w:sz w:val="22"/>
          <w:szCs w:val="22"/>
        </w:rPr>
        <w:t xml:space="preserve">have occurred in the students’ lives </w:t>
      </w:r>
      <w:r w:rsidR="0063189A">
        <w:rPr>
          <w:rFonts w:asciiTheme="minorHAnsi" w:eastAsia="Georgia" w:hAnsiTheme="minorHAnsi" w:cs="Georgia"/>
          <w:sz w:val="22"/>
          <w:szCs w:val="22"/>
        </w:rPr>
        <w:t xml:space="preserve">that </w:t>
      </w:r>
      <w:r w:rsidRPr="002E1558">
        <w:rPr>
          <w:rFonts w:asciiTheme="minorHAnsi" w:eastAsia="Georgia" w:hAnsiTheme="minorHAnsi" w:cs="Georgia"/>
          <w:sz w:val="22"/>
          <w:szCs w:val="22"/>
        </w:rPr>
        <w:t xml:space="preserve">are memorable to them and what factors </w:t>
      </w:r>
      <w:r w:rsidR="004E46A8">
        <w:rPr>
          <w:rFonts w:asciiTheme="minorHAnsi" w:eastAsia="Georgia" w:hAnsiTheme="minorHAnsi" w:cs="Georgia"/>
          <w:sz w:val="22"/>
          <w:szCs w:val="22"/>
        </w:rPr>
        <w:t>have caused</w:t>
      </w:r>
      <w:r w:rsidRPr="002E1558">
        <w:rPr>
          <w:rFonts w:asciiTheme="minorHAnsi" w:eastAsia="Georgia" w:hAnsiTheme="minorHAnsi" w:cs="Georgia"/>
          <w:sz w:val="22"/>
          <w:szCs w:val="22"/>
        </w:rPr>
        <w:t xml:space="preserve"> them to be so.</w:t>
      </w:r>
      <w:r w:rsidR="00D82527">
        <w:rPr>
          <w:rFonts w:asciiTheme="minorHAnsi" w:eastAsia="Georgia" w:hAnsiTheme="minorHAnsi" w:cs="Georgia"/>
          <w:sz w:val="22"/>
          <w:szCs w:val="22"/>
        </w:rPr>
        <w:t xml:space="preserve"> </w:t>
      </w:r>
      <w:r w:rsidRPr="002E1558">
        <w:rPr>
          <w:rFonts w:asciiTheme="minorHAnsi" w:eastAsia="Georgia" w:hAnsiTheme="minorHAnsi" w:cs="Georgia"/>
          <w:sz w:val="22"/>
          <w:szCs w:val="22"/>
        </w:rPr>
        <w:t xml:space="preserve">Additionally, students can discuss current events and the extent to which they believe </w:t>
      </w:r>
      <w:r w:rsidR="004E46A8">
        <w:rPr>
          <w:rFonts w:asciiTheme="minorHAnsi" w:eastAsia="Georgia" w:hAnsiTheme="minorHAnsi" w:cs="Georgia"/>
          <w:sz w:val="22"/>
          <w:szCs w:val="22"/>
        </w:rPr>
        <w:t>these events</w:t>
      </w:r>
      <w:r w:rsidR="004E46A8" w:rsidRPr="002E1558">
        <w:rPr>
          <w:rFonts w:asciiTheme="minorHAnsi" w:eastAsia="Georgia" w:hAnsiTheme="minorHAnsi" w:cs="Georgia"/>
          <w:sz w:val="22"/>
          <w:szCs w:val="22"/>
        </w:rPr>
        <w:t xml:space="preserve"> </w:t>
      </w:r>
      <w:r w:rsidRPr="002E1558">
        <w:rPr>
          <w:rFonts w:asciiTheme="minorHAnsi" w:eastAsia="Georgia" w:hAnsiTheme="minorHAnsi" w:cs="Georgia"/>
          <w:sz w:val="22"/>
          <w:szCs w:val="22"/>
        </w:rPr>
        <w:t>will</w:t>
      </w:r>
      <w:r w:rsidR="004E46A8">
        <w:rPr>
          <w:rFonts w:asciiTheme="minorHAnsi" w:eastAsia="Georgia" w:hAnsiTheme="minorHAnsi" w:cs="Georgia"/>
          <w:sz w:val="22"/>
          <w:szCs w:val="22"/>
        </w:rPr>
        <w:t xml:space="preserve"> or </w:t>
      </w:r>
      <w:r w:rsidRPr="002E1558">
        <w:rPr>
          <w:rFonts w:asciiTheme="minorHAnsi" w:eastAsia="Georgia" w:hAnsiTheme="minorHAnsi" w:cs="Georgia"/>
          <w:sz w:val="22"/>
          <w:szCs w:val="22"/>
        </w:rPr>
        <w:t xml:space="preserve">will not be memorable. </w:t>
      </w:r>
      <w:r w:rsidR="007F4182">
        <w:rPr>
          <w:rFonts w:asciiTheme="minorHAnsi" w:eastAsia="Georgia" w:hAnsiTheme="minorHAnsi" w:cs="Georgia"/>
          <w:sz w:val="22"/>
          <w:szCs w:val="22"/>
        </w:rPr>
        <w:t xml:space="preserve">This staging could lead into a discussion of </w:t>
      </w:r>
      <w:r w:rsidR="004E46A8">
        <w:rPr>
          <w:rFonts w:asciiTheme="minorHAnsi" w:eastAsia="Georgia" w:hAnsiTheme="minorHAnsi" w:cs="Georgia"/>
          <w:sz w:val="22"/>
          <w:szCs w:val="22"/>
        </w:rPr>
        <w:t xml:space="preserve">students’ </w:t>
      </w:r>
      <w:r w:rsidR="007F4182">
        <w:rPr>
          <w:rFonts w:asciiTheme="minorHAnsi" w:eastAsia="Georgia" w:hAnsiTheme="minorHAnsi" w:cs="Georgia"/>
          <w:sz w:val="22"/>
          <w:szCs w:val="22"/>
        </w:rPr>
        <w:t>current knowledge of the Korean War.</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2E1558" w14:paraId="516998BC" w14:textId="77777777">
        <w:tc>
          <w:tcPr>
            <w:tcW w:w="10800" w:type="dxa"/>
            <w:shd w:val="clear" w:color="auto" w:fill="003366"/>
            <w:vAlign w:val="center"/>
          </w:tcPr>
          <w:p w14:paraId="08AC3493" w14:textId="77777777" w:rsidR="00E66577" w:rsidRPr="002E1558" w:rsidRDefault="00E66577" w:rsidP="00921D12">
            <w:pPr>
              <w:pStyle w:val="TableText"/>
              <w:spacing w:before="120" w:after="120" w:line="240" w:lineRule="exact"/>
            </w:pPr>
            <w:r w:rsidRPr="002E1558">
              <w:rPr>
                <w:rFonts w:eastAsia="Arial" w:cs="Arial"/>
                <w:color w:val="FFFFFF" w:themeColor="background1"/>
                <w:sz w:val="32"/>
                <w:szCs w:val="20"/>
              </w:rPr>
              <w:t>Supporting Question 1</w:t>
            </w:r>
          </w:p>
        </w:tc>
      </w:tr>
    </w:tbl>
    <w:p w14:paraId="45BE6EB7" w14:textId="14ED1E83" w:rsidR="006F6B45" w:rsidRPr="00317223" w:rsidRDefault="002E1558" w:rsidP="002F1EB5">
      <w:pPr>
        <w:rPr>
          <w:rFonts w:asciiTheme="minorHAnsi" w:eastAsia="Calibri" w:hAnsiTheme="minorHAnsi"/>
          <w:sz w:val="22"/>
          <w:szCs w:val="22"/>
        </w:rPr>
      </w:pPr>
      <w:r w:rsidRPr="002E1558">
        <w:rPr>
          <w:rFonts w:asciiTheme="minorHAnsi" w:eastAsia="Calibri" w:hAnsiTheme="minorHAnsi"/>
          <w:sz w:val="22"/>
          <w:szCs w:val="22"/>
        </w:rPr>
        <w:t xml:space="preserve">The </w:t>
      </w:r>
      <w:r w:rsidR="00CC5BBE">
        <w:rPr>
          <w:rFonts w:asciiTheme="minorHAnsi" w:eastAsia="Calibri" w:hAnsiTheme="minorHAnsi"/>
          <w:sz w:val="22"/>
          <w:szCs w:val="22"/>
        </w:rPr>
        <w:t xml:space="preserve">first </w:t>
      </w:r>
      <w:r w:rsidRPr="002E1558">
        <w:rPr>
          <w:rFonts w:asciiTheme="minorHAnsi" w:eastAsia="Calibri" w:hAnsiTheme="minorHAnsi"/>
          <w:sz w:val="22"/>
          <w:szCs w:val="22"/>
        </w:rPr>
        <w:t>supporting question</w:t>
      </w:r>
      <w:r w:rsidR="005E365D">
        <w:rPr>
          <w:rFonts w:asciiTheme="minorHAnsi" w:eastAsia="Calibri" w:hAnsiTheme="minorHAnsi"/>
          <w:sz w:val="22"/>
          <w:szCs w:val="22"/>
        </w:rPr>
        <w:t xml:space="preserve">, </w:t>
      </w:r>
      <w:r w:rsidRPr="002E1558">
        <w:rPr>
          <w:rFonts w:asciiTheme="minorHAnsi" w:eastAsia="Calibri" w:hAnsiTheme="minorHAnsi"/>
          <w:sz w:val="22"/>
          <w:szCs w:val="22"/>
        </w:rPr>
        <w:t>“</w:t>
      </w:r>
      <w:r w:rsidR="00114935">
        <w:rPr>
          <w:rFonts w:asciiTheme="minorHAnsi" w:eastAsia="Calibri" w:hAnsiTheme="minorHAnsi"/>
          <w:sz w:val="22"/>
          <w:szCs w:val="22"/>
        </w:rPr>
        <w:t>How did the Korean conflict become a ‘war’</w:t>
      </w:r>
      <w:r w:rsidRPr="002E1558">
        <w:rPr>
          <w:rFonts w:asciiTheme="minorHAnsi" w:eastAsia="Calibri" w:hAnsiTheme="minorHAnsi"/>
          <w:sz w:val="22"/>
          <w:szCs w:val="22"/>
        </w:rPr>
        <w:t>?</w:t>
      </w:r>
      <w:r w:rsidR="005E086D">
        <w:rPr>
          <w:rFonts w:asciiTheme="minorHAnsi" w:eastAsia="Calibri" w:hAnsiTheme="minorHAnsi"/>
          <w:sz w:val="22"/>
          <w:szCs w:val="22"/>
        </w:rPr>
        <w:t>,</w:t>
      </w:r>
      <w:r w:rsidRPr="002E1558">
        <w:rPr>
          <w:rFonts w:asciiTheme="minorHAnsi" w:eastAsia="Calibri" w:hAnsiTheme="minorHAnsi"/>
          <w:sz w:val="22"/>
          <w:szCs w:val="22"/>
        </w:rPr>
        <w:t>”</w:t>
      </w:r>
      <w:r w:rsidR="005E365D">
        <w:rPr>
          <w:rFonts w:asciiTheme="minorHAnsi" w:eastAsia="Calibri" w:hAnsiTheme="minorHAnsi"/>
          <w:sz w:val="22"/>
          <w:szCs w:val="22"/>
        </w:rPr>
        <w:t xml:space="preserve"> </w:t>
      </w:r>
      <w:r w:rsidRPr="002E1558">
        <w:rPr>
          <w:rFonts w:asciiTheme="minorHAnsi" w:eastAsia="Calibri" w:hAnsiTheme="minorHAnsi"/>
          <w:sz w:val="22"/>
          <w:szCs w:val="22"/>
        </w:rPr>
        <w:t xml:space="preserve">asks students to consider </w:t>
      </w:r>
      <w:r w:rsidR="00114935">
        <w:rPr>
          <w:rFonts w:asciiTheme="minorHAnsi" w:eastAsia="Calibri" w:hAnsiTheme="minorHAnsi"/>
          <w:sz w:val="22"/>
          <w:szCs w:val="22"/>
        </w:rPr>
        <w:t xml:space="preserve">the progression of the Korean conflict to a war, </w:t>
      </w:r>
      <w:r w:rsidR="00CC5BBE">
        <w:rPr>
          <w:rFonts w:asciiTheme="minorHAnsi" w:eastAsia="Calibri" w:hAnsiTheme="minorHAnsi"/>
          <w:sz w:val="22"/>
          <w:szCs w:val="22"/>
        </w:rPr>
        <w:t>and</w:t>
      </w:r>
      <w:r w:rsidRPr="002E1558">
        <w:rPr>
          <w:rFonts w:asciiTheme="minorHAnsi" w:eastAsia="Calibri" w:hAnsiTheme="minorHAnsi"/>
          <w:sz w:val="22"/>
          <w:szCs w:val="22"/>
        </w:rPr>
        <w:t xml:space="preserve"> how this compared to mobilization during World War II. This formative performance task asks students to </w:t>
      </w:r>
      <w:r w:rsidR="00114935">
        <w:rPr>
          <w:rFonts w:asciiTheme="minorHAnsi" w:eastAsia="Calibri" w:hAnsiTheme="minorHAnsi"/>
          <w:sz w:val="22"/>
          <w:szCs w:val="22"/>
        </w:rPr>
        <w:t>create an annotated timeline of the major events that led to the Korean War</w:t>
      </w:r>
      <w:r>
        <w:rPr>
          <w:rFonts w:asciiTheme="minorHAnsi" w:eastAsia="Calibri" w:hAnsiTheme="minorHAnsi"/>
          <w:sz w:val="22"/>
          <w:szCs w:val="22"/>
        </w:rPr>
        <w:t xml:space="preserve">. </w:t>
      </w:r>
      <w:r w:rsidR="0023670C">
        <w:rPr>
          <w:rFonts w:asciiTheme="minorHAnsi" w:eastAsia="Calibri" w:hAnsiTheme="minorHAnsi"/>
          <w:sz w:val="22"/>
          <w:szCs w:val="22"/>
        </w:rPr>
        <w:t xml:space="preserve">Teachers should consider how mobilization </w:t>
      </w:r>
      <w:r w:rsidR="004E46A8">
        <w:rPr>
          <w:rFonts w:asciiTheme="minorHAnsi" w:eastAsia="Calibri" w:hAnsiTheme="minorHAnsi"/>
          <w:sz w:val="22"/>
          <w:szCs w:val="22"/>
        </w:rPr>
        <w:t xml:space="preserve">affects </w:t>
      </w:r>
      <w:r w:rsidR="00114935">
        <w:rPr>
          <w:rFonts w:asciiTheme="minorHAnsi" w:eastAsia="Calibri" w:hAnsiTheme="minorHAnsi"/>
          <w:sz w:val="22"/>
          <w:szCs w:val="22"/>
        </w:rPr>
        <w:t xml:space="preserve">public perception, including how it </w:t>
      </w:r>
      <w:r w:rsidR="00116D3C">
        <w:rPr>
          <w:rFonts w:asciiTheme="minorHAnsi" w:eastAsia="Calibri" w:hAnsiTheme="minorHAnsi"/>
          <w:sz w:val="22"/>
          <w:szCs w:val="22"/>
        </w:rPr>
        <w:t xml:space="preserve">may </w:t>
      </w:r>
      <w:r w:rsidR="0023670C">
        <w:rPr>
          <w:rFonts w:asciiTheme="minorHAnsi" w:eastAsia="Calibri" w:hAnsiTheme="minorHAnsi"/>
          <w:sz w:val="22"/>
          <w:szCs w:val="22"/>
        </w:rPr>
        <w:t xml:space="preserve">foster public support for the war effort. </w:t>
      </w:r>
      <w:r w:rsidRPr="002E1558">
        <w:rPr>
          <w:rFonts w:asciiTheme="minorHAnsi" w:eastAsia="Calibri" w:hAnsiTheme="minorHAnsi"/>
          <w:sz w:val="22"/>
          <w:szCs w:val="22"/>
        </w:rPr>
        <w:t xml:space="preserve">Featured Source A </w:t>
      </w:r>
      <w:r w:rsidR="00114935">
        <w:rPr>
          <w:rFonts w:asciiTheme="minorHAnsi" w:eastAsia="Calibri" w:hAnsiTheme="minorHAnsi"/>
          <w:sz w:val="22"/>
          <w:szCs w:val="22"/>
        </w:rPr>
        <w:t xml:space="preserve">is the </w:t>
      </w:r>
      <w:r w:rsidR="00114935" w:rsidRPr="00981F2A">
        <w:rPr>
          <w:rFonts w:asciiTheme="minorHAnsi" w:eastAsia="Calibri" w:hAnsiTheme="minorHAnsi"/>
          <w:sz w:val="22"/>
          <w:szCs w:val="22"/>
        </w:rPr>
        <w:t xml:space="preserve">Korean War Legacy’s </w:t>
      </w:r>
      <w:r w:rsidR="00116D3C" w:rsidRPr="00981F2A">
        <w:rPr>
          <w:rFonts w:asciiTheme="minorHAnsi" w:eastAsia="Calibri" w:hAnsiTheme="minorHAnsi"/>
          <w:sz w:val="22"/>
          <w:szCs w:val="22"/>
        </w:rPr>
        <w:t>Memory Bank</w:t>
      </w:r>
      <w:r w:rsidR="00116D3C">
        <w:rPr>
          <w:rFonts w:asciiTheme="minorHAnsi" w:eastAsia="Calibri" w:hAnsiTheme="minorHAnsi"/>
          <w:i/>
          <w:sz w:val="22"/>
          <w:szCs w:val="22"/>
        </w:rPr>
        <w:t xml:space="preserve"> </w:t>
      </w:r>
      <w:r w:rsidR="00114935">
        <w:rPr>
          <w:rFonts w:asciiTheme="minorHAnsi" w:eastAsia="Calibri" w:hAnsiTheme="minorHAnsi"/>
          <w:sz w:val="22"/>
          <w:szCs w:val="22"/>
        </w:rPr>
        <w:t>timeline mate</w:t>
      </w:r>
      <w:r w:rsidR="00116D3C">
        <w:rPr>
          <w:rFonts w:asciiTheme="minorHAnsi" w:eastAsia="Calibri" w:hAnsiTheme="minorHAnsi"/>
          <w:sz w:val="22"/>
          <w:szCs w:val="22"/>
        </w:rPr>
        <w:t xml:space="preserve">rials of </w:t>
      </w:r>
      <w:r w:rsidR="00D82527">
        <w:rPr>
          <w:rFonts w:asciiTheme="minorHAnsi" w:eastAsia="Calibri" w:hAnsiTheme="minorHAnsi"/>
          <w:sz w:val="22"/>
          <w:szCs w:val="22"/>
        </w:rPr>
        <w:t>US</w:t>
      </w:r>
      <w:r w:rsidR="00116D3C">
        <w:rPr>
          <w:rFonts w:asciiTheme="minorHAnsi" w:eastAsia="Calibri" w:hAnsiTheme="minorHAnsi"/>
          <w:sz w:val="22"/>
          <w:szCs w:val="22"/>
        </w:rPr>
        <w:t xml:space="preserve"> involvement</w:t>
      </w:r>
      <w:r w:rsidR="004E46A8">
        <w:rPr>
          <w:rFonts w:asciiTheme="minorHAnsi" w:eastAsia="Calibri" w:hAnsiTheme="minorHAnsi"/>
          <w:sz w:val="22"/>
          <w:szCs w:val="22"/>
        </w:rPr>
        <w:t xml:space="preserve"> in Korea</w:t>
      </w:r>
      <w:r w:rsidR="00116D3C">
        <w:rPr>
          <w:rFonts w:asciiTheme="minorHAnsi" w:eastAsia="Calibri" w:hAnsiTheme="minorHAnsi"/>
          <w:sz w:val="22"/>
          <w:szCs w:val="22"/>
        </w:rPr>
        <w:t>.</w:t>
      </w:r>
      <w:r w:rsidR="00D82527">
        <w:rPr>
          <w:rFonts w:asciiTheme="minorHAnsi" w:eastAsia="Calibri" w:hAnsiTheme="minorHAnsi"/>
          <w:sz w:val="22"/>
          <w:szCs w:val="22"/>
        </w:rPr>
        <w:t xml:space="preserve"> </w:t>
      </w:r>
      <w:r w:rsidR="004E46A8">
        <w:rPr>
          <w:rFonts w:asciiTheme="minorHAnsi" w:eastAsia="Calibri" w:hAnsiTheme="minorHAnsi"/>
          <w:sz w:val="22"/>
          <w:szCs w:val="22"/>
        </w:rPr>
        <w:t xml:space="preserve">Featured </w:t>
      </w:r>
      <w:r w:rsidR="001173CF">
        <w:rPr>
          <w:rFonts w:asciiTheme="minorHAnsi" w:eastAsia="Calibri" w:hAnsiTheme="minorHAnsi"/>
          <w:sz w:val="22"/>
          <w:szCs w:val="22"/>
        </w:rPr>
        <w:t>Source B</w:t>
      </w:r>
      <w:r w:rsidR="004E46A8">
        <w:rPr>
          <w:rFonts w:asciiTheme="minorHAnsi" w:eastAsia="Calibri" w:hAnsiTheme="minorHAnsi"/>
          <w:sz w:val="22"/>
          <w:szCs w:val="22"/>
        </w:rPr>
        <w:t xml:space="preserve"> is</w:t>
      </w:r>
      <w:r w:rsidR="001173CF">
        <w:rPr>
          <w:rFonts w:asciiTheme="minorHAnsi" w:eastAsia="Calibri" w:hAnsiTheme="minorHAnsi"/>
          <w:sz w:val="22"/>
          <w:szCs w:val="22"/>
        </w:rPr>
        <w:t xml:space="preserve"> a radio address by </w:t>
      </w:r>
      <w:r w:rsidR="004E46A8">
        <w:rPr>
          <w:rFonts w:asciiTheme="minorHAnsi" w:eastAsia="Calibri" w:hAnsiTheme="minorHAnsi"/>
          <w:sz w:val="22"/>
          <w:szCs w:val="22"/>
        </w:rPr>
        <w:t xml:space="preserve">US President </w:t>
      </w:r>
      <w:r w:rsidR="001173CF">
        <w:rPr>
          <w:rFonts w:asciiTheme="minorHAnsi" w:eastAsia="Calibri" w:hAnsiTheme="minorHAnsi"/>
          <w:sz w:val="22"/>
          <w:szCs w:val="22"/>
        </w:rPr>
        <w:t>Harry S. Truman</w:t>
      </w:r>
      <w:r w:rsidR="0063189A">
        <w:rPr>
          <w:rFonts w:asciiTheme="minorHAnsi" w:eastAsia="Calibri" w:hAnsiTheme="minorHAnsi"/>
          <w:sz w:val="22"/>
          <w:szCs w:val="22"/>
        </w:rPr>
        <w:t xml:space="preserve"> </w:t>
      </w:r>
      <w:r w:rsidR="004E46A8">
        <w:rPr>
          <w:rFonts w:asciiTheme="minorHAnsi" w:eastAsia="Calibri" w:hAnsiTheme="minorHAnsi"/>
          <w:sz w:val="22"/>
          <w:szCs w:val="22"/>
        </w:rPr>
        <w:t>calling</w:t>
      </w:r>
      <w:r w:rsidR="001173CF">
        <w:rPr>
          <w:rFonts w:asciiTheme="minorHAnsi" w:eastAsia="Calibri" w:hAnsiTheme="minorHAnsi"/>
          <w:sz w:val="22"/>
          <w:szCs w:val="22"/>
        </w:rPr>
        <w:t xml:space="preserve"> on the American people to support a resolution by the United Nations to retaliate against the North Korean forces in order to </w:t>
      </w:r>
      <w:r w:rsidR="004E46A8">
        <w:rPr>
          <w:rFonts w:asciiTheme="minorHAnsi" w:eastAsia="Calibri" w:hAnsiTheme="minorHAnsi"/>
          <w:sz w:val="22"/>
          <w:szCs w:val="22"/>
        </w:rPr>
        <w:t xml:space="preserve">remove </w:t>
      </w:r>
      <w:r w:rsidR="001173CF">
        <w:rPr>
          <w:rFonts w:asciiTheme="minorHAnsi" w:eastAsia="Calibri" w:hAnsiTheme="minorHAnsi"/>
          <w:sz w:val="22"/>
          <w:szCs w:val="22"/>
        </w:rPr>
        <w:t>them from Seoul</w:t>
      </w:r>
      <w:r w:rsidR="004E46A8">
        <w:rPr>
          <w:rFonts w:asciiTheme="minorHAnsi" w:eastAsia="Calibri" w:hAnsiTheme="minorHAnsi"/>
          <w:sz w:val="22"/>
          <w:szCs w:val="22"/>
        </w:rPr>
        <w:t>; this source</w:t>
      </w:r>
      <w:r w:rsidR="001173CF">
        <w:rPr>
          <w:rFonts w:asciiTheme="minorHAnsi" w:eastAsia="Calibri" w:hAnsiTheme="minorHAnsi"/>
          <w:sz w:val="22"/>
          <w:szCs w:val="22"/>
        </w:rPr>
        <w:t xml:space="preserve"> provides students with information on how the United States worked with supranational forces to mobilize for war.</w:t>
      </w:r>
      <w:r w:rsidR="00D82527">
        <w:rPr>
          <w:rFonts w:asciiTheme="minorHAnsi" w:eastAsia="Calibri" w:hAnsiTheme="minorHAnsi"/>
          <w:sz w:val="22"/>
          <w:szCs w:val="22"/>
        </w:rPr>
        <w:t xml:space="preserve"> </w:t>
      </w:r>
      <w:r w:rsidRPr="002E1558">
        <w:rPr>
          <w:rFonts w:asciiTheme="minorHAnsi" w:eastAsia="Calibri" w:hAnsiTheme="minorHAnsi"/>
          <w:sz w:val="22"/>
          <w:szCs w:val="22"/>
        </w:rPr>
        <w:t xml:space="preserve">In Featured Source </w:t>
      </w:r>
      <w:r w:rsidR="001173CF">
        <w:rPr>
          <w:rFonts w:asciiTheme="minorHAnsi" w:eastAsia="Calibri" w:hAnsiTheme="minorHAnsi"/>
          <w:sz w:val="22"/>
          <w:szCs w:val="22"/>
        </w:rPr>
        <w:t>C</w:t>
      </w:r>
      <w:r w:rsidRPr="002E1558">
        <w:rPr>
          <w:rFonts w:asciiTheme="minorHAnsi" w:eastAsia="Calibri" w:hAnsiTheme="minorHAnsi"/>
          <w:sz w:val="22"/>
          <w:szCs w:val="22"/>
        </w:rPr>
        <w:t xml:space="preserve">, </w:t>
      </w:r>
      <w:r w:rsidRPr="002E1558">
        <w:rPr>
          <w:rFonts w:asciiTheme="minorHAnsi" w:eastAsia="Calibri" w:hAnsiTheme="minorHAnsi"/>
          <w:i/>
          <w:sz w:val="22"/>
          <w:szCs w:val="22"/>
        </w:rPr>
        <w:t>Selling the Korean War,</w:t>
      </w:r>
      <w:r w:rsidRPr="002E1558">
        <w:rPr>
          <w:rFonts w:asciiTheme="minorHAnsi" w:eastAsia="Calibri" w:hAnsiTheme="minorHAnsi"/>
          <w:sz w:val="22"/>
          <w:szCs w:val="22"/>
        </w:rPr>
        <w:t xml:space="preserve"> </w:t>
      </w:r>
      <w:r w:rsidR="004E46A8">
        <w:rPr>
          <w:rFonts w:asciiTheme="minorHAnsi" w:eastAsia="Calibri" w:hAnsiTheme="minorHAnsi"/>
          <w:sz w:val="22"/>
          <w:szCs w:val="22"/>
        </w:rPr>
        <w:t xml:space="preserve">author </w:t>
      </w:r>
      <w:r w:rsidRPr="002E1558">
        <w:rPr>
          <w:rFonts w:asciiTheme="minorHAnsi" w:eastAsia="Calibri" w:hAnsiTheme="minorHAnsi"/>
          <w:sz w:val="22"/>
          <w:szCs w:val="22"/>
        </w:rPr>
        <w:t xml:space="preserve">Steven Casey describes the actions of the Truman administration to minimize public fears to prevent </w:t>
      </w:r>
      <w:r w:rsidR="00984DC9">
        <w:rPr>
          <w:rFonts w:asciiTheme="minorHAnsi" w:eastAsia="Calibri" w:hAnsiTheme="minorHAnsi"/>
          <w:sz w:val="22"/>
          <w:szCs w:val="22"/>
        </w:rPr>
        <w:t>the</w:t>
      </w:r>
      <w:r w:rsidR="00984DC9" w:rsidRPr="002E1558">
        <w:rPr>
          <w:rFonts w:asciiTheme="minorHAnsi" w:eastAsia="Calibri" w:hAnsiTheme="minorHAnsi"/>
          <w:sz w:val="22"/>
          <w:szCs w:val="22"/>
        </w:rPr>
        <w:t xml:space="preserve"> </w:t>
      </w:r>
      <w:r w:rsidRPr="002E1558">
        <w:rPr>
          <w:rFonts w:asciiTheme="minorHAnsi" w:eastAsia="Calibri" w:hAnsiTheme="minorHAnsi"/>
          <w:sz w:val="22"/>
          <w:szCs w:val="22"/>
        </w:rPr>
        <w:t xml:space="preserve">all-out war culture </w:t>
      </w:r>
      <w:r w:rsidR="00984DC9">
        <w:rPr>
          <w:rFonts w:asciiTheme="minorHAnsi" w:eastAsia="Calibri" w:hAnsiTheme="minorHAnsi"/>
          <w:sz w:val="22"/>
          <w:szCs w:val="22"/>
        </w:rPr>
        <w:t>that</w:t>
      </w:r>
      <w:r w:rsidR="00984DC9" w:rsidRPr="002E1558">
        <w:rPr>
          <w:rFonts w:asciiTheme="minorHAnsi" w:eastAsia="Calibri" w:hAnsiTheme="minorHAnsi"/>
          <w:sz w:val="22"/>
          <w:szCs w:val="22"/>
        </w:rPr>
        <w:t xml:space="preserve"> </w:t>
      </w:r>
      <w:r w:rsidRPr="002E1558">
        <w:rPr>
          <w:rFonts w:asciiTheme="minorHAnsi" w:eastAsia="Calibri" w:hAnsiTheme="minorHAnsi"/>
          <w:sz w:val="22"/>
          <w:szCs w:val="22"/>
        </w:rPr>
        <w:t>existed in W</w:t>
      </w:r>
      <w:r w:rsidR="004D1E9D">
        <w:rPr>
          <w:rFonts w:asciiTheme="minorHAnsi" w:eastAsia="Calibri" w:hAnsiTheme="minorHAnsi"/>
          <w:sz w:val="22"/>
          <w:szCs w:val="22"/>
        </w:rPr>
        <w:t xml:space="preserve">orld War </w:t>
      </w:r>
      <w:r w:rsidRPr="002E1558">
        <w:rPr>
          <w:rFonts w:asciiTheme="minorHAnsi" w:eastAsia="Calibri" w:hAnsiTheme="minorHAnsi"/>
          <w:sz w:val="22"/>
          <w:szCs w:val="22"/>
        </w:rPr>
        <w:t>II.</w:t>
      </w:r>
      <w:r>
        <w:rPr>
          <w:rFonts w:asciiTheme="minorHAnsi" w:eastAsia="Calibri" w:hAnsiTheme="minorHAnsi"/>
          <w:sz w:val="22"/>
          <w:szCs w:val="22"/>
        </w:rPr>
        <w:t xml:space="preserve"> Featured Source </w:t>
      </w:r>
      <w:r w:rsidR="001173CF">
        <w:rPr>
          <w:rFonts w:asciiTheme="minorHAnsi" w:eastAsia="Calibri" w:hAnsiTheme="minorHAnsi"/>
          <w:sz w:val="22"/>
          <w:szCs w:val="22"/>
        </w:rPr>
        <w:t>D</w:t>
      </w:r>
      <w:r>
        <w:rPr>
          <w:rFonts w:asciiTheme="minorHAnsi" w:eastAsia="Calibri" w:hAnsiTheme="minorHAnsi"/>
          <w:sz w:val="22"/>
          <w:szCs w:val="22"/>
        </w:rPr>
        <w:t xml:space="preserve"> </w:t>
      </w:r>
      <w:r w:rsidR="00FD428A">
        <w:rPr>
          <w:rFonts w:asciiTheme="minorHAnsi" w:eastAsia="Calibri" w:hAnsiTheme="minorHAnsi"/>
          <w:sz w:val="22"/>
          <w:szCs w:val="22"/>
        </w:rPr>
        <w:t>is a</w:t>
      </w:r>
      <w:r>
        <w:rPr>
          <w:rFonts w:asciiTheme="minorHAnsi" w:eastAsia="Calibri" w:hAnsiTheme="minorHAnsi"/>
          <w:sz w:val="22"/>
          <w:szCs w:val="22"/>
        </w:rPr>
        <w:t xml:space="preserve"> newspaper</w:t>
      </w:r>
      <w:r w:rsidR="00984DC9">
        <w:rPr>
          <w:rFonts w:asciiTheme="minorHAnsi" w:eastAsia="Calibri" w:hAnsiTheme="minorHAnsi"/>
          <w:sz w:val="22"/>
          <w:szCs w:val="22"/>
        </w:rPr>
        <w:t xml:space="preserve"> article</w:t>
      </w:r>
      <w:r>
        <w:rPr>
          <w:rFonts w:asciiTheme="minorHAnsi" w:eastAsia="Calibri" w:hAnsiTheme="minorHAnsi"/>
          <w:sz w:val="22"/>
          <w:szCs w:val="22"/>
        </w:rPr>
        <w:t xml:space="preserve"> from the period</w:t>
      </w:r>
      <w:r w:rsidR="00AE3816">
        <w:rPr>
          <w:rFonts w:asciiTheme="minorHAnsi" w:eastAsia="Calibri" w:hAnsiTheme="minorHAnsi"/>
          <w:sz w:val="22"/>
          <w:szCs w:val="22"/>
        </w:rPr>
        <w:t xml:space="preserve">, which presents </w:t>
      </w:r>
      <w:r w:rsidR="00FD428A">
        <w:rPr>
          <w:rFonts w:asciiTheme="minorHAnsi" w:eastAsia="Calibri" w:hAnsiTheme="minorHAnsi"/>
          <w:sz w:val="22"/>
          <w:szCs w:val="22"/>
        </w:rPr>
        <w:t xml:space="preserve">milestone events in </w:t>
      </w:r>
      <w:r>
        <w:rPr>
          <w:rFonts w:asciiTheme="minorHAnsi" w:eastAsia="Calibri" w:hAnsiTheme="minorHAnsi"/>
          <w:sz w:val="22"/>
          <w:szCs w:val="22"/>
        </w:rPr>
        <w:t>the mobilization of the home front for the Korean War as well as changes to domestic life.</w:t>
      </w:r>
      <w:r w:rsidR="0023670C">
        <w:rPr>
          <w:rFonts w:asciiTheme="minorHAnsi" w:eastAsia="Calibri" w:hAnsiTheme="minorHAnsi"/>
          <w:sz w:val="22"/>
          <w:szCs w:val="22"/>
        </w:rPr>
        <w:t xml:space="preserve"> </w:t>
      </w:r>
      <w:r w:rsidR="00FD428A">
        <w:rPr>
          <w:rFonts w:asciiTheme="minorHAnsi" w:eastAsia="Calibri" w:hAnsiTheme="minorHAnsi"/>
          <w:sz w:val="22"/>
          <w:szCs w:val="22"/>
        </w:rPr>
        <w:t xml:space="preserve">Featured Source E is a transcript of President Truman’s press conference on the Korean “emergency.” </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2E1558" w14:paraId="39FDD8FA" w14:textId="77777777">
        <w:tc>
          <w:tcPr>
            <w:tcW w:w="10800" w:type="dxa"/>
            <w:shd w:val="clear" w:color="auto" w:fill="003366"/>
            <w:vAlign w:val="center"/>
          </w:tcPr>
          <w:p w14:paraId="5B968F21" w14:textId="77777777" w:rsidR="00E66577" w:rsidRPr="002E1558" w:rsidRDefault="00E66577" w:rsidP="00921D12">
            <w:pPr>
              <w:pStyle w:val="TableText"/>
              <w:spacing w:before="120" w:after="120" w:line="240" w:lineRule="exact"/>
            </w:pPr>
            <w:r w:rsidRPr="002E1558">
              <w:rPr>
                <w:rFonts w:eastAsia="Arial" w:cs="Arial"/>
                <w:color w:val="FFFFFF" w:themeColor="background1"/>
                <w:sz w:val="32"/>
                <w:szCs w:val="20"/>
              </w:rPr>
              <w:t>Supporting Question 2</w:t>
            </w:r>
          </w:p>
        </w:tc>
      </w:tr>
    </w:tbl>
    <w:p w14:paraId="10469EEC" w14:textId="243CFBA4" w:rsidR="00AB72B7" w:rsidRPr="00332140" w:rsidRDefault="00CC5BBE" w:rsidP="00D53D44">
      <w:pPr>
        <w:rPr>
          <w:rFonts w:asciiTheme="minorHAnsi" w:eastAsia="Calibri" w:hAnsiTheme="minorHAnsi"/>
          <w:sz w:val="22"/>
          <w:szCs w:val="22"/>
        </w:rPr>
      </w:pPr>
      <w:r>
        <w:rPr>
          <w:rFonts w:asciiTheme="minorHAnsi" w:eastAsia="Calibri" w:hAnsiTheme="minorHAnsi"/>
          <w:sz w:val="22"/>
          <w:szCs w:val="22"/>
        </w:rPr>
        <w:t>The</w:t>
      </w:r>
      <w:r w:rsidR="00B33CF5" w:rsidRPr="002E1558">
        <w:rPr>
          <w:rFonts w:asciiTheme="minorHAnsi" w:eastAsia="Calibri" w:hAnsiTheme="minorHAnsi"/>
          <w:sz w:val="22"/>
          <w:szCs w:val="22"/>
        </w:rPr>
        <w:t xml:space="preserve"> second supporting question</w:t>
      </w:r>
      <w:r>
        <w:rPr>
          <w:rFonts w:asciiTheme="minorHAnsi" w:eastAsia="Calibri" w:hAnsiTheme="minorHAnsi"/>
          <w:sz w:val="22"/>
          <w:szCs w:val="22"/>
        </w:rPr>
        <w:t xml:space="preserve"> is</w:t>
      </w:r>
      <w:r w:rsidR="0063189A">
        <w:rPr>
          <w:rFonts w:asciiTheme="minorHAnsi" w:eastAsia="Calibri" w:hAnsiTheme="minorHAnsi"/>
          <w:sz w:val="22"/>
          <w:szCs w:val="22"/>
        </w:rPr>
        <w:t xml:space="preserve"> </w:t>
      </w:r>
      <w:r w:rsidR="00B33CF5" w:rsidRPr="002E1558">
        <w:rPr>
          <w:rFonts w:asciiTheme="minorHAnsi" w:eastAsia="Calibri" w:hAnsiTheme="minorHAnsi"/>
          <w:sz w:val="22"/>
          <w:szCs w:val="22"/>
        </w:rPr>
        <w:t>“</w:t>
      </w:r>
      <w:r w:rsidR="002E1558" w:rsidRPr="002E1558">
        <w:rPr>
          <w:rFonts w:asciiTheme="minorHAnsi" w:eastAsia="Calibri" w:hAnsiTheme="minorHAnsi"/>
          <w:sz w:val="22"/>
          <w:szCs w:val="22"/>
        </w:rPr>
        <w:t>What domestic concerns dist</w:t>
      </w:r>
      <w:r w:rsidR="002E1558">
        <w:rPr>
          <w:rFonts w:asciiTheme="minorHAnsi" w:eastAsia="Calibri" w:hAnsiTheme="minorHAnsi"/>
          <w:sz w:val="22"/>
          <w:szCs w:val="22"/>
        </w:rPr>
        <w:t>racted Americans from the war</w:t>
      </w:r>
      <w:r w:rsidR="00494D6C" w:rsidRPr="002E1558">
        <w:rPr>
          <w:rFonts w:asciiTheme="minorHAnsi" w:eastAsia="Calibri" w:hAnsiTheme="minorHAnsi"/>
          <w:sz w:val="22"/>
          <w:szCs w:val="22"/>
        </w:rPr>
        <w:t>?</w:t>
      </w:r>
      <w:r w:rsidR="00B33CF5" w:rsidRPr="002E1558">
        <w:rPr>
          <w:rFonts w:asciiTheme="minorHAnsi" w:eastAsia="Calibri" w:hAnsiTheme="minorHAnsi"/>
          <w:sz w:val="22"/>
          <w:szCs w:val="22"/>
        </w:rPr>
        <w:t>”</w:t>
      </w:r>
      <w:r w:rsidR="0063189A">
        <w:rPr>
          <w:rFonts w:asciiTheme="minorHAnsi" w:eastAsia="Calibri" w:hAnsiTheme="minorHAnsi"/>
          <w:sz w:val="22"/>
          <w:szCs w:val="22"/>
        </w:rPr>
        <w:t xml:space="preserve"> </w:t>
      </w:r>
      <w:r>
        <w:rPr>
          <w:rFonts w:asciiTheme="minorHAnsi" w:eastAsia="Calibri" w:hAnsiTheme="minorHAnsi"/>
          <w:sz w:val="22"/>
          <w:szCs w:val="22"/>
        </w:rPr>
        <w:t xml:space="preserve">To answer this question, </w:t>
      </w:r>
      <w:r w:rsidR="00B33CF5" w:rsidRPr="002E1558">
        <w:rPr>
          <w:rFonts w:asciiTheme="minorHAnsi" w:eastAsia="Calibri" w:hAnsiTheme="minorHAnsi"/>
          <w:sz w:val="22"/>
          <w:szCs w:val="22"/>
        </w:rPr>
        <w:t xml:space="preserve">students </w:t>
      </w:r>
      <w:r w:rsidR="002E1558">
        <w:rPr>
          <w:rFonts w:asciiTheme="minorHAnsi" w:eastAsia="Calibri" w:hAnsiTheme="minorHAnsi"/>
          <w:sz w:val="22"/>
          <w:szCs w:val="22"/>
        </w:rPr>
        <w:t xml:space="preserve">consider </w:t>
      </w:r>
      <w:r w:rsidR="0024137C">
        <w:rPr>
          <w:rFonts w:asciiTheme="minorHAnsi" w:eastAsia="Calibri" w:hAnsiTheme="minorHAnsi"/>
          <w:sz w:val="22"/>
          <w:szCs w:val="22"/>
        </w:rPr>
        <w:t xml:space="preserve">the most important </w:t>
      </w:r>
      <w:r w:rsidR="002E1558">
        <w:rPr>
          <w:rFonts w:asciiTheme="minorHAnsi" w:eastAsia="Calibri" w:hAnsiTheme="minorHAnsi"/>
          <w:sz w:val="22"/>
          <w:szCs w:val="22"/>
        </w:rPr>
        <w:t xml:space="preserve">domestic </w:t>
      </w:r>
      <w:r>
        <w:rPr>
          <w:rFonts w:asciiTheme="minorHAnsi" w:eastAsia="Calibri" w:hAnsiTheme="minorHAnsi"/>
          <w:sz w:val="22"/>
          <w:szCs w:val="22"/>
        </w:rPr>
        <w:t xml:space="preserve">American </w:t>
      </w:r>
      <w:r w:rsidR="002E1558">
        <w:rPr>
          <w:rFonts w:asciiTheme="minorHAnsi" w:eastAsia="Calibri" w:hAnsiTheme="minorHAnsi"/>
          <w:sz w:val="22"/>
          <w:szCs w:val="22"/>
        </w:rPr>
        <w:t>issues</w:t>
      </w:r>
      <w:r w:rsidR="0024137C">
        <w:rPr>
          <w:rFonts w:asciiTheme="minorHAnsi" w:eastAsia="Calibri" w:hAnsiTheme="minorHAnsi"/>
          <w:sz w:val="22"/>
          <w:szCs w:val="22"/>
        </w:rPr>
        <w:t xml:space="preserve"> during the Korean War</w:t>
      </w:r>
      <w:r>
        <w:rPr>
          <w:rFonts w:asciiTheme="minorHAnsi" w:eastAsia="Calibri" w:hAnsiTheme="minorHAnsi"/>
          <w:sz w:val="22"/>
          <w:szCs w:val="22"/>
        </w:rPr>
        <w:t xml:space="preserve"> era</w:t>
      </w:r>
      <w:r w:rsidR="0024137C">
        <w:rPr>
          <w:rFonts w:asciiTheme="minorHAnsi" w:eastAsia="Calibri" w:hAnsiTheme="minorHAnsi"/>
          <w:sz w:val="22"/>
          <w:szCs w:val="22"/>
        </w:rPr>
        <w:t>.</w:t>
      </w:r>
      <w:r w:rsidR="00D82527">
        <w:rPr>
          <w:rFonts w:asciiTheme="minorHAnsi" w:eastAsia="Calibri" w:hAnsiTheme="minorHAnsi"/>
          <w:sz w:val="22"/>
          <w:szCs w:val="22"/>
        </w:rPr>
        <w:t xml:space="preserve"> </w:t>
      </w:r>
      <w:r w:rsidR="00B33CF5" w:rsidRPr="002E1558">
        <w:rPr>
          <w:rFonts w:asciiTheme="minorHAnsi" w:eastAsia="Calibri" w:hAnsiTheme="minorHAnsi"/>
          <w:sz w:val="22"/>
          <w:szCs w:val="22"/>
        </w:rPr>
        <w:t xml:space="preserve">The formative performance task has students </w:t>
      </w:r>
      <w:r w:rsidR="00817011" w:rsidRPr="002E1558">
        <w:rPr>
          <w:rFonts w:asciiTheme="minorHAnsi" w:eastAsia="Calibri" w:hAnsiTheme="minorHAnsi"/>
          <w:sz w:val="22"/>
          <w:szCs w:val="22"/>
        </w:rPr>
        <w:t xml:space="preserve">write a </w:t>
      </w:r>
      <w:r w:rsidR="00A82802" w:rsidRPr="00A82802">
        <w:rPr>
          <w:rFonts w:asciiTheme="minorHAnsi" w:eastAsia="Calibri" w:hAnsiTheme="minorHAnsi"/>
          <w:sz w:val="22"/>
          <w:szCs w:val="22"/>
        </w:rPr>
        <w:t>summary that describes domestic concerns that distracted Americans from the war.</w:t>
      </w:r>
      <w:r w:rsidR="00A82802">
        <w:rPr>
          <w:rFonts w:asciiTheme="minorHAnsi" w:eastAsia="Calibri" w:hAnsiTheme="minorHAnsi"/>
          <w:sz w:val="22"/>
          <w:szCs w:val="22"/>
        </w:rPr>
        <w:t xml:space="preserve"> </w:t>
      </w:r>
      <w:r w:rsidR="00AB72B7">
        <w:rPr>
          <w:rFonts w:asciiTheme="minorHAnsi" w:eastAsia="Calibri" w:hAnsiTheme="minorHAnsi"/>
          <w:sz w:val="22"/>
          <w:szCs w:val="22"/>
        </w:rPr>
        <w:t xml:space="preserve">Building on </w:t>
      </w:r>
      <w:r>
        <w:rPr>
          <w:rFonts w:asciiTheme="minorHAnsi" w:eastAsia="Calibri" w:hAnsiTheme="minorHAnsi"/>
          <w:sz w:val="22"/>
          <w:szCs w:val="22"/>
        </w:rPr>
        <w:t>S</w:t>
      </w:r>
      <w:r w:rsidR="00AB72B7">
        <w:rPr>
          <w:rFonts w:asciiTheme="minorHAnsi" w:eastAsia="Calibri" w:hAnsiTheme="minorHAnsi"/>
          <w:sz w:val="22"/>
          <w:szCs w:val="22"/>
        </w:rPr>
        <w:t xml:space="preserve">upporting </w:t>
      </w:r>
      <w:r>
        <w:rPr>
          <w:rFonts w:asciiTheme="minorHAnsi" w:eastAsia="Calibri" w:hAnsiTheme="minorHAnsi"/>
          <w:sz w:val="22"/>
          <w:szCs w:val="22"/>
        </w:rPr>
        <w:t>Q</w:t>
      </w:r>
      <w:r w:rsidR="00AB72B7">
        <w:rPr>
          <w:rFonts w:asciiTheme="minorHAnsi" w:eastAsia="Calibri" w:hAnsiTheme="minorHAnsi"/>
          <w:sz w:val="22"/>
          <w:szCs w:val="22"/>
        </w:rPr>
        <w:t>uestion 1, students should consider</w:t>
      </w:r>
      <w:r w:rsidR="00AB72B7" w:rsidRPr="00AB72B7">
        <w:rPr>
          <w:rFonts w:asciiTheme="minorHAnsi" w:eastAsia="Calibri" w:hAnsiTheme="minorHAnsi"/>
          <w:sz w:val="22"/>
          <w:szCs w:val="22"/>
        </w:rPr>
        <w:t xml:space="preserve"> the extent to which mobilization for the war </w:t>
      </w:r>
      <w:r>
        <w:rPr>
          <w:rFonts w:asciiTheme="minorHAnsi" w:eastAsia="Calibri" w:hAnsiTheme="minorHAnsi"/>
          <w:sz w:val="22"/>
          <w:szCs w:val="22"/>
        </w:rPr>
        <w:t>did or did not make</w:t>
      </w:r>
      <w:r w:rsidRPr="00AB72B7">
        <w:rPr>
          <w:rFonts w:asciiTheme="minorHAnsi" w:eastAsia="Calibri" w:hAnsiTheme="minorHAnsi"/>
          <w:sz w:val="22"/>
          <w:szCs w:val="22"/>
        </w:rPr>
        <w:t xml:space="preserve"> </w:t>
      </w:r>
      <w:r w:rsidR="002572DF">
        <w:rPr>
          <w:rFonts w:asciiTheme="minorHAnsi" w:eastAsia="Calibri" w:hAnsiTheme="minorHAnsi"/>
          <w:sz w:val="22"/>
          <w:szCs w:val="22"/>
        </w:rPr>
        <w:t>Korea</w:t>
      </w:r>
      <w:r w:rsidR="002572DF" w:rsidRPr="00AB72B7">
        <w:rPr>
          <w:rFonts w:asciiTheme="minorHAnsi" w:eastAsia="Calibri" w:hAnsiTheme="minorHAnsi"/>
          <w:sz w:val="22"/>
          <w:szCs w:val="22"/>
        </w:rPr>
        <w:t xml:space="preserve"> </w:t>
      </w:r>
      <w:r w:rsidR="00AB72B7" w:rsidRPr="00AB72B7">
        <w:rPr>
          <w:rFonts w:asciiTheme="minorHAnsi" w:eastAsia="Calibri" w:hAnsiTheme="minorHAnsi"/>
          <w:sz w:val="22"/>
          <w:szCs w:val="22"/>
        </w:rPr>
        <w:t xml:space="preserve">a </w:t>
      </w:r>
      <w:r w:rsidR="00E96AEA">
        <w:rPr>
          <w:rFonts w:asciiTheme="minorHAnsi" w:eastAsia="Calibri" w:hAnsiTheme="minorHAnsi"/>
          <w:sz w:val="22"/>
          <w:szCs w:val="22"/>
        </w:rPr>
        <w:t xml:space="preserve">societal </w:t>
      </w:r>
      <w:r w:rsidR="00AB72B7" w:rsidRPr="00AB72B7">
        <w:rPr>
          <w:rFonts w:asciiTheme="minorHAnsi" w:eastAsia="Calibri" w:hAnsiTheme="minorHAnsi"/>
          <w:sz w:val="22"/>
          <w:szCs w:val="22"/>
        </w:rPr>
        <w:t>focus</w:t>
      </w:r>
      <w:r w:rsidR="002572DF">
        <w:rPr>
          <w:rFonts w:asciiTheme="minorHAnsi" w:eastAsia="Calibri" w:hAnsiTheme="minorHAnsi"/>
          <w:sz w:val="22"/>
          <w:szCs w:val="22"/>
        </w:rPr>
        <w:t xml:space="preserve"> in </w:t>
      </w:r>
      <w:r w:rsidR="0063189A">
        <w:rPr>
          <w:rFonts w:asciiTheme="minorHAnsi" w:eastAsia="Calibri" w:hAnsiTheme="minorHAnsi"/>
          <w:sz w:val="22"/>
          <w:szCs w:val="22"/>
        </w:rPr>
        <w:t xml:space="preserve">light </w:t>
      </w:r>
      <w:r w:rsidR="002572DF">
        <w:rPr>
          <w:rFonts w:asciiTheme="minorHAnsi" w:eastAsia="Calibri" w:hAnsiTheme="minorHAnsi"/>
          <w:sz w:val="22"/>
          <w:szCs w:val="22"/>
        </w:rPr>
        <w:t>of</w:t>
      </w:r>
      <w:r w:rsidR="00AB72B7" w:rsidRPr="00AB72B7">
        <w:rPr>
          <w:rFonts w:asciiTheme="minorHAnsi" w:eastAsia="Calibri" w:hAnsiTheme="minorHAnsi"/>
          <w:sz w:val="22"/>
          <w:szCs w:val="22"/>
        </w:rPr>
        <w:t xml:space="preserve"> these distractions</w:t>
      </w:r>
      <w:r w:rsidR="00AB72B7">
        <w:rPr>
          <w:rFonts w:asciiTheme="minorHAnsi" w:eastAsia="Calibri" w:hAnsiTheme="minorHAnsi"/>
          <w:sz w:val="22"/>
          <w:szCs w:val="22"/>
        </w:rPr>
        <w:t>.</w:t>
      </w:r>
      <w:r w:rsidR="00AB72B7" w:rsidRPr="00AB72B7">
        <w:rPr>
          <w:rFonts w:asciiTheme="minorHAnsi" w:eastAsia="Calibri" w:hAnsiTheme="minorHAnsi"/>
          <w:sz w:val="22"/>
          <w:szCs w:val="22"/>
        </w:rPr>
        <w:t xml:space="preserve"> </w:t>
      </w:r>
      <w:r w:rsidR="00745CBD">
        <w:rPr>
          <w:rFonts w:asciiTheme="minorHAnsi" w:eastAsia="Calibri" w:hAnsiTheme="minorHAnsi"/>
          <w:sz w:val="22"/>
          <w:szCs w:val="22"/>
        </w:rPr>
        <w:t xml:space="preserve">In the case of the Korean War, there </w:t>
      </w:r>
      <w:r w:rsidR="00560755">
        <w:rPr>
          <w:rFonts w:asciiTheme="minorHAnsi" w:eastAsia="Calibri" w:hAnsiTheme="minorHAnsi"/>
          <w:sz w:val="22"/>
          <w:szCs w:val="22"/>
        </w:rPr>
        <w:t xml:space="preserve">lacked </w:t>
      </w:r>
      <w:r w:rsidR="00745CBD">
        <w:rPr>
          <w:rFonts w:asciiTheme="minorHAnsi" w:eastAsia="Calibri" w:hAnsiTheme="minorHAnsi"/>
          <w:sz w:val="22"/>
          <w:szCs w:val="22"/>
        </w:rPr>
        <w:t xml:space="preserve">a clear concept of </w:t>
      </w:r>
      <w:r w:rsidR="00560755">
        <w:rPr>
          <w:rFonts w:asciiTheme="minorHAnsi" w:eastAsia="Calibri" w:hAnsiTheme="minorHAnsi"/>
          <w:sz w:val="22"/>
          <w:szCs w:val="22"/>
        </w:rPr>
        <w:t xml:space="preserve">what </w:t>
      </w:r>
      <w:r w:rsidR="00745CBD">
        <w:rPr>
          <w:rFonts w:asciiTheme="minorHAnsi" w:eastAsia="Calibri" w:hAnsiTheme="minorHAnsi"/>
          <w:sz w:val="22"/>
          <w:szCs w:val="22"/>
        </w:rPr>
        <w:t>threat a civil war in Korea</w:t>
      </w:r>
      <w:r w:rsidR="00560755">
        <w:rPr>
          <w:rFonts w:asciiTheme="minorHAnsi" w:eastAsia="Calibri" w:hAnsiTheme="minorHAnsi"/>
          <w:sz w:val="22"/>
          <w:szCs w:val="22"/>
        </w:rPr>
        <w:t xml:space="preserve"> posed</w:t>
      </w:r>
      <w:r w:rsidR="00745CBD">
        <w:rPr>
          <w:rFonts w:asciiTheme="minorHAnsi" w:eastAsia="Calibri" w:hAnsiTheme="minorHAnsi"/>
          <w:sz w:val="22"/>
          <w:szCs w:val="22"/>
        </w:rPr>
        <w:t xml:space="preserve"> to the United States.</w:t>
      </w:r>
      <w:r w:rsidR="00D82527">
        <w:rPr>
          <w:rFonts w:asciiTheme="minorHAnsi" w:eastAsia="Calibri" w:hAnsiTheme="minorHAnsi"/>
          <w:sz w:val="22"/>
          <w:szCs w:val="22"/>
        </w:rPr>
        <w:t xml:space="preserve"> </w:t>
      </w:r>
      <w:r w:rsidR="00745CBD">
        <w:rPr>
          <w:rFonts w:asciiTheme="minorHAnsi" w:eastAsia="Calibri" w:hAnsiTheme="minorHAnsi"/>
          <w:sz w:val="22"/>
          <w:szCs w:val="22"/>
        </w:rPr>
        <w:t xml:space="preserve">This contrasted </w:t>
      </w:r>
      <w:r w:rsidR="004D1E9D">
        <w:rPr>
          <w:rFonts w:asciiTheme="minorHAnsi" w:eastAsia="Calibri" w:hAnsiTheme="minorHAnsi"/>
          <w:sz w:val="22"/>
          <w:szCs w:val="22"/>
        </w:rPr>
        <w:t xml:space="preserve">sharply with </w:t>
      </w:r>
      <w:r w:rsidR="00745CBD">
        <w:rPr>
          <w:rFonts w:asciiTheme="minorHAnsi" w:eastAsia="Calibri" w:hAnsiTheme="minorHAnsi"/>
          <w:sz w:val="22"/>
          <w:szCs w:val="22"/>
        </w:rPr>
        <w:t>W</w:t>
      </w:r>
      <w:r w:rsidR="004D1E9D">
        <w:rPr>
          <w:rFonts w:asciiTheme="minorHAnsi" w:eastAsia="Calibri" w:hAnsiTheme="minorHAnsi"/>
          <w:sz w:val="22"/>
          <w:szCs w:val="22"/>
        </w:rPr>
        <w:t xml:space="preserve">orld War </w:t>
      </w:r>
      <w:r w:rsidR="00745CBD">
        <w:rPr>
          <w:rFonts w:asciiTheme="minorHAnsi" w:eastAsia="Calibri" w:hAnsiTheme="minorHAnsi"/>
          <w:sz w:val="22"/>
          <w:szCs w:val="22"/>
        </w:rPr>
        <w:t>II, which had a more clearly defined enemy (i.e., fascism, militarism).</w:t>
      </w:r>
      <w:r w:rsidR="00D82527">
        <w:rPr>
          <w:rFonts w:asciiTheme="minorHAnsi" w:eastAsia="Calibri" w:hAnsiTheme="minorHAnsi"/>
          <w:sz w:val="22"/>
          <w:szCs w:val="22"/>
        </w:rPr>
        <w:t xml:space="preserve"> </w:t>
      </w:r>
      <w:r w:rsidR="00817011" w:rsidRPr="002E1558">
        <w:rPr>
          <w:rFonts w:asciiTheme="minorHAnsi" w:eastAsia="Calibri" w:hAnsiTheme="minorHAnsi"/>
          <w:sz w:val="22"/>
          <w:szCs w:val="22"/>
        </w:rPr>
        <w:t xml:space="preserve">In addition to the </w:t>
      </w:r>
      <w:r w:rsidR="00675236" w:rsidRPr="002E1558">
        <w:rPr>
          <w:rFonts w:asciiTheme="minorHAnsi" w:eastAsia="Calibri" w:hAnsiTheme="minorHAnsi"/>
          <w:sz w:val="22"/>
          <w:szCs w:val="22"/>
        </w:rPr>
        <w:t xml:space="preserve">resources from the </w:t>
      </w:r>
      <w:r w:rsidR="00817011" w:rsidRPr="002E1558">
        <w:rPr>
          <w:rFonts w:asciiTheme="minorHAnsi" w:eastAsia="Calibri" w:hAnsiTheme="minorHAnsi"/>
          <w:sz w:val="22"/>
          <w:szCs w:val="22"/>
        </w:rPr>
        <w:t xml:space="preserve">previous </w:t>
      </w:r>
      <w:r w:rsidR="00675236" w:rsidRPr="002E1558">
        <w:rPr>
          <w:rFonts w:asciiTheme="minorHAnsi" w:eastAsia="Calibri" w:hAnsiTheme="minorHAnsi"/>
          <w:sz w:val="22"/>
          <w:szCs w:val="22"/>
        </w:rPr>
        <w:t xml:space="preserve">supporting question, the two featured sources </w:t>
      </w:r>
      <w:r w:rsidR="004D1E9D">
        <w:rPr>
          <w:rFonts w:asciiTheme="minorHAnsi" w:eastAsia="Calibri" w:hAnsiTheme="minorHAnsi"/>
          <w:sz w:val="22"/>
          <w:szCs w:val="22"/>
        </w:rPr>
        <w:t xml:space="preserve">here </w:t>
      </w:r>
      <w:r w:rsidR="00675236" w:rsidRPr="002E1558">
        <w:rPr>
          <w:rFonts w:asciiTheme="minorHAnsi" w:eastAsia="Calibri" w:hAnsiTheme="minorHAnsi"/>
          <w:sz w:val="22"/>
          <w:szCs w:val="22"/>
        </w:rPr>
        <w:t xml:space="preserve">provide students with </w:t>
      </w:r>
      <w:r w:rsidR="00FF3D70" w:rsidRPr="002E1558">
        <w:rPr>
          <w:rFonts w:asciiTheme="minorHAnsi" w:eastAsia="Calibri" w:hAnsiTheme="minorHAnsi"/>
          <w:sz w:val="22"/>
          <w:szCs w:val="22"/>
        </w:rPr>
        <w:t xml:space="preserve">additional </w:t>
      </w:r>
      <w:r w:rsidR="00FC6D68" w:rsidRPr="002E1558">
        <w:rPr>
          <w:rFonts w:asciiTheme="minorHAnsi" w:eastAsia="Calibri" w:hAnsiTheme="minorHAnsi"/>
          <w:sz w:val="22"/>
          <w:szCs w:val="22"/>
        </w:rPr>
        <w:t>materials</w:t>
      </w:r>
      <w:r w:rsidR="00675236" w:rsidRPr="002E1558">
        <w:rPr>
          <w:rFonts w:asciiTheme="minorHAnsi" w:eastAsia="Calibri" w:hAnsiTheme="minorHAnsi"/>
          <w:sz w:val="22"/>
          <w:szCs w:val="22"/>
        </w:rPr>
        <w:t xml:space="preserve"> that allow them to </w:t>
      </w:r>
      <w:r w:rsidR="00A82802">
        <w:rPr>
          <w:rFonts w:asciiTheme="minorHAnsi" w:eastAsia="Calibri" w:hAnsiTheme="minorHAnsi"/>
          <w:sz w:val="22"/>
          <w:szCs w:val="22"/>
        </w:rPr>
        <w:t xml:space="preserve">consider why the Korean War was </w:t>
      </w:r>
      <w:r w:rsidR="00AE5D6F">
        <w:rPr>
          <w:rFonts w:asciiTheme="minorHAnsi" w:eastAsia="Calibri" w:hAnsiTheme="minorHAnsi"/>
          <w:sz w:val="22"/>
          <w:szCs w:val="22"/>
        </w:rPr>
        <w:t xml:space="preserve">just </w:t>
      </w:r>
      <w:r w:rsidR="00A82802">
        <w:rPr>
          <w:rFonts w:asciiTheme="minorHAnsi" w:eastAsia="Calibri" w:hAnsiTheme="minorHAnsi"/>
          <w:sz w:val="22"/>
          <w:szCs w:val="22"/>
        </w:rPr>
        <w:t>another news story, rather than the most pressing national concern.</w:t>
      </w:r>
      <w:r w:rsidR="00D82527">
        <w:rPr>
          <w:rFonts w:asciiTheme="minorHAnsi" w:eastAsia="Calibri" w:hAnsiTheme="minorHAnsi"/>
          <w:sz w:val="22"/>
          <w:szCs w:val="22"/>
        </w:rPr>
        <w:t xml:space="preserve"> </w:t>
      </w:r>
      <w:r w:rsidR="002E1558" w:rsidRPr="002E1558">
        <w:rPr>
          <w:rFonts w:asciiTheme="minorHAnsi" w:eastAsia="Calibri" w:hAnsiTheme="minorHAnsi"/>
          <w:sz w:val="22"/>
          <w:szCs w:val="22"/>
        </w:rPr>
        <w:t xml:space="preserve">Featured Source </w:t>
      </w:r>
      <w:r w:rsidR="002E1558">
        <w:rPr>
          <w:rFonts w:asciiTheme="minorHAnsi" w:eastAsia="Calibri" w:hAnsiTheme="minorHAnsi"/>
          <w:sz w:val="22"/>
          <w:szCs w:val="22"/>
        </w:rPr>
        <w:t>A</w:t>
      </w:r>
      <w:r w:rsidR="002E1558" w:rsidRPr="002E1558">
        <w:rPr>
          <w:rFonts w:asciiTheme="minorHAnsi" w:eastAsia="Calibri" w:hAnsiTheme="minorHAnsi"/>
          <w:sz w:val="22"/>
          <w:szCs w:val="22"/>
        </w:rPr>
        <w:t xml:space="preserve"> is an excerpt from Melinda Pash’s </w:t>
      </w:r>
      <w:r w:rsidR="002E1558" w:rsidRPr="002E1558">
        <w:rPr>
          <w:rFonts w:asciiTheme="minorHAnsi" w:eastAsia="Calibri" w:hAnsiTheme="minorHAnsi"/>
          <w:i/>
          <w:sz w:val="22"/>
          <w:szCs w:val="22"/>
        </w:rPr>
        <w:t>In the Shadow of the Greatest Generation</w:t>
      </w:r>
      <w:r w:rsidR="002E1558" w:rsidRPr="002E1558">
        <w:rPr>
          <w:rFonts w:asciiTheme="minorHAnsi" w:eastAsia="Calibri" w:hAnsiTheme="minorHAnsi"/>
          <w:sz w:val="22"/>
          <w:szCs w:val="22"/>
        </w:rPr>
        <w:t xml:space="preserve">. Pash describes the </w:t>
      </w:r>
      <w:r w:rsidR="004D1E9D">
        <w:rPr>
          <w:rFonts w:asciiTheme="minorHAnsi" w:eastAsia="Calibri" w:hAnsiTheme="minorHAnsi"/>
          <w:sz w:val="22"/>
          <w:szCs w:val="22"/>
        </w:rPr>
        <w:t>very different</w:t>
      </w:r>
      <w:r w:rsidR="002E1558" w:rsidRPr="002E1558">
        <w:rPr>
          <w:rFonts w:asciiTheme="minorHAnsi" w:eastAsia="Calibri" w:hAnsiTheme="minorHAnsi"/>
          <w:sz w:val="22"/>
          <w:szCs w:val="22"/>
        </w:rPr>
        <w:t xml:space="preserve"> home</w:t>
      </w:r>
      <w:r w:rsidR="00EB77B8">
        <w:rPr>
          <w:rFonts w:asciiTheme="minorHAnsi" w:eastAsia="Calibri" w:hAnsiTheme="minorHAnsi"/>
          <w:sz w:val="22"/>
          <w:szCs w:val="22"/>
        </w:rPr>
        <w:t xml:space="preserve"> </w:t>
      </w:r>
      <w:r w:rsidR="002E1558" w:rsidRPr="002E1558">
        <w:rPr>
          <w:rFonts w:asciiTheme="minorHAnsi" w:eastAsia="Calibri" w:hAnsiTheme="minorHAnsi"/>
          <w:sz w:val="22"/>
          <w:szCs w:val="22"/>
        </w:rPr>
        <w:t>front mentalit</w:t>
      </w:r>
      <w:r w:rsidR="004D1E9D">
        <w:rPr>
          <w:rFonts w:asciiTheme="minorHAnsi" w:eastAsia="Calibri" w:hAnsiTheme="minorHAnsi"/>
          <w:sz w:val="22"/>
          <w:szCs w:val="22"/>
        </w:rPr>
        <w:t>ies</w:t>
      </w:r>
      <w:r w:rsidR="002E1558" w:rsidRPr="002E1558">
        <w:rPr>
          <w:rFonts w:asciiTheme="minorHAnsi" w:eastAsia="Calibri" w:hAnsiTheme="minorHAnsi"/>
          <w:sz w:val="22"/>
          <w:szCs w:val="22"/>
        </w:rPr>
        <w:t xml:space="preserve"> </w:t>
      </w:r>
      <w:r w:rsidR="004D1E9D">
        <w:rPr>
          <w:rFonts w:asciiTheme="minorHAnsi" w:eastAsia="Calibri" w:hAnsiTheme="minorHAnsi"/>
          <w:sz w:val="22"/>
          <w:szCs w:val="22"/>
        </w:rPr>
        <w:t>during</w:t>
      </w:r>
      <w:r w:rsidR="004D1E9D" w:rsidRPr="002E1558">
        <w:rPr>
          <w:rFonts w:asciiTheme="minorHAnsi" w:eastAsia="Calibri" w:hAnsiTheme="minorHAnsi"/>
          <w:sz w:val="22"/>
          <w:szCs w:val="22"/>
        </w:rPr>
        <w:t xml:space="preserve"> </w:t>
      </w:r>
      <w:r w:rsidR="002E1558" w:rsidRPr="002E1558">
        <w:rPr>
          <w:rFonts w:asciiTheme="minorHAnsi" w:eastAsia="Calibri" w:hAnsiTheme="minorHAnsi"/>
          <w:sz w:val="22"/>
          <w:szCs w:val="22"/>
        </w:rPr>
        <w:t>World War II and the Korean War, including the impact o</w:t>
      </w:r>
      <w:r w:rsidR="00A82802">
        <w:rPr>
          <w:rFonts w:asciiTheme="minorHAnsi" w:eastAsia="Calibri" w:hAnsiTheme="minorHAnsi"/>
          <w:sz w:val="22"/>
          <w:szCs w:val="22"/>
        </w:rPr>
        <w:t xml:space="preserve">f the 1950s consumer culture. </w:t>
      </w:r>
      <w:r w:rsidR="002E1558" w:rsidRPr="002E1558">
        <w:rPr>
          <w:rFonts w:asciiTheme="minorHAnsi" w:eastAsia="Calibri" w:hAnsiTheme="minorHAnsi"/>
          <w:sz w:val="22"/>
          <w:szCs w:val="22"/>
        </w:rPr>
        <w:t xml:space="preserve">Featured Source </w:t>
      </w:r>
      <w:r w:rsidR="00A82802">
        <w:rPr>
          <w:rFonts w:asciiTheme="minorHAnsi" w:eastAsia="Calibri" w:hAnsiTheme="minorHAnsi"/>
          <w:sz w:val="22"/>
          <w:szCs w:val="22"/>
        </w:rPr>
        <w:t>B</w:t>
      </w:r>
      <w:r w:rsidR="002E1558" w:rsidRPr="002E1558">
        <w:rPr>
          <w:rFonts w:asciiTheme="minorHAnsi" w:eastAsia="Calibri" w:hAnsiTheme="minorHAnsi"/>
          <w:sz w:val="22"/>
          <w:szCs w:val="22"/>
        </w:rPr>
        <w:t xml:space="preserve"> for this question </w:t>
      </w:r>
      <w:r w:rsidR="00A82802">
        <w:rPr>
          <w:rFonts w:asciiTheme="minorHAnsi" w:eastAsia="Calibri" w:hAnsiTheme="minorHAnsi"/>
          <w:sz w:val="22"/>
          <w:szCs w:val="22"/>
        </w:rPr>
        <w:t xml:space="preserve">is excerpts from </w:t>
      </w:r>
      <w:r w:rsidR="00A82802" w:rsidRPr="00981F2A">
        <w:rPr>
          <w:rFonts w:asciiTheme="minorHAnsi" w:eastAsia="Calibri" w:hAnsiTheme="minorHAnsi"/>
          <w:i/>
          <w:sz w:val="22"/>
          <w:szCs w:val="22"/>
        </w:rPr>
        <w:t>Truman's Other War: The Battle for the American Homefront, 1950-1953,</w:t>
      </w:r>
      <w:r w:rsidR="00A82802">
        <w:rPr>
          <w:rFonts w:asciiTheme="minorHAnsi" w:eastAsia="Calibri" w:hAnsiTheme="minorHAnsi"/>
          <w:sz w:val="22"/>
          <w:szCs w:val="22"/>
        </w:rPr>
        <w:t xml:space="preserve"> by Paul G. Pierpaoli.</w:t>
      </w:r>
      <w:r w:rsidR="00D82527">
        <w:rPr>
          <w:rFonts w:asciiTheme="minorHAnsi" w:eastAsia="Calibri" w:hAnsiTheme="minorHAnsi"/>
          <w:sz w:val="22"/>
          <w:szCs w:val="22"/>
        </w:rPr>
        <w:t xml:space="preserve"> </w:t>
      </w:r>
      <w:r w:rsidR="00A82802">
        <w:rPr>
          <w:rFonts w:asciiTheme="minorHAnsi" w:eastAsia="Calibri" w:hAnsiTheme="minorHAnsi"/>
          <w:sz w:val="22"/>
          <w:szCs w:val="22"/>
        </w:rPr>
        <w:t xml:space="preserve">Pierpaoli presents the United States as being in a new </w:t>
      </w:r>
      <w:r w:rsidR="004D1E9D">
        <w:rPr>
          <w:rFonts w:asciiTheme="minorHAnsi" w:eastAsia="Calibri" w:hAnsiTheme="minorHAnsi"/>
          <w:sz w:val="22"/>
          <w:szCs w:val="22"/>
        </w:rPr>
        <w:t>“</w:t>
      </w:r>
      <w:r w:rsidR="00A82802">
        <w:rPr>
          <w:rFonts w:asciiTheme="minorHAnsi" w:eastAsia="Calibri" w:hAnsiTheme="minorHAnsi"/>
          <w:sz w:val="22"/>
          <w:szCs w:val="22"/>
        </w:rPr>
        <w:t>Cold War climate</w:t>
      </w:r>
      <w:r w:rsidR="004D1E9D">
        <w:rPr>
          <w:rFonts w:asciiTheme="minorHAnsi" w:eastAsia="Calibri" w:hAnsiTheme="minorHAnsi"/>
          <w:sz w:val="22"/>
          <w:szCs w:val="22"/>
        </w:rPr>
        <w:t>”</w:t>
      </w:r>
      <w:r w:rsidR="00A82802">
        <w:rPr>
          <w:rFonts w:asciiTheme="minorHAnsi" w:eastAsia="Calibri" w:hAnsiTheme="minorHAnsi"/>
          <w:sz w:val="22"/>
          <w:szCs w:val="22"/>
        </w:rPr>
        <w:t xml:space="preserve"> </w:t>
      </w:r>
      <w:r w:rsidR="004D1E9D">
        <w:rPr>
          <w:rFonts w:asciiTheme="minorHAnsi" w:eastAsia="Calibri" w:hAnsiTheme="minorHAnsi"/>
          <w:sz w:val="22"/>
          <w:szCs w:val="22"/>
        </w:rPr>
        <w:t xml:space="preserve">in which </w:t>
      </w:r>
      <w:r w:rsidR="00A82802">
        <w:rPr>
          <w:rFonts w:asciiTheme="minorHAnsi" w:eastAsia="Calibri" w:hAnsiTheme="minorHAnsi"/>
          <w:sz w:val="22"/>
          <w:szCs w:val="22"/>
        </w:rPr>
        <w:t>the Korean War played a part, but was not the centerpiece</w:t>
      </w:r>
      <w:r w:rsidR="004D1E9D">
        <w:rPr>
          <w:rFonts w:asciiTheme="minorHAnsi" w:eastAsia="Calibri" w:hAnsiTheme="minorHAnsi"/>
          <w:sz w:val="22"/>
          <w:szCs w:val="22"/>
        </w:rPr>
        <w:t>; he</w:t>
      </w:r>
      <w:r w:rsidR="00A82802">
        <w:rPr>
          <w:rFonts w:asciiTheme="minorHAnsi" w:eastAsia="Calibri" w:hAnsiTheme="minorHAnsi"/>
          <w:sz w:val="22"/>
          <w:szCs w:val="22"/>
        </w:rPr>
        <w:t xml:space="preserve"> also argues that the Korean War became a part of the larger, permanent mobilization of the Cold War, thereby lessening its individual significance </w:t>
      </w:r>
      <w:r w:rsidR="004D1E9D">
        <w:rPr>
          <w:rFonts w:asciiTheme="minorHAnsi" w:eastAsia="Calibri" w:hAnsiTheme="minorHAnsi"/>
          <w:sz w:val="22"/>
          <w:szCs w:val="22"/>
        </w:rPr>
        <w:t>to</w:t>
      </w:r>
      <w:r w:rsidR="00A82802">
        <w:rPr>
          <w:rFonts w:asciiTheme="minorHAnsi" w:eastAsia="Calibri" w:hAnsiTheme="minorHAnsi"/>
          <w:sz w:val="22"/>
          <w:szCs w:val="22"/>
        </w:rPr>
        <w:t xml:space="preserve"> many Americans.</w:t>
      </w:r>
      <w:r w:rsidR="00D82527">
        <w:rPr>
          <w:rFonts w:asciiTheme="minorHAnsi" w:eastAsia="Calibri" w:hAnsiTheme="minorHAnsi"/>
          <w:sz w:val="22"/>
          <w:szCs w:val="22"/>
        </w:rPr>
        <w:t xml:space="preserve"> </w:t>
      </w:r>
      <w:r w:rsidR="00A82802">
        <w:rPr>
          <w:rFonts w:asciiTheme="minorHAnsi" w:eastAsia="Calibri" w:hAnsiTheme="minorHAnsi"/>
          <w:sz w:val="22"/>
          <w:szCs w:val="22"/>
        </w:rPr>
        <w:t>Additionally, teachers may supplement this question with sources related to other domestic issues (e.g.</w:t>
      </w:r>
      <w:r w:rsidR="004D1E9D">
        <w:rPr>
          <w:rFonts w:asciiTheme="minorHAnsi" w:eastAsia="Calibri" w:hAnsiTheme="minorHAnsi"/>
          <w:sz w:val="22"/>
          <w:szCs w:val="22"/>
        </w:rPr>
        <w:t>,</w:t>
      </w:r>
      <w:r w:rsidR="00A82802">
        <w:rPr>
          <w:rFonts w:asciiTheme="minorHAnsi" w:eastAsia="Calibri" w:hAnsiTheme="minorHAnsi"/>
          <w:sz w:val="22"/>
          <w:szCs w:val="22"/>
        </w:rPr>
        <w:t xml:space="preserve"> McCarthyism</w:t>
      </w:r>
      <w:r w:rsidR="004D1E9D">
        <w:rPr>
          <w:rFonts w:asciiTheme="minorHAnsi" w:eastAsia="Calibri" w:hAnsiTheme="minorHAnsi"/>
          <w:sz w:val="22"/>
          <w:szCs w:val="22"/>
        </w:rPr>
        <w:t xml:space="preserve"> and</w:t>
      </w:r>
      <w:r w:rsidR="00A82802">
        <w:rPr>
          <w:rFonts w:asciiTheme="minorHAnsi" w:eastAsia="Calibri" w:hAnsiTheme="minorHAnsi"/>
          <w:sz w:val="22"/>
          <w:szCs w:val="22"/>
        </w:rPr>
        <w:t xml:space="preserve"> consumer culture).</w:t>
      </w:r>
      <w:r w:rsidR="00D53D44">
        <w:rPr>
          <w:rFonts w:asciiTheme="minorHAnsi" w:eastAsia="Calibri" w:hAnsiTheme="minorHAnsi"/>
          <w:sz w:val="22"/>
          <w:szCs w:val="22"/>
        </w:rPr>
        <w:br w:type="page"/>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A82802" w14:paraId="3E0A018E" w14:textId="77777777">
        <w:tc>
          <w:tcPr>
            <w:tcW w:w="10800" w:type="dxa"/>
            <w:shd w:val="clear" w:color="auto" w:fill="003366"/>
            <w:vAlign w:val="center"/>
          </w:tcPr>
          <w:p w14:paraId="6CFCEC81" w14:textId="77777777" w:rsidR="00E66577" w:rsidRPr="00A82802" w:rsidRDefault="00E66577" w:rsidP="00921D12">
            <w:pPr>
              <w:pStyle w:val="TableText"/>
              <w:spacing w:before="120" w:after="120" w:line="240" w:lineRule="exact"/>
            </w:pPr>
            <w:r w:rsidRPr="00A82802">
              <w:rPr>
                <w:rFonts w:eastAsia="Arial" w:cs="Arial"/>
                <w:color w:val="FFFFFF" w:themeColor="background1"/>
                <w:sz w:val="32"/>
                <w:szCs w:val="20"/>
              </w:rPr>
              <w:lastRenderedPageBreak/>
              <w:t>Supporting Question 3</w:t>
            </w:r>
          </w:p>
        </w:tc>
      </w:tr>
    </w:tbl>
    <w:p w14:paraId="5C37DA4D" w14:textId="4153463A" w:rsidR="00EF5F94" w:rsidRDefault="008E75D7" w:rsidP="008E75D7">
      <w:pPr>
        <w:rPr>
          <w:rFonts w:asciiTheme="minorHAnsi" w:eastAsia="Calibri" w:hAnsiTheme="minorHAnsi"/>
          <w:sz w:val="22"/>
          <w:szCs w:val="22"/>
        </w:rPr>
      </w:pPr>
      <w:r w:rsidRPr="00A82802">
        <w:rPr>
          <w:rFonts w:asciiTheme="minorHAnsi" w:eastAsia="Calibri" w:hAnsiTheme="minorHAnsi"/>
          <w:sz w:val="22"/>
          <w:szCs w:val="22"/>
        </w:rPr>
        <w:t>The third supporting question</w:t>
      </w:r>
      <w:r w:rsidR="00EA6F3A">
        <w:rPr>
          <w:rFonts w:asciiTheme="minorHAnsi" w:eastAsia="Calibri" w:hAnsiTheme="minorHAnsi"/>
          <w:sz w:val="22"/>
          <w:szCs w:val="22"/>
        </w:rPr>
        <w:t xml:space="preserve">, </w:t>
      </w:r>
      <w:r w:rsidRPr="00A82802">
        <w:rPr>
          <w:rFonts w:asciiTheme="minorHAnsi" w:eastAsia="Calibri" w:hAnsiTheme="minorHAnsi"/>
          <w:sz w:val="22"/>
          <w:szCs w:val="22"/>
        </w:rPr>
        <w:t>“</w:t>
      </w:r>
      <w:r w:rsidR="00A82802">
        <w:rPr>
          <w:rFonts w:asciiTheme="minorHAnsi" w:eastAsia="Calibri" w:hAnsiTheme="minorHAnsi"/>
          <w:sz w:val="22"/>
          <w:szCs w:val="22"/>
        </w:rPr>
        <w:t>Did the soldiers forget</w:t>
      </w:r>
      <w:r w:rsidRPr="00A82802">
        <w:rPr>
          <w:rFonts w:asciiTheme="minorHAnsi" w:eastAsia="Calibri" w:hAnsiTheme="minorHAnsi"/>
          <w:sz w:val="22"/>
          <w:szCs w:val="22"/>
        </w:rPr>
        <w:t>?</w:t>
      </w:r>
      <w:r w:rsidR="005E086D">
        <w:rPr>
          <w:rFonts w:asciiTheme="minorHAnsi" w:eastAsia="Calibri" w:hAnsiTheme="minorHAnsi"/>
          <w:sz w:val="22"/>
          <w:szCs w:val="22"/>
        </w:rPr>
        <w:t>,</w:t>
      </w:r>
      <w:r w:rsidRPr="00A82802">
        <w:rPr>
          <w:rFonts w:asciiTheme="minorHAnsi" w:eastAsia="Calibri" w:hAnsiTheme="minorHAnsi"/>
          <w:sz w:val="22"/>
          <w:szCs w:val="22"/>
        </w:rPr>
        <w:t>”</w:t>
      </w:r>
      <w:r w:rsidR="00EA6F3A">
        <w:rPr>
          <w:rFonts w:asciiTheme="minorHAnsi" w:eastAsia="Calibri" w:hAnsiTheme="minorHAnsi"/>
          <w:sz w:val="22"/>
          <w:szCs w:val="22"/>
        </w:rPr>
        <w:t xml:space="preserve"> </w:t>
      </w:r>
      <w:r w:rsidR="000669A0" w:rsidRPr="00A82802">
        <w:rPr>
          <w:rFonts w:asciiTheme="minorHAnsi" w:eastAsia="Calibri" w:hAnsiTheme="minorHAnsi"/>
          <w:sz w:val="22"/>
          <w:szCs w:val="22"/>
        </w:rPr>
        <w:t>asks</w:t>
      </w:r>
      <w:r w:rsidRPr="00A82802">
        <w:rPr>
          <w:rFonts w:asciiTheme="minorHAnsi" w:eastAsia="Calibri" w:hAnsiTheme="minorHAnsi"/>
          <w:sz w:val="22"/>
          <w:szCs w:val="22"/>
        </w:rPr>
        <w:t xml:space="preserve"> students to consider the </w:t>
      </w:r>
      <w:r w:rsidR="00A82802">
        <w:rPr>
          <w:rFonts w:asciiTheme="minorHAnsi" w:eastAsia="Calibri" w:hAnsiTheme="minorHAnsi"/>
          <w:sz w:val="22"/>
          <w:szCs w:val="22"/>
        </w:rPr>
        <w:t>ways soldiers reflect on their wartime experiences</w:t>
      </w:r>
      <w:r w:rsidR="006373B5" w:rsidRPr="00A82802">
        <w:rPr>
          <w:rFonts w:asciiTheme="minorHAnsi" w:eastAsia="Calibri" w:hAnsiTheme="minorHAnsi"/>
          <w:sz w:val="22"/>
          <w:szCs w:val="22"/>
        </w:rPr>
        <w:t>.</w:t>
      </w:r>
      <w:r w:rsidR="00D82527">
        <w:rPr>
          <w:rFonts w:asciiTheme="minorHAnsi" w:eastAsia="Calibri" w:hAnsiTheme="minorHAnsi"/>
          <w:sz w:val="22"/>
          <w:szCs w:val="22"/>
        </w:rPr>
        <w:t xml:space="preserve"> </w:t>
      </w:r>
      <w:r w:rsidRPr="00A82802">
        <w:rPr>
          <w:rFonts w:asciiTheme="minorHAnsi" w:eastAsia="Calibri" w:hAnsiTheme="minorHAnsi"/>
          <w:sz w:val="22"/>
          <w:szCs w:val="22"/>
        </w:rPr>
        <w:t xml:space="preserve">Students will write </w:t>
      </w:r>
      <w:r w:rsidR="006373B5" w:rsidRPr="00A82802">
        <w:rPr>
          <w:rFonts w:asciiTheme="minorHAnsi" w:eastAsia="Calibri" w:hAnsiTheme="minorHAnsi"/>
          <w:sz w:val="22"/>
          <w:szCs w:val="22"/>
        </w:rPr>
        <w:t xml:space="preserve">a </w:t>
      </w:r>
      <w:r w:rsidR="00AB72B7" w:rsidRPr="00AB72B7">
        <w:rPr>
          <w:rFonts w:asciiTheme="minorHAnsi" w:eastAsia="Calibri" w:hAnsiTheme="minorHAnsi"/>
          <w:sz w:val="22"/>
          <w:szCs w:val="22"/>
        </w:rPr>
        <w:t>claim supported by evidence about why soldiers believe the war was “forgotten.”</w:t>
      </w:r>
      <w:r w:rsidR="00CA772B">
        <w:rPr>
          <w:rFonts w:asciiTheme="minorHAnsi" w:eastAsia="Calibri" w:hAnsiTheme="minorHAnsi"/>
          <w:sz w:val="22"/>
          <w:szCs w:val="22"/>
        </w:rPr>
        <w:t xml:space="preserve"> </w:t>
      </w:r>
      <w:r w:rsidRPr="00A82802">
        <w:rPr>
          <w:rFonts w:asciiTheme="minorHAnsi" w:eastAsia="Calibri" w:hAnsiTheme="minorHAnsi"/>
          <w:sz w:val="22"/>
          <w:szCs w:val="22"/>
        </w:rPr>
        <w:t xml:space="preserve">In addition to the previous featured sources, the </w:t>
      </w:r>
      <w:r w:rsidR="000669A0" w:rsidRPr="00A82802">
        <w:rPr>
          <w:rFonts w:asciiTheme="minorHAnsi" w:eastAsia="Calibri" w:hAnsiTheme="minorHAnsi"/>
          <w:sz w:val="22"/>
          <w:szCs w:val="22"/>
        </w:rPr>
        <w:t>source</w:t>
      </w:r>
      <w:r w:rsidR="00EF12B6" w:rsidRPr="00A82802">
        <w:rPr>
          <w:rFonts w:asciiTheme="minorHAnsi" w:eastAsia="Calibri" w:hAnsiTheme="minorHAnsi"/>
          <w:sz w:val="22"/>
          <w:szCs w:val="22"/>
        </w:rPr>
        <w:t>s</w:t>
      </w:r>
      <w:r w:rsidRPr="00A82802">
        <w:rPr>
          <w:rFonts w:asciiTheme="minorHAnsi" w:eastAsia="Calibri" w:hAnsiTheme="minorHAnsi"/>
          <w:sz w:val="22"/>
          <w:szCs w:val="22"/>
        </w:rPr>
        <w:t xml:space="preserve"> for this task </w:t>
      </w:r>
      <w:r w:rsidR="00EF12B6" w:rsidRPr="00A82802">
        <w:rPr>
          <w:rFonts w:asciiTheme="minorHAnsi" w:eastAsia="Calibri" w:hAnsiTheme="minorHAnsi"/>
          <w:sz w:val="22"/>
          <w:szCs w:val="22"/>
        </w:rPr>
        <w:t xml:space="preserve">will show </w:t>
      </w:r>
      <w:r w:rsidR="00AB72B7">
        <w:rPr>
          <w:rFonts w:asciiTheme="minorHAnsi" w:eastAsia="Calibri" w:hAnsiTheme="minorHAnsi"/>
          <w:sz w:val="22"/>
          <w:szCs w:val="22"/>
        </w:rPr>
        <w:t>the perspectives of three Korean War veterans.</w:t>
      </w:r>
      <w:r w:rsidR="00D82527">
        <w:rPr>
          <w:rFonts w:asciiTheme="minorHAnsi" w:eastAsia="Calibri" w:hAnsiTheme="minorHAnsi"/>
          <w:sz w:val="22"/>
          <w:szCs w:val="22"/>
        </w:rPr>
        <w:t xml:space="preserve"> </w:t>
      </w:r>
      <w:r w:rsidR="00AB72B7">
        <w:rPr>
          <w:rFonts w:asciiTheme="minorHAnsi" w:eastAsia="Calibri" w:hAnsiTheme="minorHAnsi"/>
          <w:sz w:val="22"/>
          <w:szCs w:val="22"/>
        </w:rPr>
        <w:t xml:space="preserve">These are interview transcripts from the </w:t>
      </w:r>
      <w:r w:rsidR="00AB72B7" w:rsidRPr="00981F2A">
        <w:rPr>
          <w:rFonts w:asciiTheme="minorHAnsi" w:eastAsia="Calibri" w:hAnsiTheme="minorHAnsi"/>
          <w:sz w:val="22"/>
          <w:szCs w:val="22"/>
        </w:rPr>
        <w:t>Korean War Digital History</w:t>
      </w:r>
      <w:r w:rsidR="00AB72B7">
        <w:rPr>
          <w:rFonts w:asciiTheme="minorHAnsi" w:eastAsia="Calibri" w:hAnsiTheme="minorHAnsi"/>
          <w:sz w:val="22"/>
          <w:szCs w:val="22"/>
        </w:rPr>
        <w:t xml:space="preserve"> </w:t>
      </w:r>
      <w:r w:rsidR="00C92424">
        <w:rPr>
          <w:rFonts w:asciiTheme="minorHAnsi" w:eastAsia="Calibri" w:hAnsiTheme="minorHAnsi"/>
          <w:sz w:val="22"/>
          <w:szCs w:val="22"/>
        </w:rPr>
        <w:t>P</w:t>
      </w:r>
      <w:r w:rsidR="00AB72B7">
        <w:rPr>
          <w:rFonts w:asciiTheme="minorHAnsi" w:eastAsia="Calibri" w:hAnsiTheme="minorHAnsi"/>
          <w:sz w:val="22"/>
          <w:szCs w:val="22"/>
        </w:rPr>
        <w:t>roject</w:t>
      </w:r>
      <w:r w:rsidR="00882DD2">
        <w:rPr>
          <w:rFonts w:asciiTheme="minorHAnsi" w:eastAsia="Calibri" w:hAnsiTheme="minorHAnsi"/>
          <w:sz w:val="22"/>
          <w:szCs w:val="22"/>
        </w:rPr>
        <w:t xml:space="preserve"> (KWDHP)</w:t>
      </w:r>
      <w:r w:rsidR="00AB72B7">
        <w:rPr>
          <w:rFonts w:asciiTheme="minorHAnsi" w:eastAsia="Calibri" w:hAnsiTheme="minorHAnsi"/>
          <w:sz w:val="22"/>
          <w:szCs w:val="22"/>
        </w:rPr>
        <w:t>.</w:t>
      </w:r>
      <w:r w:rsidR="00D82527">
        <w:rPr>
          <w:rFonts w:asciiTheme="minorHAnsi" w:eastAsia="Calibri" w:hAnsiTheme="minorHAnsi"/>
          <w:sz w:val="22"/>
          <w:szCs w:val="22"/>
        </w:rPr>
        <w:t xml:space="preserve"> </w:t>
      </w:r>
      <w:r w:rsidR="00AB72B7">
        <w:rPr>
          <w:rFonts w:asciiTheme="minorHAnsi" w:eastAsia="Calibri" w:hAnsiTheme="minorHAnsi"/>
          <w:sz w:val="22"/>
          <w:szCs w:val="22"/>
        </w:rPr>
        <w:t xml:space="preserve">Though three </w:t>
      </w:r>
      <w:r w:rsidR="002A5A0D">
        <w:rPr>
          <w:rFonts w:asciiTheme="minorHAnsi" w:eastAsia="Calibri" w:hAnsiTheme="minorHAnsi"/>
          <w:sz w:val="22"/>
          <w:szCs w:val="22"/>
        </w:rPr>
        <w:t xml:space="preserve">interview transcripts </w:t>
      </w:r>
      <w:r w:rsidR="00AB72B7">
        <w:rPr>
          <w:rFonts w:asciiTheme="minorHAnsi" w:eastAsia="Calibri" w:hAnsiTheme="minorHAnsi"/>
          <w:sz w:val="22"/>
          <w:szCs w:val="22"/>
        </w:rPr>
        <w:t>are included here, teachers are encouraged to have students explore other interviews to add to this supporting question.</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116D3C" w:rsidRPr="00A82802" w14:paraId="3B5E5C58" w14:textId="77777777" w:rsidTr="00116D3C">
        <w:tc>
          <w:tcPr>
            <w:tcW w:w="10800" w:type="dxa"/>
            <w:shd w:val="clear" w:color="auto" w:fill="003366"/>
            <w:vAlign w:val="center"/>
          </w:tcPr>
          <w:p w14:paraId="5C156206" w14:textId="38A0BE69" w:rsidR="00116D3C" w:rsidRPr="00A82802" w:rsidRDefault="00116D3C" w:rsidP="00116D3C">
            <w:pPr>
              <w:pStyle w:val="TableText"/>
              <w:spacing w:before="120" w:after="120" w:line="240" w:lineRule="exact"/>
            </w:pPr>
            <w:r w:rsidRPr="00A82802">
              <w:rPr>
                <w:rFonts w:eastAsia="Arial" w:cs="Arial"/>
                <w:color w:val="FFFFFF" w:themeColor="background1"/>
                <w:sz w:val="32"/>
                <w:szCs w:val="20"/>
              </w:rPr>
              <w:t xml:space="preserve">Supporting Question </w:t>
            </w:r>
            <w:r>
              <w:rPr>
                <w:rFonts w:eastAsia="Arial" w:cs="Arial"/>
                <w:color w:val="FFFFFF" w:themeColor="background1"/>
                <w:sz w:val="32"/>
                <w:szCs w:val="20"/>
              </w:rPr>
              <w:t>4</w:t>
            </w:r>
          </w:p>
        </w:tc>
      </w:tr>
    </w:tbl>
    <w:p w14:paraId="53552763" w14:textId="25522004" w:rsidR="00116D3C" w:rsidRPr="00A82802" w:rsidRDefault="00116D3C" w:rsidP="008E75D7">
      <w:pPr>
        <w:rPr>
          <w:rFonts w:asciiTheme="minorHAnsi" w:eastAsia="Calibri" w:hAnsiTheme="minorHAnsi"/>
          <w:sz w:val="22"/>
          <w:szCs w:val="22"/>
        </w:rPr>
      </w:pPr>
      <w:r>
        <w:rPr>
          <w:rFonts w:asciiTheme="minorHAnsi" w:eastAsia="Calibri" w:hAnsiTheme="minorHAnsi"/>
          <w:sz w:val="22"/>
          <w:szCs w:val="22"/>
        </w:rPr>
        <w:t>In the fourth supporting question</w:t>
      </w:r>
      <w:r w:rsidR="00EA6F3A">
        <w:rPr>
          <w:rFonts w:asciiTheme="minorHAnsi" w:eastAsia="Calibri" w:hAnsiTheme="minorHAnsi"/>
          <w:sz w:val="22"/>
          <w:szCs w:val="22"/>
        </w:rPr>
        <w:t xml:space="preserve">, </w:t>
      </w:r>
      <w:r w:rsidR="00C217EF">
        <w:rPr>
          <w:rFonts w:asciiTheme="minorHAnsi" w:eastAsia="Calibri" w:hAnsiTheme="minorHAnsi"/>
          <w:sz w:val="22"/>
          <w:szCs w:val="22"/>
        </w:rPr>
        <w:t>“</w:t>
      </w:r>
      <w:r>
        <w:rPr>
          <w:rFonts w:asciiTheme="minorHAnsi" w:eastAsia="Calibri" w:hAnsiTheme="minorHAnsi"/>
          <w:sz w:val="22"/>
          <w:szCs w:val="22"/>
        </w:rPr>
        <w:t xml:space="preserve">How has </w:t>
      </w:r>
      <w:r w:rsidR="00D82527">
        <w:rPr>
          <w:rFonts w:asciiTheme="minorHAnsi" w:eastAsia="Calibri" w:hAnsiTheme="minorHAnsi"/>
          <w:sz w:val="22"/>
          <w:szCs w:val="22"/>
        </w:rPr>
        <w:t>US</w:t>
      </w:r>
      <w:r>
        <w:rPr>
          <w:rFonts w:asciiTheme="minorHAnsi" w:eastAsia="Calibri" w:hAnsiTheme="minorHAnsi"/>
          <w:sz w:val="22"/>
          <w:szCs w:val="22"/>
        </w:rPr>
        <w:t xml:space="preserve"> history forgotten the Korean War?</w:t>
      </w:r>
      <w:r w:rsidR="005E086D">
        <w:rPr>
          <w:rFonts w:asciiTheme="minorHAnsi" w:eastAsia="Calibri" w:hAnsiTheme="minorHAnsi"/>
          <w:sz w:val="22"/>
          <w:szCs w:val="22"/>
        </w:rPr>
        <w:t>,</w:t>
      </w:r>
      <w:r>
        <w:rPr>
          <w:rFonts w:asciiTheme="minorHAnsi" w:eastAsia="Calibri" w:hAnsiTheme="minorHAnsi"/>
          <w:sz w:val="22"/>
          <w:szCs w:val="22"/>
        </w:rPr>
        <w:t>”</w:t>
      </w:r>
      <w:r w:rsidR="00EA6F3A">
        <w:rPr>
          <w:rFonts w:asciiTheme="minorHAnsi" w:eastAsia="Calibri" w:hAnsiTheme="minorHAnsi"/>
          <w:sz w:val="22"/>
          <w:szCs w:val="22"/>
        </w:rPr>
        <w:t xml:space="preserve"> </w:t>
      </w:r>
      <w:r>
        <w:rPr>
          <w:rFonts w:asciiTheme="minorHAnsi" w:eastAsia="Calibri" w:hAnsiTheme="minorHAnsi"/>
          <w:sz w:val="22"/>
          <w:szCs w:val="22"/>
        </w:rPr>
        <w:t xml:space="preserve">students will evaluate their US </w:t>
      </w:r>
      <w:r w:rsidR="002A5A0D">
        <w:rPr>
          <w:rFonts w:asciiTheme="minorHAnsi" w:eastAsia="Calibri" w:hAnsiTheme="minorHAnsi"/>
          <w:sz w:val="22"/>
          <w:szCs w:val="22"/>
        </w:rPr>
        <w:t>H</w:t>
      </w:r>
      <w:r>
        <w:rPr>
          <w:rFonts w:asciiTheme="minorHAnsi" w:eastAsia="Calibri" w:hAnsiTheme="minorHAnsi"/>
          <w:sz w:val="22"/>
          <w:szCs w:val="22"/>
        </w:rPr>
        <w:t xml:space="preserve">istory textbooks to consider the extent to which they discuss Korea or whether it is eclipsed by coverage of </w:t>
      </w:r>
      <w:r w:rsidR="00C217EF">
        <w:rPr>
          <w:rFonts w:asciiTheme="minorHAnsi" w:eastAsia="Calibri" w:hAnsiTheme="minorHAnsi"/>
          <w:sz w:val="22"/>
          <w:szCs w:val="22"/>
        </w:rPr>
        <w:t xml:space="preserve">other topics (e.g., World War II, </w:t>
      </w:r>
      <w:r>
        <w:rPr>
          <w:rFonts w:asciiTheme="minorHAnsi" w:eastAsia="Calibri" w:hAnsiTheme="minorHAnsi"/>
          <w:sz w:val="22"/>
          <w:szCs w:val="22"/>
        </w:rPr>
        <w:t xml:space="preserve">the </w:t>
      </w:r>
      <w:r w:rsidR="00C217EF">
        <w:rPr>
          <w:rFonts w:asciiTheme="minorHAnsi" w:eastAsia="Calibri" w:hAnsiTheme="minorHAnsi"/>
          <w:sz w:val="22"/>
          <w:szCs w:val="22"/>
        </w:rPr>
        <w:t xml:space="preserve">larger </w:t>
      </w:r>
      <w:r>
        <w:rPr>
          <w:rFonts w:asciiTheme="minorHAnsi" w:eastAsia="Calibri" w:hAnsiTheme="minorHAnsi"/>
          <w:sz w:val="22"/>
          <w:szCs w:val="22"/>
        </w:rPr>
        <w:t>Cold War, the Vietnam War</w:t>
      </w:r>
      <w:r w:rsidR="00054724">
        <w:rPr>
          <w:rFonts w:asciiTheme="minorHAnsi" w:eastAsia="Calibri" w:hAnsiTheme="minorHAnsi"/>
          <w:sz w:val="22"/>
          <w:szCs w:val="22"/>
        </w:rPr>
        <w:t xml:space="preserve">, </w:t>
      </w:r>
      <w:r w:rsidR="002A5A0D">
        <w:rPr>
          <w:rFonts w:asciiTheme="minorHAnsi" w:eastAsia="Calibri" w:hAnsiTheme="minorHAnsi"/>
          <w:sz w:val="22"/>
          <w:szCs w:val="22"/>
        </w:rPr>
        <w:t xml:space="preserve">and/or other </w:t>
      </w:r>
      <w:r w:rsidR="00054724">
        <w:rPr>
          <w:rFonts w:asciiTheme="minorHAnsi" w:eastAsia="Calibri" w:hAnsiTheme="minorHAnsi"/>
          <w:sz w:val="22"/>
          <w:szCs w:val="22"/>
        </w:rPr>
        <w:t>topics from Supporting Question 2</w:t>
      </w:r>
      <w:r w:rsidR="00C217EF">
        <w:rPr>
          <w:rFonts w:asciiTheme="minorHAnsi" w:eastAsia="Calibri" w:hAnsiTheme="minorHAnsi"/>
          <w:sz w:val="22"/>
          <w:szCs w:val="22"/>
        </w:rPr>
        <w:t>)</w:t>
      </w:r>
      <w:r>
        <w:rPr>
          <w:rFonts w:asciiTheme="minorHAnsi" w:eastAsia="Calibri" w:hAnsiTheme="minorHAnsi"/>
          <w:sz w:val="22"/>
          <w:szCs w:val="22"/>
        </w:rPr>
        <w:t>.</w:t>
      </w:r>
      <w:r w:rsidR="00D82527">
        <w:rPr>
          <w:rFonts w:asciiTheme="minorHAnsi" w:eastAsia="Calibri" w:hAnsiTheme="minorHAnsi"/>
          <w:sz w:val="22"/>
          <w:szCs w:val="22"/>
        </w:rPr>
        <w:t xml:space="preserve"> </w:t>
      </w:r>
      <w:r>
        <w:rPr>
          <w:rFonts w:asciiTheme="minorHAnsi" w:eastAsia="Calibri" w:hAnsiTheme="minorHAnsi"/>
          <w:sz w:val="22"/>
          <w:szCs w:val="22"/>
        </w:rPr>
        <w:t xml:space="preserve">The formative performance task asks students to write an evidence-based claim or series of claims </w:t>
      </w:r>
      <w:r w:rsidR="002A5A0D">
        <w:rPr>
          <w:rFonts w:asciiTheme="minorHAnsi" w:eastAsia="Calibri" w:hAnsiTheme="minorHAnsi"/>
          <w:sz w:val="22"/>
          <w:szCs w:val="22"/>
        </w:rPr>
        <w:t>about</w:t>
      </w:r>
      <w:r>
        <w:rPr>
          <w:rFonts w:asciiTheme="minorHAnsi" w:eastAsia="Calibri" w:hAnsiTheme="minorHAnsi"/>
          <w:sz w:val="22"/>
          <w:szCs w:val="22"/>
        </w:rPr>
        <w:t xml:space="preserve"> how the Korean War </w:t>
      </w:r>
      <w:r w:rsidR="002A5A0D">
        <w:rPr>
          <w:rFonts w:asciiTheme="minorHAnsi" w:eastAsia="Calibri" w:hAnsiTheme="minorHAnsi"/>
          <w:sz w:val="22"/>
          <w:szCs w:val="22"/>
        </w:rPr>
        <w:t xml:space="preserve">has or has not been </w:t>
      </w:r>
      <w:r>
        <w:rPr>
          <w:rFonts w:asciiTheme="minorHAnsi" w:eastAsia="Calibri" w:hAnsiTheme="minorHAnsi"/>
          <w:sz w:val="22"/>
          <w:szCs w:val="22"/>
        </w:rPr>
        <w:t xml:space="preserve">forgotten in </w:t>
      </w:r>
      <w:r w:rsidR="00D82527">
        <w:rPr>
          <w:rFonts w:asciiTheme="minorHAnsi" w:eastAsia="Calibri" w:hAnsiTheme="minorHAnsi"/>
          <w:sz w:val="22"/>
          <w:szCs w:val="22"/>
        </w:rPr>
        <w:t>US</w:t>
      </w:r>
      <w:r>
        <w:rPr>
          <w:rFonts w:asciiTheme="minorHAnsi" w:eastAsia="Calibri" w:hAnsiTheme="minorHAnsi"/>
          <w:sz w:val="22"/>
          <w:szCs w:val="22"/>
        </w:rPr>
        <w:t xml:space="preserve"> history.</w:t>
      </w:r>
      <w:r w:rsidR="00D82527">
        <w:rPr>
          <w:rFonts w:asciiTheme="minorHAnsi" w:eastAsia="Calibri" w:hAnsiTheme="minorHAnsi"/>
          <w:sz w:val="22"/>
          <w:szCs w:val="22"/>
        </w:rPr>
        <w:t xml:space="preserve"> </w:t>
      </w:r>
      <w:r>
        <w:rPr>
          <w:rFonts w:asciiTheme="minorHAnsi" w:eastAsia="Calibri" w:hAnsiTheme="minorHAnsi"/>
          <w:sz w:val="22"/>
          <w:szCs w:val="22"/>
        </w:rPr>
        <w:t>For this task, students should use their own textbook</w:t>
      </w:r>
      <w:r w:rsidR="002A5A0D">
        <w:rPr>
          <w:rFonts w:asciiTheme="minorHAnsi" w:eastAsia="Calibri" w:hAnsiTheme="minorHAnsi"/>
          <w:sz w:val="22"/>
          <w:szCs w:val="22"/>
        </w:rPr>
        <w:t>s</w:t>
      </w:r>
      <w:r w:rsidR="00C217EF">
        <w:rPr>
          <w:rFonts w:asciiTheme="minorHAnsi" w:eastAsia="Calibri" w:hAnsiTheme="minorHAnsi"/>
          <w:sz w:val="22"/>
          <w:szCs w:val="22"/>
        </w:rPr>
        <w:t>, but teachers may wish to supplement this with other available texts to provide a more inclusive assessment.</w:t>
      </w:r>
      <w:r w:rsidR="00D82527">
        <w:rPr>
          <w:rFonts w:asciiTheme="minorHAnsi" w:eastAsia="Calibri" w:hAnsiTheme="minorHAnsi"/>
          <w:sz w:val="22"/>
          <w:szCs w:val="22"/>
        </w:rPr>
        <w:t xml:space="preserve"> </w:t>
      </w:r>
    </w:p>
    <w:tbl>
      <w:tblPr>
        <w:tblW w:w="108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3366"/>
        <w:tblLayout w:type="fixed"/>
        <w:tblCellMar>
          <w:left w:w="115" w:type="dxa"/>
          <w:right w:w="115" w:type="dxa"/>
        </w:tblCellMar>
        <w:tblLook w:val="0400" w:firstRow="0" w:lastRow="0" w:firstColumn="0" w:lastColumn="0" w:noHBand="0" w:noVBand="1"/>
      </w:tblPr>
      <w:tblGrid>
        <w:gridCol w:w="10800"/>
      </w:tblGrid>
      <w:tr w:rsidR="00E66577" w:rsidRPr="00AB72B7" w14:paraId="1BDAFFB8" w14:textId="77777777">
        <w:tc>
          <w:tcPr>
            <w:tcW w:w="10800" w:type="dxa"/>
            <w:shd w:val="clear" w:color="auto" w:fill="003366"/>
            <w:vAlign w:val="center"/>
          </w:tcPr>
          <w:p w14:paraId="4CBA22EF" w14:textId="77777777" w:rsidR="00E66577" w:rsidRPr="00AB72B7" w:rsidRDefault="00AA1CB6" w:rsidP="003B48B9">
            <w:pPr>
              <w:pStyle w:val="TableText"/>
              <w:spacing w:before="120" w:after="120" w:line="240" w:lineRule="exact"/>
              <w:rPr>
                <w:rFonts w:asciiTheme="majorHAnsi" w:hAnsiTheme="majorHAnsi"/>
                <w:szCs w:val="22"/>
              </w:rPr>
            </w:pPr>
            <w:r w:rsidRPr="00AB72B7">
              <w:rPr>
                <w:rFonts w:eastAsia="Arial" w:cs="Arial"/>
                <w:color w:val="FFFFFF" w:themeColor="background1"/>
                <w:sz w:val="32"/>
                <w:szCs w:val="20"/>
              </w:rPr>
              <w:t xml:space="preserve">Summative </w:t>
            </w:r>
            <w:r w:rsidR="003B48B9" w:rsidRPr="00AB72B7">
              <w:rPr>
                <w:rFonts w:eastAsia="Arial" w:cs="Arial"/>
                <w:color w:val="FFFFFF" w:themeColor="background1"/>
                <w:sz w:val="32"/>
                <w:szCs w:val="20"/>
              </w:rPr>
              <w:t>Performance Task</w:t>
            </w:r>
          </w:p>
        </w:tc>
      </w:tr>
    </w:tbl>
    <w:p w14:paraId="3B9107F7" w14:textId="5AA2F1A6" w:rsidR="00BD3E5E" w:rsidRPr="00AB72B7" w:rsidRDefault="007468F9" w:rsidP="00AA1CB6">
      <w:pPr>
        <w:rPr>
          <w:rFonts w:asciiTheme="minorHAnsi" w:eastAsia="Calibri" w:hAnsiTheme="minorHAnsi"/>
          <w:sz w:val="22"/>
          <w:szCs w:val="22"/>
        </w:rPr>
      </w:pPr>
      <w:r w:rsidRPr="00AB72B7">
        <w:rPr>
          <w:rFonts w:asciiTheme="minorHAnsi" w:eastAsia="Calibri" w:hAnsiTheme="minorHAnsi"/>
          <w:sz w:val="22"/>
          <w:szCs w:val="22"/>
        </w:rPr>
        <w:t xml:space="preserve">At this point in the inquiry, students have examined </w:t>
      </w:r>
      <w:r w:rsidR="000669A0" w:rsidRPr="00AB72B7">
        <w:rPr>
          <w:rFonts w:asciiTheme="minorHAnsi" w:eastAsia="Calibri" w:hAnsiTheme="minorHAnsi"/>
          <w:sz w:val="22"/>
          <w:szCs w:val="22"/>
        </w:rPr>
        <w:t xml:space="preserve">the </w:t>
      </w:r>
      <w:r w:rsidR="004536C7" w:rsidRPr="00AB72B7">
        <w:rPr>
          <w:rFonts w:asciiTheme="minorHAnsi" w:eastAsia="Calibri" w:hAnsiTheme="minorHAnsi"/>
          <w:sz w:val="22"/>
          <w:szCs w:val="22"/>
        </w:rPr>
        <w:t xml:space="preserve">ways in which </w:t>
      </w:r>
      <w:r w:rsidR="00AB72B7">
        <w:rPr>
          <w:rFonts w:asciiTheme="minorHAnsi" w:eastAsia="Calibri" w:hAnsiTheme="minorHAnsi"/>
          <w:sz w:val="22"/>
          <w:szCs w:val="22"/>
        </w:rPr>
        <w:t>the United States mobilized for the Korean War, the extent to which th</w:t>
      </w:r>
      <w:r w:rsidR="00054724">
        <w:rPr>
          <w:rFonts w:asciiTheme="minorHAnsi" w:eastAsia="Calibri" w:hAnsiTheme="minorHAnsi"/>
          <w:sz w:val="22"/>
          <w:szCs w:val="22"/>
        </w:rPr>
        <w:t xml:space="preserve">is </w:t>
      </w:r>
      <w:r w:rsidR="000D2360">
        <w:rPr>
          <w:rFonts w:asciiTheme="minorHAnsi" w:eastAsia="Calibri" w:hAnsiTheme="minorHAnsi"/>
          <w:sz w:val="22"/>
          <w:szCs w:val="22"/>
        </w:rPr>
        <w:t xml:space="preserve">had an impact on </w:t>
      </w:r>
      <w:r w:rsidR="00054724">
        <w:rPr>
          <w:rFonts w:asciiTheme="minorHAnsi" w:eastAsia="Calibri" w:hAnsiTheme="minorHAnsi"/>
          <w:sz w:val="22"/>
          <w:szCs w:val="22"/>
        </w:rPr>
        <w:t xml:space="preserve">the home front, </w:t>
      </w:r>
      <w:r w:rsidR="00AB72B7">
        <w:rPr>
          <w:rFonts w:asciiTheme="minorHAnsi" w:eastAsia="Calibri" w:hAnsiTheme="minorHAnsi"/>
          <w:sz w:val="22"/>
          <w:szCs w:val="22"/>
        </w:rPr>
        <w:t>how veterans view the war</w:t>
      </w:r>
      <w:r w:rsidR="00054724">
        <w:rPr>
          <w:rFonts w:asciiTheme="minorHAnsi" w:eastAsia="Calibri" w:hAnsiTheme="minorHAnsi"/>
          <w:sz w:val="22"/>
          <w:szCs w:val="22"/>
        </w:rPr>
        <w:t xml:space="preserve">, and </w:t>
      </w:r>
      <w:r w:rsidR="00D82527">
        <w:rPr>
          <w:rFonts w:asciiTheme="minorHAnsi" w:eastAsia="Calibri" w:hAnsiTheme="minorHAnsi"/>
          <w:sz w:val="22"/>
          <w:szCs w:val="22"/>
        </w:rPr>
        <w:t>US</w:t>
      </w:r>
      <w:r w:rsidR="00054724">
        <w:rPr>
          <w:rFonts w:asciiTheme="minorHAnsi" w:eastAsia="Calibri" w:hAnsiTheme="minorHAnsi"/>
          <w:sz w:val="22"/>
          <w:szCs w:val="22"/>
        </w:rPr>
        <w:t xml:space="preserve"> </w:t>
      </w:r>
      <w:r w:rsidR="00F412D9">
        <w:rPr>
          <w:rFonts w:asciiTheme="minorHAnsi" w:eastAsia="Calibri" w:hAnsiTheme="minorHAnsi"/>
          <w:sz w:val="22"/>
          <w:szCs w:val="22"/>
        </w:rPr>
        <w:t>H</w:t>
      </w:r>
      <w:r w:rsidR="00054724">
        <w:rPr>
          <w:rFonts w:asciiTheme="minorHAnsi" w:eastAsia="Calibri" w:hAnsiTheme="minorHAnsi"/>
          <w:sz w:val="22"/>
          <w:szCs w:val="22"/>
        </w:rPr>
        <w:t>istory textbook depictions</w:t>
      </w:r>
      <w:r w:rsidR="00AB72B7">
        <w:rPr>
          <w:rFonts w:asciiTheme="minorHAnsi" w:eastAsia="Calibri" w:hAnsiTheme="minorHAnsi"/>
          <w:sz w:val="22"/>
          <w:szCs w:val="22"/>
        </w:rPr>
        <w:t>.</w:t>
      </w:r>
      <w:r w:rsidR="00D82527">
        <w:rPr>
          <w:rFonts w:asciiTheme="minorHAnsi" w:eastAsia="Calibri" w:hAnsiTheme="minorHAnsi"/>
          <w:sz w:val="22"/>
          <w:szCs w:val="22"/>
        </w:rPr>
        <w:t xml:space="preserve"> </w:t>
      </w:r>
      <w:r w:rsidR="00F36EDF" w:rsidRPr="00AB72B7">
        <w:rPr>
          <w:rFonts w:asciiTheme="minorHAnsi" w:hAnsiTheme="minorHAnsi"/>
          <w:sz w:val="22"/>
          <w:szCs w:val="22"/>
        </w:rPr>
        <w:t>Students should be expected to demonstrate the breadth of their understanding and their abilit</w:t>
      </w:r>
      <w:r w:rsidR="000D2360">
        <w:rPr>
          <w:rFonts w:asciiTheme="minorHAnsi" w:hAnsiTheme="minorHAnsi"/>
          <w:sz w:val="22"/>
          <w:szCs w:val="22"/>
        </w:rPr>
        <w:t>y</w:t>
      </w:r>
      <w:r w:rsidR="00F36EDF" w:rsidRPr="00AB72B7">
        <w:rPr>
          <w:rFonts w:asciiTheme="minorHAnsi" w:hAnsiTheme="minorHAnsi"/>
          <w:sz w:val="22"/>
          <w:szCs w:val="22"/>
        </w:rPr>
        <w:t xml:space="preserve"> to use evidence from multiple sources to support their claims. </w:t>
      </w:r>
      <w:r w:rsidRPr="00AB72B7">
        <w:rPr>
          <w:rFonts w:asciiTheme="minorHAnsi" w:eastAsia="Calibri" w:hAnsiTheme="minorHAnsi"/>
          <w:sz w:val="22"/>
          <w:szCs w:val="22"/>
        </w:rPr>
        <w:t xml:space="preserve">In this task, students construct an </w:t>
      </w:r>
      <w:r w:rsidR="00F36EDF" w:rsidRPr="00AB72B7">
        <w:rPr>
          <w:rFonts w:asciiTheme="minorHAnsi" w:eastAsia="Calibri" w:hAnsiTheme="minorHAnsi"/>
          <w:sz w:val="22"/>
          <w:szCs w:val="22"/>
        </w:rPr>
        <w:t>evidence-based</w:t>
      </w:r>
      <w:r w:rsidRPr="00AB72B7">
        <w:rPr>
          <w:rFonts w:asciiTheme="minorHAnsi" w:eastAsia="Calibri" w:hAnsiTheme="minorHAnsi"/>
          <w:sz w:val="22"/>
          <w:szCs w:val="22"/>
        </w:rPr>
        <w:t xml:space="preserve"> argument using multiple sources to answer the</w:t>
      </w:r>
      <w:r w:rsidR="002F4895" w:rsidRPr="00AB72B7">
        <w:rPr>
          <w:rFonts w:asciiTheme="minorHAnsi" w:eastAsia="Calibri" w:hAnsiTheme="minorHAnsi"/>
          <w:sz w:val="22"/>
          <w:szCs w:val="22"/>
        </w:rPr>
        <w:t xml:space="preserve"> compelling</w:t>
      </w:r>
      <w:r w:rsidRPr="00AB72B7">
        <w:rPr>
          <w:rFonts w:asciiTheme="minorHAnsi" w:eastAsia="Calibri" w:hAnsiTheme="minorHAnsi"/>
          <w:sz w:val="22"/>
          <w:szCs w:val="22"/>
        </w:rPr>
        <w:t xml:space="preserve"> question “</w:t>
      </w:r>
      <w:r w:rsidR="00D55F46">
        <w:rPr>
          <w:rFonts w:asciiTheme="minorHAnsi" w:eastAsia="Calibri" w:hAnsiTheme="minorHAnsi"/>
          <w:sz w:val="22"/>
          <w:szCs w:val="22"/>
        </w:rPr>
        <w:t>Why</w:t>
      </w:r>
      <w:r w:rsidR="00AB72B7">
        <w:rPr>
          <w:rFonts w:asciiTheme="minorHAnsi" w:eastAsia="Calibri" w:hAnsiTheme="minorHAnsi"/>
          <w:sz w:val="22"/>
          <w:szCs w:val="22"/>
        </w:rPr>
        <w:t xml:space="preserve"> </w:t>
      </w:r>
      <w:r w:rsidR="00762AB7">
        <w:rPr>
          <w:rFonts w:asciiTheme="minorHAnsi" w:eastAsia="Calibri" w:hAnsiTheme="minorHAnsi"/>
          <w:sz w:val="22"/>
          <w:szCs w:val="22"/>
        </w:rPr>
        <w:t>was the Korean War</w:t>
      </w:r>
      <w:r w:rsidR="00AB72B7">
        <w:rPr>
          <w:rFonts w:asciiTheme="minorHAnsi" w:eastAsia="Calibri" w:hAnsiTheme="minorHAnsi"/>
          <w:sz w:val="22"/>
          <w:szCs w:val="22"/>
        </w:rPr>
        <w:t xml:space="preserve"> ‘</w:t>
      </w:r>
      <w:r w:rsidR="000D2360">
        <w:rPr>
          <w:rFonts w:asciiTheme="minorHAnsi" w:eastAsia="Calibri" w:hAnsiTheme="minorHAnsi"/>
          <w:sz w:val="22"/>
          <w:szCs w:val="22"/>
        </w:rPr>
        <w:t>f</w:t>
      </w:r>
      <w:r w:rsidR="00AB72B7">
        <w:rPr>
          <w:rFonts w:asciiTheme="minorHAnsi" w:eastAsia="Calibri" w:hAnsiTheme="minorHAnsi"/>
          <w:sz w:val="22"/>
          <w:szCs w:val="22"/>
        </w:rPr>
        <w:t>orgotten’</w:t>
      </w:r>
      <w:r w:rsidR="00F36EDF" w:rsidRPr="00AB72B7">
        <w:rPr>
          <w:rFonts w:asciiTheme="minorHAnsi" w:eastAsia="Calibri" w:hAnsiTheme="minorHAnsi"/>
          <w:sz w:val="22"/>
          <w:szCs w:val="22"/>
        </w:rPr>
        <w:t>?”</w:t>
      </w:r>
      <w:r w:rsidR="00F36EDF" w:rsidRPr="00AB72B7">
        <w:rPr>
          <w:rFonts w:asciiTheme="minorHAnsi" w:hAnsiTheme="minorHAnsi"/>
          <w:sz w:val="22"/>
          <w:szCs w:val="22"/>
        </w:rPr>
        <w:t xml:space="preserve"> It is important to note that students’ arguments could take a variety of forms, including a detailed outline, poster, or essay.</w:t>
      </w:r>
    </w:p>
    <w:p w14:paraId="45EB6B91" w14:textId="651A6B1D" w:rsidR="00BD3E5E" w:rsidRPr="00D6621E" w:rsidRDefault="00F36EDF" w:rsidP="00AA1CB6">
      <w:pPr>
        <w:rPr>
          <w:rFonts w:asciiTheme="minorHAnsi" w:hAnsiTheme="minorHAnsi"/>
          <w:sz w:val="22"/>
          <w:szCs w:val="22"/>
        </w:rPr>
      </w:pPr>
      <w:r w:rsidRPr="00D6621E">
        <w:rPr>
          <w:rFonts w:asciiTheme="minorHAnsi" w:hAnsiTheme="minorHAnsi"/>
          <w:sz w:val="22"/>
          <w:szCs w:val="22"/>
        </w:rPr>
        <w:t>Students’ arguments will vary</w:t>
      </w:r>
      <w:r w:rsidR="00DF1DB6">
        <w:rPr>
          <w:rFonts w:asciiTheme="minorHAnsi" w:hAnsiTheme="minorHAnsi"/>
          <w:sz w:val="22"/>
          <w:szCs w:val="22"/>
        </w:rPr>
        <w:t>,</w:t>
      </w:r>
      <w:r w:rsidRPr="00D6621E">
        <w:rPr>
          <w:rFonts w:asciiTheme="minorHAnsi" w:hAnsiTheme="minorHAnsi"/>
          <w:sz w:val="22"/>
          <w:szCs w:val="22"/>
        </w:rPr>
        <w:t xml:space="preserve"> but could include any of the following:</w:t>
      </w:r>
    </w:p>
    <w:p w14:paraId="417AFB15" w14:textId="77777777" w:rsidR="00D2759E" w:rsidRPr="00D2759E" w:rsidRDefault="00D2759E" w:rsidP="00D2759E">
      <w:pPr>
        <w:numPr>
          <w:ilvl w:val="0"/>
          <w:numId w:val="46"/>
        </w:numPr>
        <w:contextualSpacing/>
        <w:rPr>
          <w:rFonts w:ascii="Cambria" w:eastAsia="Georgia" w:hAnsi="Cambria" w:cs="Georgia"/>
          <w:sz w:val="22"/>
          <w:szCs w:val="24"/>
        </w:rPr>
      </w:pPr>
      <w:r w:rsidRPr="00D2759E">
        <w:rPr>
          <w:rFonts w:ascii="Cambria" w:eastAsia="Georgia" w:hAnsi="Cambria" w:cs="Georgia"/>
          <w:sz w:val="22"/>
          <w:szCs w:val="24"/>
        </w:rPr>
        <w:t>The Korean War was “forgotten” because it started as a police action and slowly progressed to a conflict.</w:t>
      </w:r>
    </w:p>
    <w:p w14:paraId="25FF3E5B" w14:textId="418C2861" w:rsidR="00D2759E" w:rsidRPr="00D2759E" w:rsidRDefault="00D2759E" w:rsidP="00D2759E">
      <w:pPr>
        <w:numPr>
          <w:ilvl w:val="0"/>
          <w:numId w:val="46"/>
        </w:numPr>
        <w:contextualSpacing/>
        <w:rPr>
          <w:rFonts w:ascii="Cambria" w:eastAsia="Georgia" w:hAnsi="Cambria" w:cs="Georgia"/>
          <w:sz w:val="22"/>
          <w:szCs w:val="24"/>
        </w:rPr>
      </w:pPr>
      <w:r w:rsidRPr="00D2759E">
        <w:rPr>
          <w:rFonts w:ascii="Cambria" w:eastAsia="Georgia" w:hAnsi="Cambria" w:cs="Georgia"/>
          <w:sz w:val="22"/>
          <w:szCs w:val="24"/>
        </w:rPr>
        <w:t xml:space="preserve">The Korean War was “forgotten” because Americans were focused on other </w:t>
      </w:r>
      <w:r w:rsidR="00A9181F">
        <w:rPr>
          <w:rFonts w:ascii="Cambria" w:eastAsia="Georgia" w:hAnsi="Cambria" w:cs="Georgia"/>
          <w:sz w:val="22"/>
          <w:szCs w:val="24"/>
        </w:rPr>
        <w:t xml:space="preserve">domestic </w:t>
      </w:r>
      <w:r w:rsidRPr="00D2759E">
        <w:rPr>
          <w:rFonts w:ascii="Cambria" w:eastAsia="Georgia" w:hAnsi="Cambria" w:cs="Georgia"/>
          <w:sz w:val="22"/>
          <w:szCs w:val="24"/>
        </w:rPr>
        <w:t>issues facing the country (e.g., consumerism</w:t>
      </w:r>
      <w:r w:rsidR="000D2360">
        <w:rPr>
          <w:rFonts w:ascii="Cambria" w:eastAsia="Georgia" w:hAnsi="Cambria" w:cs="Georgia"/>
          <w:sz w:val="22"/>
          <w:szCs w:val="24"/>
        </w:rPr>
        <w:t xml:space="preserve"> and</w:t>
      </w:r>
      <w:r w:rsidRPr="00D2759E">
        <w:rPr>
          <w:rFonts w:ascii="Cambria" w:eastAsia="Georgia" w:hAnsi="Cambria" w:cs="Georgia"/>
          <w:sz w:val="22"/>
          <w:szCs w:val="24"/>
        </w:rPr>
        <w:t xml:space="preserve"> </w:t>
      </w:r>
      <w:r w:rsidR="000D2360">
        <w:rPr>
          <w:rFonts w:ascii="Cambria" w:eastAsia="Georgia" w:hAnsi="Cambria" w:cs="Georgia"/>
          <w:sz w:val="22"/>
          <w:szCs w:val="24"/>
        </w:rPr>
        <w:t xml:space="preserve">the </w:t>
      </w:r>
      <w:r w:rsidRPr="00D2759E">
        <w:rPr>
          <w:rFonts w:ascii="Cambria" w:eastAsia="Georgia" w:hAnsi="Cambria" w:cs="Georgia"/>
          <w:sz w:val="22"/>
          <w:szCs w:val="24"/>
        </w:rPr>
        <w:t>economy)</w:t>
      </w:r>
      <w:r w:rsidR="00A9181F">
        <w:rPr>
          <w:rFonts w:ascii="Cambria" w:eastAsia="Georgia" w:hAnsi="Cambria" w:cs="Georgia"/>
          <w:sz w:val="22"/>
          <w:szCs w:val="24"/>
        </w:rPr>
        <w:t>.</w:t>
      </w:r>
    </w:p>
    <w:p w14:paraId="4C07E7D9" w14:textId="38F5D9D8" w:rsidR="00D2759E" w:rsidRPr="00D2759E" w:rsidRDefault="00D2759E" w:rsidP="00D2759E">
      <w:pPr>
        <w:numPr>
          <w:ilvl w:val="0"/>
          <w:numId w:val="46"/>
        </w:numPr>
        <w:contextualSpacing/>
        <w:rPr>
          <w:rFonts w:ascii="Cambria" w:eastAsia="Georgia" w:hAnsi="Cambria" w:cs="Georgia"/>
          <w:sz w:val="22"/>
          <w:szCs w:val="24"/>
        </w:rPr>
      </w:pPr>
      <w:r w:rsidRPr="00D2759E">
        <w:rPr>
          <w:rFonts w:ascii="Cambria" w:eastAsia="Georgia" w:hAnsi="Cambria" w:cs="Georgia"/>
          <w:sz w:val="22"/>
          <w:szCs w:val="24"/>
        </w:rPr>
        <w:t>The Korean War was “forgotten” because veterans came home to a different</w:t>
      </w:r>
      <w:r w:rsidR="00A9181F">
        <w:rPr>
          <w:rFonts w:ascii="Cambria" w:eastAsia="Georgia" w:hAnsi="Cambria" w:cs="Georgia"/>
          <w:sz w:val="22"/>
          <w:szCs w:val="24"/>
        </w:rPr>
        <w:t xml:space="preserve"> social</w:t>
      </w:r>
      <w:r w:rsidRPr="00D2759E">
        <w:rPr>
          <w:rFonts w:ascii="Cambria" w:eastAsia="Georgia" w:hAnsi="Cambria" w:cs="Georgia"/>
          <w:sz w:val="22"/>
          <w:szCs w:val="24"/>
        </w:rPr>
        <w:t xml:space="preserve"> climate than </w:t>
      </w:r>
      <w:r w:rsidR="000D2360">
        <w:rPr>
          <w:rFonts w:ascii="Cambria" w:eastAsia="Georgia" w:hAnsi="Cambria" w:cs="Georgia"/>
          <w:sz w:val="22"/>
          <w:szCs w:val="24"/>
        </w:rPr>
        <w:t>soldiers returning from</w:t>
      </w:r>
      <w:r w:rsidR="000D2360" w:rsidRPr="00D2759E">
        <w:rPr>
          <w:rFonts w:ascii="Cambria" w:eastAsia="Georgia" w:hAnsi="Cambria" w:cs="Georgia"/>
          <w:sz w:val="22"/>
          <w:szCs w:val="24"/>
        </w:rPr>
        <w:t xml:space="preserve"> </w:t>
      </w:r>
      <w:r w:rsidRPr="00D2759E">
        <w:rPr>
          <w:rFonts w:ascii="Cambria" w:eastAsia="Georgia" w:hAnsi="Cambria" w:cs="Georgia"/>
          <w:sz w:val="22"/>
          <w:szCs w:val="24"/>
        </w:rPr>
        <w:t>World War II, leaving many to remain relatively silent about their wartime experiences.</w:t>
      </w:r>
    </w:p>
    <w:p w14:paraId="18914EEF" w14:textId="4AB30DAF" w:rsidR="00D2759E" w:rsidRDefault="00D2759E" w:rsidP="00D2759E">
      <w:pPr>
        <w:numPr>
          <w:ilvl w:val="0"/>
          <w:numId w:val="46"/>
        </w:numPr>
        <w:contextualSpacing/>
        <w:rPr>
          <w:rFonts w:ascii="Cambria" w:eastAsia="Georgia" w:hAnsi="Cambria" w:cs="Georgia"/>
          <w:sz w:val="22"/>
          <w:szCs w:val="24"/>
        </w:rPr>
      </w:pPr>
      <w:r w:rsidRPr="00D2759E">
        <w:rPr>
          <w:rFonts w:ascii="Cambria" w:eastAsia="Georgia" w:hAnsi="Cambria" w:cs="Georgia"/>
          <w:sz w:val="22"/>
          <w:szCs w:val="24"/>
        </w:rPr>
        <w:t xml:space="preserve">The Korean War was “forgotten” because it is often eclipsed </w:t>
      </w:r>
      <w:r w:rsidR="000D2360">
        <w:rPr>
          <w:rFonts w:ascii="Cambria" w:eastAsia="Georgia" w:hAnsi="Cambria" w:cs="Georgia"/>
          <w:sz w:val="22"/>
          <w:szCs w:val="24"/>
        </w:rPr>
        <w:t xml:space="preserve">in textbooks </w:t>
      </w:r>
      <w:r w:rsidRPr="00D2759E">
        <w:rPr>
          <w:rFonts w:ascii="Cambria" w:eastAsia="Georgia" w:hAnsi="Cambria" w:cs="Georgia"/>
          <w:sz w:val="22"/>
          <w:szCs w:val="24"/>
        </w:rPr>
        <w:t>by World War II, the Vietnam War, the larger Cold War, and other domestic concerns.</w:t>
      </w:r>
    </w:p>
    <w:p w14:paraId="6CC52BDB" w14:textId="77777777" w:rsidR="00D53D44" w:rsidRPr="00D2759E" w:rsidRDefault="00D53D44" w:rsidP="00332140">
      <w:pPr>
        <w:ind w:left="360"/>
        <w:contextualSpacing/>
        <w:rPr>
          <w:rFonts w:ascii="Cambria" w:eastAsia="Georgia" w:hAnsi="Cambria" w:cs="Georgia"/>
          <w:sz w:val="22"/>
          <w:szCs w:val="24"/>
        </w:rPr>
      </w:pPr>
    </w:p>
    <w:p w14:paraId="7D1E4491" w14:textId="5FCB2D78" w:rsidR="00AB72B7" w:rsidRPr="00AB72B7" w:rsidRDefault="00AB72B7" w:rsidP="00AB72B7">
      <w:pPr>
        <w:rPr>
          <w:rFonts w:asciiTheme="minorHAnsi" w:hAnsiTheme="minorHAnsi"/>
          <w:sz w:val="22"/>
          <w:szCs w:val="22"/>
        </w:rPr>
      </w:pPr>
      <w:r w:rsidRPr="00AB72B7">
        <w:rPr>
          <w:rFonts w:asciiTheme="minorHAnsi" w:hAnsiTheme="minorHAnsi"/>
          <w:sz w:val="22"/>
          <w:szCs w:val="22"/>
        </w:rPr>
        <w:t xml:space="preserve">Students could extend these arguments by </w:t>
      </w:r>
      <w:r w:rsidR="00D55F46">
        <w:rPr>
          <w:rFonts w:asciiTheme="minorHAnsi" w:hAnsiTheme="minorHAnsi"/>
          <w:sz w:val="22"/>
          <w:szCs w:val="22"/>
        </w:rPr>
        <w:t xml:space="preserve">using their claims from Supporting Question 4 to </w:t>
      </w:r>
      <w:r w:rsidRPr="00AB72B7">
        <w:rPr>
          <w:rFonts w:asciiTheme="minorHAnsi" w:hAnsiTheme="minorHAnsi"/>
          <w:sz w:val="22"/>
          <w:szCs w:val="22"/>
        </w:rPr>
        <w:t xml:space="preserve">propose a </w:t>
      </w:r>
      <w:r w:rsidR="00D55F46">
        <w:rPr>
          <w:rFonts w:asciiTheme="minorHAnsi" w:hAnsiTheme="minorHAnsi"/>
          <w:sz w:val="22"/>
          <w:szCs w:val="22"/>
        </w:rPr>
        <w:t xml:space="preserve">textbook </w:t>
      </w:r>
      <w:r w:rsidRPr="00AB72B7">
        <w:rPr>
          <w:rFonts w:asciiTheme="minorHAnsi" w:hAnsiTheme="minorHAnsi"/>
          <w:sz w:val="22"/>
          <w:szCs w:val="22"/>
        </w:rPr>
        <w:t>revision</w:t>
      </w:r>
      <w:r w:rsidR="00054724">
        <w:rPr>
          <w:rFonts w:asciiTheme="minorHAnsi" w:hAnsiTheme="minorHAnsi"/>
          <w:sz w:val="22"/>
          <w:szCs w:val="22"/>
        </w:rPr>
        <w:t>.</w:t>
      </w:r>
      <w:r w:rsidR="00D82527">
        <w:rPr>
          <w:rFonts w:asciiTheme="minorHAnsi" w:hAnsiTheme="minorHAnsi"/>
          <w:sz w:val="22"/>
          <w:szCs w:val="22"/>
        </w:rPr>
        <w:t xml:space="preserve"> </w:t>
      </w:r>
      <w:r w:rsidR="00054724">
        <w:rPr>
          <w:rFonts w:asciiTheme="minorHAnsi" w:hAnsiTheme="minorHAnsi"/>
          <w:sz w:val="22"/>
          <w:szCs w:val="22"/>
        </w:rPr>
        <w:t>This should</w:t>
      </w:r>
      <w:r w:rsidRPr="00AB72B7">
        <w:rPr>
          <w:rFonts w:asciiTheme="minorHAnsi" w:hAnsiTheme="minorHAnsi"/>
          <w:sz w:val="22"/>
          <w:szCs w:val="22"/>
        </w:rPr>
        <w:t xml:space="preserve"> </w:t>
      </w:r>
      <w:r w:rsidR="00D55F46">
        <w:rPr>
          <w:rFonts w:asciiTheme="minorHAnsi" w:hAnsiTheme="minorHAnsi"/>
          <w:sz w:val="22"/>
          <w:szCs w:val="22"/>
        </w:rPr>
        <w:t xml:space="preserve">reflect their research within the inquiry and soldiers’ </w:t>
      </w:r>
      <w:r w:rsidRPr="00AB72B7">
        <w:rPr>
          <w:rFonts w:asciiTheme="minorHAnsi" w:hAnsiTheme="minorHAnsi"/>
          <w:sz w:val="22"/>
          <w:szCs w:val="22"/>
        </w:rPr>
        <w:t>perceptions of the war.</w:t>
      </w:r>
    </w:p>
    <w:p w14:paraId="1353566C" w14:textId="460C4629" w:rsidR="00D55F46" w:rsidRDefault="00475CC1" w:rsidP="00F25FF0">
      <w:pPr>
        <w:rPr>
          <w:rFonts w:asciiTheme="minorHAnsi" w:hAnsiTheme="minorHAnsi"/>
          <w:sz w:val="22"/>
          <w:szCs w:val="22"/>
        </w:rPr>
      </w:pPr>
      <w:r w:rsidRPr="00AB72B7">
        <w:rPr>
          <w:rFonts w:asciiTheme="minorHAnsi" w:hAnsiTheme="minorHAnsi"/>
          <w:sz w:val="22"/>
          <w:szCs w:val="22"/>
        </w:rPr>
        <w:t xml:space="preserve">Students have the opportunity to </w:t>
      </w:r>
      <w:r w:rsidRPr="00A9181F">
        <w:rPr>
          <w:rFonts w:asciiTheme="minorHAnsi" w:hAnsiTheme="minorHAnsi"/>
          <w:b/>
          <w:sz w:val="22"/>
          <w:szCs w:val="22"/>
        </w:rPr>
        <w:t>Take Informed Action</w:t>
      </w:r>
      <w:r w:rsidRPr="00AB72B7">
        <w:rPr>
          <w:rFonts w:asciiTheme="minorHAnsi" w:hAnsiTheme="minorHAnsi"/>
          <w:sz w:val="22"/>
          <w:szCs w:val="22"/>
        </w:rPr>
        <w:t xml:space="preserve"> by drawing on their understandings </w:t>
      </w:r>
      <w:r w:rsidR="004536C7" w:rsidRPr="00AB72B7">
        <w:rPr>
          <w:rFonts w:asciiTheme="minorHAnsi" w:hAnsiTheme="minorHAnsi"/>
          <w:sz w:val="22"/>
          <w:szCs w:val="22"/>
        </w:rPr>
        <w:t xml:space="preserve">of </w:t>
      </w:r>
      <w:r w:rsidR="00AB72B7">
        <w:rPr>
          <w:rFonts w:asciiTheme="minorHAnsi" w:hAnsiTheme="minorHAnsi"/>
          <w:sz w:val="22"/>
          <w:szCs w:val="22"/>
        </w:rPr>
        <w:t>the value in different mediums to preserve historical events, particularly oral histories</w:t>
      </w:r>
      <w:r w:rsidR="004536C7" w:rsidRPr="00AB72B7">
        <w:rPr>
          <w:rFonts w:asciiTheme="minorHAnsi" w:hAnsiTheme="minorHAnsi"/>
          <w:sz w:val="22"/>
          <w:szCs w:val="22"/>
        </w:rPr>
        <w:t>.</w:t>
      </w:r>
      <w:r w:rsidR="00D82527">
        <w:rPr>
          <w:rFonts w:asciiTheme="minorHAnsi" w:hAnsiTheme="minorHAnsi"/>
          <w:sz w:val="22"/>
          <w:szCs w:val="22"/>
        </w:rPr>
        <w:t xml:space="preserve"> </w:t>
      </w:r>
      <w:r w:rsidRPr="00AB72B7">
        <w:rPr>
          <w:rFonts w:asciiTheme="minorHAnsi" w:hAnsiTheme="minorHAnsi"/>
          <w:sz w:val="22"/>
          <w:szCs w:val="22"/>
        </w:rPr>
        <w:t xml:space="preserve">To </w:t>
      </w:r>
      <w:r w:rsidRPr="00AB72B7">
        <w:rPr>
          <w:rFonts w:asciiTheme="minorHAnsi" w:hAnsiTheme="minorHAnsi"/>
          <w:i/>
          <w:sz w:val="22"/>
          <w:szCs w:val="22"/>
        </w:rPr>
        <w:t>understand</w:t>
      </w:r>
      <w:r w:rsidR="004536C7" w:rsidRPr="00AB72B7">
        <w:rPr>
          <w:rFonts w:asciiTheme="minorHAnsi" w:hAnsiTheme="minorHAnsi"/>
          <w:i/>
          <w:sz w:val="22"/>
          <w:szCs w:val="22"/>
        </w:rPr>
        <w:t>,</w:t>
      </w:r>
      <w:r w:rsidR="004536C7" w:rsidRPr="00AB72B7">
        <w:rPr>
          <w:rFonts w:asciiTheme="minorHAnsi" w:hAnsiTheme="minorHAnsi"/>
          <w:sz w:val="22"/>
          <w:szCs w:val="22"/>
        </w:rPr>
        <w:t xml:space="preserve"> </w:t>
      </w:r>
      <w:r w:rsidR="00AB72B7">
        <w:rPr>
          <w:rFonts w:asciiTheme="minorHAnsi" w:hAnsiTheme="minorHAnsi"/>
          <w:sz w:val="22"/>
          <w:szCs w:val="22"/>
        </w:rPr>
        <w:t xml:space="preserve">students can explore the </w:t>
      </w:r>
      <w:r w:rsidR="00AB72B7" w:rsidRPr="00981F2A">
        <w:rPr>
          <w:rFonts w:asciiTheme="minorHAnsi" w:hAnsiTheme="minorHAnsi"/>
          <w:sz w:val="22"/>
          <w:szCs w:val="22"/>
        </w:rPr>
        <w:t>Korean War Digital History</w:t>
      </w:r>
      <w:r w:rsidR="00D2759E" w:rsidRPr="00981F2A">
        <w:rPr>
          <w:rFonts w:asciiTheme="minorHAnsi" w:hAnsiTheme="minorHAnsi"/>
          <w:sz w:val="22"/>
          <w:szCs w:val="22"/>
        </w:rPr>
        <w:t xml:space="preserve"> </w:t>
      </w:r>
      <w:r w:rsidR="00AB72B7" w:rsidRPr="00981F2A">
        <w:rPr>
          <w:rFonts w:asciiTheme="minorHAnsi" w:hAnsiTheme="minorHAnsi"/>
          <w:sz w:val="22"/>
          <w:szCs w:val="22"/>
        </w:rPr>
        <w:t>Project’s Interview Initiative</w:t>
      </w:r>
      <w:r w:rsidR="00AB72B7">
        <w:rPr>
          <w:rFonts w:asciiTheme="minorHAnsi" w:hAnsiTheme="minorHAnsi"/>
          <w:i/>
          <w:sz w:val="22"/>
          <w:szCs w:val="22"/>
        </w:rPr>
        <w:t xml:space="preserve"> </w:t>
      </w:r>
      <w:r w:rsidR="00AB72B7">
        <w:rPr>
          <w:rFonts w:asciiTheme="minorHAnsi" w:hAnsiTheme="minorHAnsi"/>
          <w:sz w:val="22"/>
          <w:szCs w:val="22"/>
        </w:rPr>
        <w:t>and identify local veteran groups or other community members that are Korean War veterans</w:t>
      </w:r>
      <w:r w:rsidR="004536C7" w:rsidRPr="00AB72B7">
        <w:rPr>
          <w:rFonts w:asciiTheme="minorHAnsi" w:hAnsiTheme="minorHAnsi"/>
          <w:sz w:val="22"/>
          <w:szCs w:val="22"/>
        </w:rPr>
        <w:t>.</w:t>
      </w:r>
      <w:r w:rsidR="00D82527">
        <w:rPr>
          <w:rFonts w:asciiTheme="minorHAnsi" w:hAnsiTheme="minorHAnsi"/>
          <w:sz w:val="22"/>
          <w:szCs w:val="22"/>
        </w:rPr>
        <w:t xml:space="preserve"> </w:t>
      </w:r>
      <w:r w:rsidR="004536C7" w:rsidRPr="00AB72B7">
        <w:rPr>
          <w:rFonts w:asciiTheme="minorHAnsi" w:hAnsiTheme="minorHAnsi"/>
          <w:sz w:val="22"/>
          <w:szCs w:val="22"/>
        </w:rPr>
        <w:t xml:space="preserve">To </w:t>
      </w:r>
      <w:r w:rsidR="004536C7" w:rsidRPr="00AB72B7">
        <w:rPr>
          <w:rFonts w:asciiTheme="minorHAnsi" w:hAnsiTheme="minorHAnsi"/>
          <w:i/>
          <w:sz w:val="22"/>
          <w:szCs w:val="22"/>
        </w:rPr>
        <w:t>assess</w:t>
      </w:r>
      <w:r w:rsidR="004536C7" w:rsidRPr="00AB72B7">
        <w:rPr>
          <w:rFonts w:asciiTheme="minorHAnsi" w:hAnsiTheme="minorHAnsi"/>
          <w:sz w:val="22"/>
          <w:szCs w:val="22"/>
        </w:rPr>
        <w:t xml:space="preserve"> the issue, students </w:t>
      </w:r>
      <w:r w:rsidR="00AB72B7">
        <w:rPr>
          <w:rFonts w:asciiTheme="minorHAnsi" w:hAnsiTheme="minorHAnsi"/>
          <w:sz w:val="22"/>
          <w:szCs w:val="22"/>
        </w:rPr>
        <w:t>determine the ways in which they can contribute to the initiative</w:t>
      </w:r>
      <w:r w:rsidR="004536C7" w:rsidRPr="00AB72B7">
        <w:rPr>
          <w:rFonts w:asciiTheme="minorHAnsi" w:hAnsiTheme="minorHAnsi"/>
          <w:sz w:val="22"/>
          <w:szCs w:val="22"/>
        </w:rPr>
        <w:t>.</w:t>
      </w:r>
      <w:r w:rsidR="00D82527">
        <w:rPr>
          <w:rFonts w:asciiTheme="minorHAnsi" w:hAnsiTheme="minorHAnsi"/>
          <w:sz w:val="22"/>
          <w:szCs w:val="22"/>
        </w:rPr>
        <w:t xml:space="preserve"> </w:t>
      </w:r>
      <w:r w:rsidR="004536C7" w:rsidRPr="00AB72B7">
        <w:rPr>
          <w:rFonts w:asciiTheme="minorHAnsi" w:hAnsiTheme="minorHAnsi"/>
          <w:sz w:val="22"/>
          <w:szCs w:val="22"/>
        </w:rPr>
        <w:t xml:space="preserve">To </w:t>
      </w:r>
      <w:r w:rsidR="004536C7" w:rsidRPr="00AB72B7">
        <w:rPr>
          <w:rFonts w:asciiTheme="minorHAnsi" w:hAnsiTheme="minorHAnsi"/>
          <w:i/>
          <w:sz w:val="22"/>
          <w:szCs w:val="22"/>
        </w:rPr>
        <w:t>act</w:t>
      </w:r>
      <w:r w:rsidR="004536C7" w:rsidRPr="00AB72B7">
        <w:rPr>
          <w:rFonts w:asciiTheme="minorHAnsi" w:hAnsiTheme="minorHAnsi"/>
          <w:sz w:val="22"/>
          <w:szCs w:val="22"/>
        </w:rPr>
        <w:t xml:space="preserve">, students </w:t>
      </w:r>
      <w:r w:rsidR="00AB72B7">
        <w:rPr>
          <w:rFonts w:asciiTheme="minorHAnsi" w:hAnsiTheme="minorHAnsi"/>
          <w:sz w:val="22"/>
          <w:szCs w:val="22"/>
        </w:rPr>
        <w:t>contribute to the oral history project for the KWDH</w:t>
      </w:r>
      <w:r w:rsidR="00882DD2">
        <w:rPr>
          <w:rFonts w:asciiTheme="minorHAnsi" w:hAnsiTheme="minorHAnsi"/>
          <w:sz w:val="22"/>
          <w:szCs w:val="22"/>
        </w:rPr>
        <w:t>P</w:t>
      </w:r>
      <w:r w:rsidR="00AB72B7">
        <w:rPr>
          <w:rFonts w:asciiTheme="minorHAnsi" w:hAnsiTheme="minorHAnsi"/>
          <w:sz w:val="22"/>
          <w:szCs w:val="22"/>
        </w:rPr>
        <w:t xml:space="preserve"> archives.</w:t>
      </w:r>
    </w:p>
    <w:p w14:paraId="13D7B3FC" w14:textId="77777777" w:rsidR="00282ACE" w:rsidRDefault="00282ACE">
      <w:pPr>
        <w:spacing w:before="0" w:after="0" w:line="276" w:lineRule="auto"/>
        <w:rPr>
          <w:rFonts w:asciiTheme="minorHAnsi" w:hAnsiTheme="minorHAnsi"/>
          <w:sz w:val="22"/>
          <w:szCs w:val="22"/>
        </w:rPr>
        <w:sectPr w:rsidR="00282ACE" w:rsidSect="007D5F8F">
          <w:footerReference w:type="default" r:id="rId17"/>
          <w:pgSz w:w="12240" w:h="15840"/>
          <w:pgMar w:top="720" w:right="720" w:bottom="720" w:left="720" w:header="720" w:footer="720" w:gutter="0"/>
          <w:cols w:space="720"/>
        </w:sectPr>
      </w:pPr>
    </w:p>
    <w:p w14:paraId="356F529C" w14:textId="62F95FA9" w:rsidR="000615A3" w:rsidRDefault="000615A3">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0615A3" w:rsidRPr="000473AF" w14:paraId="38416422" w14:textId="77777777" w:rsidTr="000615A3">
        <w:trPr>
          <w:trHeight w:val="380"/>
        </w:trPr>
        <w:tc>
          <w:tcPr>
            <w:tcW w:w="10800" w:type="dxa"/>
            <w:gridSpan w:val="2"/>
            <w:shd w:val="clear" w:color="auto" w:fill="003366"/>
          </w:tcPr>
          <w:p w14:paraId="180FFBF3" w14:textId="4EFD4A7D" w:rsidR="000615A3" w:rsidRPr="002826CF" w:rsidRDefault="000615A3" w:rsidP="000615A3">
            <w:pPr>
              <w:pStyle w:val="Heading1"/>
            </w:pPr>
            <w:r>
              <w:t>Staging the Compelling Question</w:t>
            </w:r>
          </w:p>
        </w:tc>
      </w:tr>
      <w:tr w:rsidR="000615A3" w:rsidRPr="000473AF" w14:paraId="477F42A2" w14:textId="77777777" w:rsidTr="000615A3">
        <w:trPr>
          <w:trHeight w:val="170"/>
        </w:trPr>
        <w:tc>
          <w:tcPr>
            <w:tcW w:w="2617" w:type="dxa"/>
            <w:shd w:val="clear" w:color="auto" w:fill="auto"/>
          </w:tcPr>
          <w:p w14:paraId="3FAB3170" w14:textId="77777777" w:rsidR="000615A3" w:rsidRPr="000473AF" w:rsidRDefault="000615A3" w:rsidP="000615A3">
            <w:pPr>
              <w:pStyle w:val="TableHeader"/>
              <w:spacing w:before="60" w:after="60" w:line="240" w:lineRule="auto"/>
            </w:pPr>
            <w:r w:rsidRPr="000473AF">
              <w:t>Feature</w:t>
            </w:r>
            <w:r>
              <w:t>d</w:t>
            </w:r>
            <w:r w:rsidRPr="000473AF">
              <w:t xml:space="preserve"> Source</w:t>
            </w:r>
          </w:p>
        </w:tc>
        <w:tc>
          <w:tcPr>
            <w:tcW w:w="8183" w:type="dxa"/>
            <w:shd w:val="clear" w:color="auto" w:fill="auto"/>
          </w:tcPr>
          <w:p w14:paraId="25945B4C" w14:textId="6E9CA8C7" w:rsidR="000615A3" w:rsidRPr="000615A3" w:rsidRDefault="00E174AE" w:rsidP="00EC4500">
            <w:pPr>
              <w:pStyle w:val="TableText"/>
            </w:pPr>
            <w:r>
              <w:t xml:space="preserve">Unknown author, newspaper article, </w:t>
            </w:r>
            <w:r w:rsidR="00CA772B">
              <w:t>“Korea: The ‘Forgotten’ War</w:t>
            </w:r>
            <w:r w:rsidR="00B5168B">
              <w:t>,</w:t>
            </w:r>
            <w:r w:rsidR="00CA772B">
              <w:t xml:space="preserve">” </w:t>
            </w:r>
            <w:r w:rsidR="00D82527">
              <w:rPr>
                <w:i/>
              </w:rPr>
              <w:t>US</w:t>
            </w:r>
            <w:r w:rsidR="00CA772B">
              <w:rPr>
                <w:i/>
              </w:rPr>
              <w:t xml:space="preserve"> News &amp; World Report</w:t>
            </w:r>
            <w:r w:rsidR="00CA772B">
              <w:t>, October 5, 1951, p.</w:t>
            </w:r>
            <w:r w:rsidR="00A10F31">
              <w:t xml:space="preserve"> </w:t>
            </w:r>
            <w:r w:rsidR="00CA772B">
              <w:t>21 (</w:t>
            </w:r>
            <w:r w:rsidR="00A10F31">
              <w:t>e</w:t>
            </w:r>
            <w:r w:rsidR="00CA772B">
              <w:t>xcerpt)</w:t>
            </w:r>
          </w:p>
        </w:tc>
      </w:tr>
    </w:tbl>
    <w:p w14:paraId="5AF32C2B" w14:textId="77777777" w:rsidR="00A10F31" w:rsidRDefault="00A10F31">
      <w:pPr>
        <w:spacing w:before="0" w:after="0" w:line="276" w:lineRule="auto"/>
        <w:rPr>
          <w:rFonts w:asciiTheme="minorHAnsi" w:hAnsiTheme="minorHAnsi"/>
          <w:sz w:val="22"/>
          <w:szCs w:val="22"/>
        </w:rPr>
      </w:pPr>
    </w:p>
    <w:p w14:paraId="2335EF2D" w14:textId="0B03D1D8" w:rsidR="00CA772B" w:rsidRDefault="00CA772B" w:rsidP="00981F2A">
      <w:pPr>
        <w:contextualSpacing/>
        <w:rPr>
          <w:rFonts w:asciiTheme="majorHAnsi" w:hAnsiTheme="majorHAnsi" w:cstheme="majorHAnsi"/>
        </w:rPr>
      </w:pPr>
      <w:r w:rsidRPr="00981F2A">
        <w:rPr>
          <w:rFonts w:asciiTheme="majorHAnsi" w:hAnsiTheme="majorHAnsi" w:cstheme="majorHAnsi"/>
        </w:rPr>
        <w:t>Far off in Korea, 2,200 American men were killed or badly shot up last week in a war that seemed all but forgotten at home. War that was supposed to end in a deal with Communists instead is growing in intensity.</w:t>
      </w:r>
    </w:p>
    <w:p w14:paraId="5C673A51" w14:textId="77777777" w:rsidR="00A10F31" w:rsidRPr="00981F2A" w:rsidRDefault="00A10F31" w:rsidP="00981F2A">
      <w:pPr>
        <w:contextualSpacing/>
        <w:rPr>
          <w:rFonts w:asciiTheme="majorHAnsi" w:hAnsiTheme="majorHAnsi" w:cstheme="majorHAnsi"/>
        </w:rPr>
      </w:pPr>
    </w:p>
    <w:p w14:paraId="67255D66" w14:textId="2C960AC9" w:rsidR="00CA772B" w:rsidRDefault="00CA772B" w:rsidP="00981F2A">
      <w:pPr>
        <w:contextualSpacing/>
        <w:rPr>
          <w:rFonts w:asciiTheme="majorHAnsi" w:hAnsiTheme="majorHAnsi" w:cstheme="majorHAnsi"/>
        </w:rPr>
      </w:pPr>
      <w:r w:rsidRPr="00981F2A">
        <w:rPr>
          <w:rFonts w:asciiTheme="majorHAnsi" w:hAnsiTheme="majorHAnsi" w:cstheme="majorHAnsi"/>
        </w:rPr>
        <w:t>Ground battles, for the area involved, are as intense as those of any war. Air battles, against fliers of unknown nationality, are approaching in size some of those of World War II. Casualties have increased from an annual rate of 50,000 to more than 100,000. That’s the equivalent of 1 boy in every 10 coming of military age now.</w:t>
      </w:r>
    </w:p>
    <w:p w14:paraId="7F351900" w14:textId="77777777" w:rsidR="00A10F31" w:rsidRPr="00981F2A" w:rsidRDefault="00A10F31" w:rsidP="00981F2A">
      <w:pPr>
        <w:contextualSpacing/>
        <w:rPr>
          <w:rFonts w:asciiTheme="majorHAnsi" w:hAnsiTheme="majorHAnsi" w:cstheme="majorHAnsi"/>
        </w:rPr>
      </w:pPr>
    </w:p>
    <w:p w14:paraId="1F7CF9E8" w14:textId="14D5BD9C" w:rsidR="00CA772B" w:rsidRDefault="00CA772B" w:rsidP="00981F2A">
      <w:pPr>
        <w:contextualSpacing/>
        <w:rPr>
          <w:rFonts w:asciiTheme="majorHAnsi" w:hAnsiTheme="majorHAnsi" w:cstheme="majorHAnsi"/>
        </w:rPr>
      </w:pPr>
      <w:r w:rsidRPr="00981F2A">
        <w:rPr>
          <w:rFonts w:asciiTheme="majorHAnsi" w:hAnsiTheme="majorHAnsi" w:cstheme="majorHAnsi"/>
        </w:rPr>
        <w:t xml:space="preserve">At home, meanwhile, the big headlines concern a growing shortage of beef, graft scandals in the </w:t>
      </w:r>
      <w:r w:rsidR="00A10F31">
        <w:rPr>
          <w:rFonts w:asciiTheme="majorHAnsi" w:hAnsiTheme="majorHAnsi" w:cstheme="majorHAnsi"/>
        </w:rPr>
        <w:t>g</w:t>
      </w:r>
      <w:r w:rsidRPr="00981F2A">
        <w:rPr>
          <w:rFonts w:asciiTheme="majorHAnsi" w:hAnsiTheme="majorHAnsi" w:cstheme="majorHAnsi"/>
        </w:rPr>
        <w:t>overnment, strikes as usual, prospects of a new-car scarcity.</w:t>
      </w:r>
    </w:p>
    <w:p w14:paraId="330D2490" w14:textId="77777777" w:rsidR="00A10F31" w:rsidRPr="00981F2A" w:rsidRDefault="00A10F31" w:rsidP="00981F2A">
      <w:pPr>
        <w:contextualSpacing/>
        <w:rPr>
          <w:rFonts w:asciiTheme="majorHAnsi" w:hAnsiTheme="majorHAnsi" w:cstheme="majorHAnsi"/>
        </w:rPr>
      </w:pPr>
    </w:p>
    <w:p w14:paraId="188C09AF" w14:textId="7EE1BC91" w:rsidR="00CA772B" w:rsidRPr="00981F2A" w:rsidRDefault="00CA772B" w:rsidP="00981F2A">
      <w:pPr>
        <w:contextualSpacing/>
        <w:rPr>
          <w:rFonts w:asciiTheme="majorHAnsi" w:hAnsiTheme="majorHAnsi" w:cstheme="majorHAnsi"/>
        </w:rPr>
      </w:pPr>
      <w:r w:rsidRPr="00981F2A">
        <w:rPr>
          <w:rFonts w:asciiTheme="majorHAnsi" w:hAnsiTheme="majorHAnsi" w:cstheme="majorHAnsi"/>
        </w:rPr>
        <w:t>Korea, half forgotten, is receding in the minds of many to the status of an experimental war, one being fought back and forth for the purpose of testing men, weapons, materials and methods, on a continuing basis.</w:t>
      </w:r>
    </w:p>
    <w:p w14:paraId="48B521A7" w14:textId="77777777" w:rsidR="000615A3" w:rsidRDefault="000615A3">
      <w:pPr>
        <w:spacing w:before="0" w:after="0" w:line="276" w:lineRule="auto"/>
        <w:rPr>
          <w:rFonts w:asciiTheme="minorHAnsi" w:hAnsiTheme="minorHAnsi"/>
          <w:sz w:val="22"/>
          <w:szCs w:val="22"/>
        </w:rPr>
      </w:pPr>
    </w:p>
    <w:p w14:paraId="5057967F" w14:textId="633073FB" w:rsidR="00D53D44" w:rsidRDefault="00D53D44">
      <w:pPr>
        <w:spacing w:before="0" w:after="0" w:line="276" w:lineRule="auto"/>
        <w:rPr>
          <w:rFonts w:asciiTheme="minorHAnsi" w:hAnsiTheme="minorHAnsi"/>
          <w:sz w:val="22"/>
          <w:szCs w:val="22"/>
        </w:rPr>
      </w:pPr>
      <w:r>
        <w:rPr>
          <w:rFonts w:asciiTheme="minorHAnsi" w:hAnsiTheme="minorHAnsi"/>
          <w:sz w:val="22"/>
          <w:szCs w:val="22"/>
        </w:rPr>
        <w:br w:type="page"/>
      </w:r>
    </w:p>
    <w:p w14:paraId="4BA842D1" w14:textId="77777777" w:rsidR="00E174AE" w:rsidRDefault="00E174AE">
      <w:pPr>
        <w:spacing w:before="0" w:after="0" w:line="276" w:lineRule="auto"/>
        <w:rPr>
          <w:rFonts w:asciiTheme="minorHAnsi" w:hAnsiTheme="minorHAnsi"/>
          <w:sz w:val="22"/>
          <w:szCs w:val="22"/>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9C5ED7" w:rsidRPr="000473AF" w14:paraId="22C80EDA" w14:textId="77777777" w:rsidTr="009C5ED7">
        <w:trPr>
          <w:trHeight w:val="380"/>
        </w:trPr>
        <w:tc>
          <w:tcPr>
            <w:tcW w:w="10800" w:type="dxa"/>
            <w:gridSpan w:val="2"/>
            <w:shd w:val="clear" w:color="auto" w:fill="003366"/>
          </w:tcPr>
          <w:p w14:paraId="207E27C2" w14:textId="77777777" w:rsidR="009C5ED7" w:rsidRPr="002826CF" w:rsidRDefault="009C5ED7" w:rsidP="009C5ED7">
            <w:pPr>
              <w:pStyle w:val="Heading1"/>
            </w:pPr>
            <w:r>
              <w:t>Staging the Compelling Question</w:t>
            </w:r>
          </w:p>
        </w:tc>
      </w:tr>
      <w:tr w:rsidR="009C5ED7" w:rsidRPr="000473AF" w14:paraId="65609145" w14:textId="77777777" w:rsidTr="009C5ED7">
        <w:trPr>
          <w:trHeight w:val="170"/>
        </w:trPr>
        <w:tc>
          <w:tcPr>
            <w:tcW w:w="2617" w:type="dxa"/>
            <w:shd w:val="clear" w:color="auto" w:fill="auto"/>
          </w:tcPr>
          <w:p w14:paraId="6FEE7EB5" w14:textId="16898112" w:rsidR="009C5ED7" w:rsidRPr="000473AF" w:rsidRDefault="00CD4F03" w:rsidP="009C5ED7">
            <w:pPr>
              <w:pStyle w:val="TableHeader"/>
              <w:spacing w:before="60" w:after="60" w:line="240" w:lineRule="auto"/>
            </w:pPr>
            <w:r>
              <w:t>Featured Source</w:t>
            </w:r>
          </w:p>
        </w:tc>
        <w:tc>
          <w:tcPr>
            <w:tcW w:w="8183" w:type="dxa"/>
            <w:shd w:val="clear" w:color="auto" w:fill="auto"/>
          </w:tcPr>
          <w:p w14:paraId="2B7FEAD4" w14:textId="34293DF5" w:rsidR="009C5ED7" w:rsidRPr="009C5ED7" w:rsidRDefault="00CD4F03" w:rsidP="009C5ED7">
            <w:pPr>
              <w:pStyle w:val="TableText"/>
            </w:pPr>
            <w:r>
              <w:t xml:space="preserve">Image bank: </w:t>
            </w:r>
            <w:r w:rsidR="009C5ED7" w:rsidRPr="009C5ED7">
              <w:t xml:space="preserve">Korean War </w:t>
            </w:r>
            <w:r>
              <w:t>m</w:t>
            </w:r>
            <w:r w:rsidR="009C5ED7" w:rsidRPr="009C5ED7">
              <w:t>emorials</w:t>
            </w:r>
          </w:p>
        </w:tc>
      </w:tr>
    </w:tbl>
    <w:p w14:paraId="521EECFC" w14:textId="77777777" w:rsidR="000615A3" w:rsidRDefault="000615A3">
      <w:pPr>
        <w:spacing w:before="0" w:after="0" w:line="276" w:lineRule="auto"/>
        <w:rPr>
          <w:rFonts w:asciiTheme="minorHAnsi" w:hAnsiTheme="minorHAnsi"/>
          <w:sz w:val="22"/>
          <w:szCs w:val="22"/>
        </w:rPr>
      </w:pPr>
    </w:p>
    <w:p w14:paraId="290B3BB3" w14:textId="2D3ABADB" w:rsidR="009C5ED7" w:rsidRPr="00981F2A" w:rsidRDefault="009C5ED7">
      <w:pPr>
        <w:spacing w:before="0" w:after="0" w:line="276" w:lineRule="auto"/>
        <w:rPr>
          <w:rFonts w:asciiTheme="majorHAnsi" w:hAnsiTheme="majorHAnsi" w:cstheme="majorHAnsi"/>
        </w:rPr>
      </w:pPr>
      <w:r w:rsidRPr="00981F2A">
        <w:rPr>
          <w:rFonts w:asciiTheme="majorHAnsi" w:hAnsiTheme="majorHAnsi" w:cstheme="majorHAnsi"/>
        </w:rPr>
        <w:t>Fayetteville</w:t>
      </w:r>
      <w:r w:rsidR="00CD4F03" w:rsidRPr="00981F2A">
        <w:rPr>
          <w:rFonts w:asciiTheme="majorHAnsi" w:hAnsiTheme="majorHAnsi" w:cstheme="majorHAnsi"/>
        </w:rPr>
        <w:t>,</w:t>
      </w:r>
      <w:r w:rsidRPr="00981F2A">
        <w:rPr>
          <w:rFonts w:asciiTheme="majorHAnsi" w:hAnsiTheme="majorHAnsi" w:cstheme="majorHAnsi"/>
        </w:rPr>
        <w:t xml:space="preserve"> N</w:t>
      </w:r>
      <w:r w:rsidR="00CD4F03">
        <w:rPr>
          <w:rFonts w:asciiTheme="majorHAnsi" w:hAnsiTheme="majorHAnsi" w:cstheme="majorHAnsi"/>
        </w:rPr>
        <w:t>orth Carolina</w:t>
      </w:r>
    </w:p>
    <w:p w14:paraId="60E27A79" w14:textId="4537F6A1" w:rsidR="009C5ED7" w:rsidRDefault="009C5ED7">
      <w:pPr>
        <w:spacing w:before="0" w:after="0" w:line="276" w:lineRule="auto"/>
        <w:rPr>
          <w:rFonts w:asciiTheme="minorHAnsi" w:hAnsiTheme="minorHAnsi"/>
          <w:sz w:val="22"/>
          <w:szCs w:val="22"/>
        </w:rPr>
      </w:pPr>
      <w:r w:rsidRPr="00A23170">
        <w:rPr>
          <w:rFonts w:asciiTheme="minorHAnsi" w:hAnsiTheme="minorHAnsi"/>
          <w:noProof/>
          <w:sz w:val="22"/>
          <w:szCs w:val="22"/>
        </w:rPr>
        <w:drawing>
          <wp:inline distT="0" distB="0" distL="0" distR="0" wp14:anchorId="5615B315" wp14:editId="1B2BE345">
            <wp:extent cx="4185863" cy="2784514"/>
            <wp:effectExtent l="0" t="0" r="571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4186788" cy="2785130"/>
                    </a:xfrm>
                    <a:prstGeom prst="rect">
                      <a:avLst/>
                    </a:prstGeom>
                    <a:noFill/>
                    <a:ln>
                      <a:noFill/>
                    </a:ln>
                  </pic:spPr>
                </pic:pic>
              </a:graphicData>
            </a:graphic>
          </wp:inline>
        </w:drawing>
      </w:r>
    </w:p>
    <w:p w14:paraId="174ABFB0" w14:textId="0D1372A4" w:rsidR="009C5ED7" w:rsidRPr="00981F2A" w:rsidRDefault="009C5ED7">
      <w:pPr>
        <w:spacing w:before="0" w:after="0" w:line="276" w:lineRule="auto"/>
        <w:rPr>
          <w:rFonts w:asciiTheme="majorHAnsi" w:hAnsiTheme="majorHAnsi" w:cstheme="majorHAnsi"/>
          <w:bCs/>
        </w:rPr>
      </w:pPr>
      <w:r w:rsidRPr="00981F2A">
        <w:rPr>
          <w:rFonts w:asciiTheme="majorHAnsi" w:hAnsiTheme="majorHAnsi" w:cstheme="majorHAnsi"/>
        </w:rPr>
        <w:t>Image</w:t>
      </w:r>
      <w:r w:rsidR="00D53D44">
        <w:rPr>
          <w:rFonts w:asciiTheme="majorHAnsi" w:hAnsiTheme="majorHAnsi" w:cstheme="majorHAnsi"/>
        </w:rPr>
        <w:t>:</w:t>
      </w:r>
      <w:r w:rsidRPr="00981F2A">
        <w:rPr>
          <w:rFonts w:asciiTheme="majorHAnsi" w:hAnsiTheme="majorHAnsi" w:cstheme="majorHAnsi"/>
        </w:rPr>
        <w:t xml:space="preserve"> </w:t>
      </w:r>
      <w:r w:rsidRPr="00981F2A">
        <w:rPr>
          <w:rFonts w:asciiTheme="majorHAnsi" w:hAnsiTheme="majorHAnsi" w:cstheme="majorHAnsi"/>
          <w:bCs/>
        </w:rPr>
        <w:t>Cumberland County Korean War Memorial, Fayetteville</w:t>
      </w:r>
      <w:r w:rsidR="00CD4F03">
        <w:rPr>
          <w:rFonts w:asciiTheme="majorHAnsi" w:hAnsiTheme="majorHAnsi" w:cstheme="majorHAnsi"/>
          <w:bCs/>
        </w:rPr>
        <w:t>, NC</w:t>
      </w:r>
      <w:r w:rsidR="000776D4">
        <w:rPr>
          <w:rFonts w:asciiTheme="majorHAnsi" w:hAnsiTheme="majorHAnsi" w:cstheme="majorHAnsi"/>
          <w:bCs/>
        </w:rPr>
        <w:t>, c</w:t>
      </w:r>
      <w:r w:rsidRPr="00981F2A">
        <w:rPr>
          <w:rFonts w:asciiTheme="majorHAnsi" w:hAnsiTheme="majorHAnsi" w:cstheme="majorHAnsi"/>
          <w:bCs/>
        </w:rPr>
        <w:t>ourtesy of Daniel N. Jourdan</w:t>
      </w:r>
    </w:p>
    <w:p w14:paraId="76A69BD1" w14:textId="6E88BB75" w:rsidR="009C5ED7" w:rsidRPr="009C06AD" w:rsidRDefault="009C5ED7">
      <w:pPr>
        <w:spacing w:before="0" w:after="0" w:line="276" w:lineRule="auto"/>
        <w:rPr>
          <w:rFonts w:asciiTheme="majorHAnsi" w:hAnsiTheme="majorHAnsi" w:cstheme="majorHAnsi"/>
          <w:color w:val="auto"/>
        </w:rPr>
      </w:pPr>
      <w:r w:rsidRPr="00981F2A">
        <w:rPr>
          <w:rFonts w:asciiTheme="majorHAnsi" w:hAnsiTheme="majorHAnsi" w:cstheme="majorHAnsi"/>
          <w:bCs/>
        </w:rPr>
        <w:t xml:space="preserve">Accessed </w:t>
      </w:r>
      <w:r w:rsidRPr="009C06AD">
        <w:rPr>
          <w:rFonts w:asciiTheme="majorHAnsi" w:hAnsiTheme="majorHAnsi" w:cstheme="majorHAnsi"/>
          <w:bCs/>
          <w:color w:val="auto"/>
        </w:rPr>
        <w:t xml:space="preserve">from </w:t>
      </w:r>
      <w:hyperlink r:id="rId19" w:history="1">
        <w:r w:rsidRPr="009C06AD">
          <w:rPr>
            <w:rStyle w:val="Hyperlink"/>
            <w:rFonts w:asciiTheme="majorHAnsi" w:hAnsiTheme="majorHAnsi" w:cstheme="majorHAnsi"/>
            <w:bCs/>
            <w:color w:val="auto"/>
            <w:sz w:val="20"/>
            <w:u w:val="none"/>
          </w:rPr>
          <w:t>https://cdn.lib.unc.edu/commemorative-landscapes/media/monument/475_full.jpg</w:t>
        </w:r>
      </w:hyperlink>
    </w:p>
    <w:p w14:paraId="3625BA34" w14:textId="77777777" w:rsidR="000615A3" w:rsidRPr="009C06AD" w:rsidRDefault="000615A3">
      <w:pPr>
        <w:spacing w:before="0" w:after="0" w:line="276" w:lineRule="auto"/>
        <w:rPr>
          <w:rFonts w:asciiTheme="minorHAnsi" w:hAnsiTheme="minorHAnsi"/>
          <w:color w:val="auto"/>
          <w:sz w:val="22"/>
          <w:szCs w:val="22"/>
        </w:rPr>
      </w:pPr>
    </w:p>
    <w:p w14:paraId="56B2FEA8" w14:textId="77777777" w:rsidR="009C5ED7" w:rsidRDefault="009C5ED7">
      <w:pPr>
        <w:spacing w:before="0" w:after="0" w:line="276" w:lineRule="auto"/>
        <w:rPr>
          <w:rFonts w:asciiTheme="minorHAnsi" w:hAnsiTheme="minorHAnsi"/>
          <w:sz w:val="22"/>
          <w:szCs w:val="22"/>
        </w:rPr>
      </w:pPr>
    </w:p>
    <w:p w14:paraId="6065293E" w14:textId="0E8C5E29" w:rsidR="000615A3" w:rsidRPr="00981F2A" w:rsidRDefault="009C5ED7">
      <w:pPr>
        <w:spacing w:before="0" w:after="0" w:line="276" w:lineRule="auto"/>
        <w:rPr>
          <w:rFonts w:asciiTheme="majorHAnsi" w:hAnsiTheme="majorHAnsi" w:cstheme="majorHAnsi"/>
        </w:rPr>
      </w:pPr>
      <w:r w:rsidRPr="00981F2A">
        <w:rPr>
          <w:rFonts w:asciiTheme="majorHAnsi" w:hAnsiTheme="majorHAnsi" w:cstheme="majorHAnsi"/>
        </w:rPr>
        <w:t>Auburn, N</w:t>
      </w:r>
      <w:r w:rsidR="00882C24" w:rsidRPr="00981F2A">
        <w:rPr>
          <w:rFonts w:asciiTheme="majorHAnsi" w:hAnsiTheme="majorHAnsi" w:cstheme="majorHAnsi"/>
        </w:rPr>
        <w:t>ew York</w:t>
      </w:r>
    </w:p>
    <w:p w14:paraId="4370A9E6" w14:textId="092B5A6E" w:rsidR="009C5ED7" w:rsidRDefault="009C5ED7">
      <w:pPr>
        <w:spacing w:before="0" w:after="0" w:line="276" w:lineRule="auto"/>
        <w:rPr>
          <w:rFonts w:asciiTheme="minorHAnsi" w:hAnsiTheme="minorHAnsi"/>
          <w:sz w:val="22"/>
          <w:szCs w:val="22"/>
        </w:rPr>
      </w:pPr>
      <w:r w:rsidRPr="00A23170">
        <w:rPr>
          <w:rFonts w:asciiTheme="minorHAnsi" w:hAnsiTheme="minorHAnsi"/>
          <w:noProof/>
          <w:sz w:val="22"/>
          <w:szCs w:val="22"/>
        </w:rPr>
        <w:drawing>
          <wp:inline distT="0" distB="0" distL="0" distR="0" wp14:anchorId="72D19C94" wp14:editId="4C54F00D">
            <wp:extent cx="4185863" cy="3224019"/>
            <wp:effectExtent l="0" t="0" r="5715" b="190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186750" cy="3224702"/>
                    </a:xfrm>
                    <a:prstGeom prst="rect">
                      <a:avLst/>
                    </a:prstGeom>
                    <a:noFill/>
                    <a:ln>
                      <a:noFill/>
                    </a:ln>
                  </pic:spPr>
                </pic:pic>
              </a:graphicData>
            </a:graphic>
          </wp:inline>
        </w:drawing>
      </w:r>
    </w:p>
    <w:p w14:paraId="3A46BE73" w14:textId="77F8E143" w:rsidR="009C5ED7" w:rsidRPr="00981F2A" w:rsidRDefault="009C5ED7">
      <w:pPr>
        <w:spacing w:before="0" w:after="0" w:line="276" w:lineRule="auto"/>
        <w:rPr>
          <w:rFonts w:asciiTheme="majorHAnsi" w:hAnsiTheme="majorHAnsi" w:cstheme="majorHAnsi"/>
        </w:rPr>
      </w:pPr>
      <w:r w:rsidRPr="00981F2A">
        <w:rPr>
          <w:rFonts w:asciiTheme="majorHAnsi" w:hAnsiTheme="majorHAnsi" w:cstheme="majorHAnsi"/>
        </w:rPr>
        <w:t>Image</w:t>
      </w:r>
      <w:r w:rsidR="00D53D44">
        <w:rPr>
          <w:rFonts w:asciiTheme="majorHAnsi" w:hAnsiTheme="majorHAnsi" w:cstheme="majorHAnsi"/>
        </w:rPr>
        <w:t>:</w:t>
      </w:r>
      <w:r w:rsidRPr="00981F2A">
        <w:rPr>
          <w:rFonts w:asciiTheme="majorHAnsi" w:hAnsiTheme="majorHAnsi" w:cstheme="majorHAnsi"/>
        </w:rPr>
        <w:t xml:space="preserve"> Wikimedia Commons, Beyond </w:t>
      </w:r>
      <w:r w:rsidR="00882C24">
        <w:rPr>
          <w:rFonts w:asciiTheme="majorHAnsi" w:hAnsiTheme="majorHAnsi" w:cstheme="majorHAnsi"/>
        </w:rPr>
        <w:t>M</w:t>
      </w:r>
      <w:r w:rsidRPr="00981F2A">
        <w:rPr>
          <w:rFonts w:asciiTheme="majorHAnsi" w:hAnsiTheme="majorHAnsi" w:cstheme="majorHAnsi"/>
        </w:rPr>
        <w:t>y Ken</w:t>
      </w:r>
    </w:p>
    <w:p w14:paraId="1CE8EF25" w14:textId="2F2B2A58" w:rsidR="00F25FF0" w:rsidRDefault="009C5ED7">
      <w:pPr>
        <w:spacing w:before="0" w:after="0" w:line="276" w:lineRule="auto"/>
        <w:rPr>
          <w:rStyle w:val="Hyperlink"/>
          <w:rFonts w:asciiTheme="majorHAnsi" w:hAnsiTheme="majorHAnsi" w:cstheme="majorHAnsi"/>
          <w:sz w:val="20"/>
        </w:rPr>
      </w:pPr>
      <w:r w:rsidRPr="00981F2A">
        <w:rPr>
          <w:rFonts w:asciiTheme="majorHAnsi" w:hAnsiTheme="majorHAnsi" w:cstheme="majorHAnsi"/>
        </w:rPr>
        <w:t xml:space="preserve">Accessed </w:t>
      </w:r>
      <w:r w:rsidRPr="009C06AD">
        <w:rPr>
          <w:rFonts w:asciiTheme="majorHAnsi" w:hAnsiTheme="majorHAnsi" w:cstheme="majorHAnsi"/>
          <w:color w:val="auto"/>
        </w:rPr>
        <w:t xml:space="preserve">from </w:t>
      </w:r>
      <w:hyperlink r:id="rId21" w:history="1">
        <w:r w:rsidR="00882C24" w:rsidRPr="009C06AD">
          <w:rPr>
            <w:rStyle w:val="Hyperlink"/>
            <w:rFonts w:asciiTheme="majorHAnsi" w:hAnsiTheme="majorHAnsi" w:cstheme="majorHAnsi"/>
            <w:color w:val="auto"/>
            <w:sz w:val="20"/>
            <w:u w:val="none"/>
          </w:rPr>
          <w:t>https://commons.wikimedia.org/wiki/File:Korean_War_memorial_Auburn.jpg</w:t>
        </w:r>
      </w:hyperlink>
      <w:r w:rsidR="00F25FF0">
        <w:rPr>
          <w:rStyle w:val="Hyperlink"/>
          <w:rFonts w:asciiTheme="majorHAnsi" w:hAnsiTheme="majorHAnsi" w:cstheme="majorHAnsi"/>
          <w:sz w:val="20"/>
        </w:rPr>
        <w:br w:type="page"/>
      </w:r>
    </w:p>
    <w:p w14:paraId="336EEC98" w14:textId="77777777" w:rsidR="000615A3" w:rsidRDefault="000615A3">
      <w:pPr>
        <w:spacing w:before="0" w:after="0" w:line="276" w:lineRule="auto"/>
        <w:rPr>
          <w:rFonts w:asciiTheme="minorHAnsi" w:hAnsiTheme="minorHAnsi"/>
          <w:sz w:val="22"/>
          <w:szCs w:val="22"/>
        </w:rPr>
      </w:pPr>
    </w:p>
    <w:p w14:paraId="41774A07" w14:textId="00A59C20" w:rsidR="000615A3" w:rsidRPr="00981F2A" w:rsidRDefault="009C5ED7">
      <w:pPr>
        <w:spacing w:before="0" w:after="0" w:line="276" w:lineRule="auto"/>
        <w:rPr>
          <w:rFonts w:asciiTheme="majorHAnsi" w:hAnsiTheme="majorHAnsi" w:cstheme="majorHAnsi"/>
        </w:rPr>
      </w:pPr>
      <w:r w:rsidRPr="00981F2A">
        <w:rPr>
          <w:rFonts w:asciiTheme="majorHAnsi" w:hAnsiTheme="majorHAnsi" w:cstheme="majorHAnsi"/>
        </w:rPr>
        <w:t>Greenville, S</w:t>
      </w:r>
      <w:r w:rsidR="00882C24" w:rsidRPr="00981F2A">
        <w:rPr>
          <w:rFonts w:asciiTheme="majorHAnsi" w:hAnsiTheme="majorHAnsi" w:cstheme="majorHAnsi"/>
        </w:rPr>
        <w:t>outh Carolina</w:t>
      </w:r>
    </w:p>
    <w:p w14:paraId="68C1029C" w14:textId="71DEB25D" w:rsidR="009C5ED7" w:rsidRDefault="009C5ED7">
      <w:pPr>
        <w:spacing w:before="0" w:after="0" w:line="276" w:lineRule="auto"/>
        <w:rPr>
          <w:rFonts w:asciiTheme="minorHAnsi" w:hAnsiTheme="minorHAnsi"/>
          <w:sz w:val="22"/>
          <w:szCs w:val="22"/>
        </w:rPr>
      </w:pPr>
      <w:r w:rsidRPr="00A23170">
        <w:rPr>
          <w:rFonts w:asciiTheme="minorHAnsi" w:hAnsiTheme="minorHAnsi"/>
          <w:noProof/>
          <w:sz w:val="22"/>
          <w:szCs w:val="22"/>
        </w:rPr>
        <w:drawing>
          <wp:inline distT="0" distB="0" distL="0" distR="0" wp14:anchorId="7E84F6D0" wp14:editId="085915F1">
            <wp:extent cx="4423626" cy="2766317"/>
            <wp:effectExtent l="0" t="0" r="0" b="254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0"/>
                      <a:ext cx="4425054" cy="27672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85FBAF9" w14:textId="0AF0C139" w:rsidR="000615A3" w:rsidRPr="00981F2A" w:rsidRDefault="009C5ED7">
      <w:pPr>
        <w:spacing w:before="0" w:after="0" w:line="276" w:lineRule="auto"/>
        <w:rPr>
          <w:rFonts w:asciiTheme="majorHAnsi" w:hAnsiTheme="majorHAnsi" w:cstheme="majorHAnsi"/>
        </w:rPr>
      </w:pPr>
      <w:r w:rsidRPr="00981F2A">
        <w:rPr>
          <w:rFonts w:asciiTheme="majorHAnsi" w:hAnsiTheme="majorHAnsi" w:cstheme="majorHAnsi"/>
        </w:rPr>
        <w:t>Image</w:t>
      </w:r>
      <w:r w:rsidR="00D53D44">
        <w:rPr>
          <w:rFonts w:asciiTheme="majorHAnsi" w:hAnsiTheme="majorHAnsi" w:cstheme="majorHAnsi"/>
        </w:rPr>
        <w:t>:</w:t>
      </w:r>
      <w:r w:rsidRPr="00981F2A">
        <w:rPr>
          <w:rFonts w:asciiTheme="majorHAnsi" w:hAnsiTheme="majorHAnsi" w:cstheme="majorHAnsi"/>
        </w:rPr>
        <w:t xml:space="preserve"> Korean War Veterans Association Inc., Foothills Chapter of SC #301</w:t>
      </w:r>
    </w:p>
    <w:p w14:paraId="2B94A06D" w14:textId="3248A3D4" w:rsidR="000615A3" w:rsidRPr="00981F2A" w:rsidRDefault="009C5ED7">
      <w:pPr>
        <w:spacing w:before="0" w:after="0" w:line="276" w:lineRule="auto"/>
        <w:rPr>
          <w:rFonts w:asciiTheme="majorHAnsi" w:hAnsiTheme="majorHAnsi" w:cstheme="majorHAnsi"/>
        </w:rPr>
      </w:pPr>
      <w:r w:rsidRPr="00981F2A">
        <w:rPr>
          <w:rFonts w:asciiTheme="majorHAnsi" w:hAnsiTheme="majorHAnsi" w:cstheme="majorHAnsi"/>
        </w:rPr>
        <w:t>Accessed from http://www.koreanvets301.com/</w:t>
      </w:r>
    </w:p>
    <w:p w14:paraId="7FDB3163" w14:textId="77777777" w:rsidR="000615A3" w:rsidRDefault="000615A3">
      <w:pPr>
        <w:spacing w:before="0" w:after="0" w:line="276" w:lineRule="auto"/>
        <w:rPr>
          <w:rFonts w:asciiTheme="minorHAnsi" w:hAnsiTheme="minorHAnsi"/>
          <w:sz w:val="22"/>
          <w:szCs w:val="22"/>
        </w:rPr>
      </w:pPr>
    </w:p>
    <w:p w14:paraId="041F638B" w14:textId="77777777" w:rsidR="000668F6" w:rsidRDefault="000668F6">
      <w:pPr>
        <w:spacing w:before="0" w:after="0" w:line="276" w:lineRule="auto"/>
        <w:rPr>
          <w:rFonts w:asciiTheme="minorHAnsi" w:hAnsiTheme="minorHAnsi"/>
          <w:sz w:val="22"/>
          <w:szCs w:val="22"/>
        </w:rPr>
      </w:pPr>
    </w:p>
    <w:p w14:paraId="433A6B91" w14:textId="27C1C96B" w:rsidR="000668F6" w:rsidRPr="00981F2A" w:rsidRDefault="000668F6">
      <w:pPr>
        <w:spacing w:before="0" w:after="0" w:line="276" w:lineRule="auto"/>
        <w:rPr>
          <w:rFonts w:asciiTheme="majorHAnsi" w:hAnsiTheme="majorHAnsi" w:cstheme="majorHAnsi"/>
        </w:rPr>
      </w:pPr>
      <w:r w:rsidRPr="00981F2A">
        <w:rPr>
          <w:rFonts w:asciiTheme="majorHAnsi" w:hAnsiTheme="majorHAnsi" w:cstheme="majorHAnsi"/>
        </w:rPr>
        <w:t>Olympia, W</w:t>
      </w:r>
      <w:r w:rsidR="00882C24" w:rsidRPr="00981F2A">
        <w:rPr>
          <w:rFonts w:asciiTheme="majorHAnsi" w:hAnsiTheme="majorHAnsi" w:cstheme="majorHAnsi"/>
        </w:rPr>
        <w:t>ashington</w:t>
      </w:r>
    </w:p>
    <w:p w14:paraId="167B778F" w14:textId="0D1BF79B" w:rsidR="000668F6" w:rsidRDefault="000668F6">
      <w:pPr>
        <w:spacing w:before="0" w:after="0" w:line="276" w:lineRule="auto"/>
        <w:rPr>
          <w:rFonts w:asciiTheme="minorHAnsi" w:hAnsiTheme="minorHAnsi"/>
          <w:sz w:val="22"/>
          <w:szCs w:val="22"/>
        </w:rPr>
      </w:pPr>
      <w:r w:rsidRPr="00A23170">
        <w:rPr>
          <w:rFonts w:asciiTheme="minorHAnsi" w:hAnsiTheme="minorHAnsi"/>
          <w:noProof/>
          <w:sz w:val="22"/>
          <w:szCs w:val="22"/>
        </w:rPr>
        <w:drawing>
          <wp:inline distT="0" distB="0" distL="0" distR="0" wp14:anchorId="59655ADF" wp14:editId="654271C8">
            <wp:extent cx="3804863" cy="3035650"/>
            <wp:effectExtent l="0" t="0" r="5715"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805132" cy="3035865"/>
                    </a:xfrm>
                    <a:prstGeom prst="rect">
                      <a:avLst/>
                    </a:prstGeom>
                    <a:noFill/>
                    <a:ln>
                      <a:noFill/>
                    </a:ln>
                  </pic:spPr>
                </pic:pic>
              </a:graphicData>
            </a:graphic>
          </wp:inline>
        </w:drawing>
      </w:r>
    </w:p>
    <w:p w14:paraId="1702A139" w14:textId="1C08AD72" w:rsidR="000615A3" w:rsidRPr="00981F2A" w:rsidRDefault="000668F6">
      <w:pPr>
        <w:spacing w:before="0" w:after="0" w:line="276" w:lineRule="auto"/>
        <w:rPr>
          <w:rFonts w:asciiTheme="majorHAnsi" w:hAnsiTheme="majorHAnsi" w:cstheme="majorHAnsi"/>
        </w:rPr>
      </w:pPr>
      <w:r w:rsidRPr="00981F2A">
        <w:rPr>
          <w:rFonts w:asciiTheme="majorHAnsi" w:hAnsiTheme="majorHAnsi" w:cstheme="majorHAnsi"/>
        </w:rPr>
        <w:t>Image</w:t>
      </w:r>
      <w:r w:rsidR="00D53D44">
        <w:rPr>
          <w:rFonts w:asciiTheme="majorHAnsi" w:hAnsiTheme="majorHAnsi" w:cstheme="majorHAnsi"/>
        </w:rPr>
        <w:t>:</w:t>
      </w:r>
      <w:r w:rsidRPr="00981F2A">
        <w:rPr>
          <w:rFonts w:asciiTheme="majorHAnsi" w:hAnsiTheme="majorHAnsi" w:cstheme="majorHAnsi"/>
        </w:rPr>
        <w:t xml:space="preserve"> Washington State Department Enterprise Services</w:t>
      </w:r>
    </w:p>
    <w:p w14:paraId="65BE9EF3" w14:textId="513166F2" w:rsidR="00EF5F94" w:rsidRDefault="000668F6">
      <w:pPr>
        <w:spacing w:before="0" w:after="0" w:line="276" w:lineRule="auto"/>
        <w:rPr>
          <w:rFonts w:asciiTheme="minorHAnsi" w:hAnsiTheme="minorHAnsi"/>
          <w:sz w:val="22"/>
          <w:szCs w:val="22"/>
        </w:rPr>
      </w:pPr>
      <w:r w:rsidRPr="00981F2A">
        <w:rPr>
          <w:rFonts w:asciiTheme="majorHAnsi" w:hAnsiTheme="majorHAnsi" w:cstheme="majorHAnsi"/>
        </w:rPr>
        <w:t xml:space="preserve">Accessed </w:t>
      </w:r>
      <w:r w:rsidRPr="009C06AD">
        <w:rPr>
          <w:rFonts w:asciiTheme="majorHAnsi" w:hAnsiTheme="majorHAnsi" w:cstheme="majorHAnsi"/>
          <w:color w:val="auto"/>
        </w:rPr>
        <w:t>from</w:t>
      </w:r>
      <w:r w:rsidR="00882C24" w:rsidRPr="009C06AD">
        <w:rPr>
          <w:rFonts w:asciiTheme="majorHAnsi" w:hAnsiTheme="majorHAnsi" w:cstheme="majorHAnsi"/>
          <w:color w:val="auto"/>
        </w:rPr>
        <w:t xml:space="preserve"> </w:t>
      </w:r>
      <w:hyperlink r:id="rId24" w:history="1">
        <w:r w:rsidRPr="009C06AD">
          <w:rPr>
            <w:rStyle w:val="Hyperlink"/>
            <w:rFonts w:asciiTheme="majorHAnsi" w:hAnsiTheme="majorHAnsi" w:cstheme="majorHAnsi"/>
            <w:color w:val="auto"/>
            <w:sz w:val="20"/>
            <w:u w:val="none"/>
          </w:rPr>
          <w:t>http://www.des.wa.gov/sites/default/files/public/images/Facilities/MemorialsArtwork/KoreanWar02.jpg</w:t>
        </w:r>
      </w:hyperlink>
    </w:p>
    <w:p w14:paraId="67252BD8" w14:textId="1A26C89D" w:rsidR="000615A3" w:rsidRDefault="00F25FF0">
      <w:pPr>
        <w:spacing w:before="0" w:after="0" w:line="276" w:lineRule="auto"/>
        <w:rPr>
          <w:rFonts w:asciiTheme="minorHAnsi" w:hAnsiTheme="minorHAnsi"/>
          <w:sz w:val="22"/>
          <w:szCs w:val="22"/>
        </w:rPr>
      </w:pPr>
      <w:r>
        <w:rPr>
          <w:rFonts w:asciiTheme="minorHAnsi" w:hAnsiTheme="minorHAnsi"/>
          <w:sz w:val="22"/>
          <w:szCs w:val="22"/>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A77EC9" w:rsidRPr="000473AF" w14:paraId="28B6AF47" w14:textId="77777777">
        <w:trPr>
          <w:trHeight w:val="380"/>
        </w:trPr>
        <w:tc>
          <w:tcPr>
            <w:tcW w:w="10800" w:type="dxa"/>
            <w:gridSpan w:val="2"/>
            <w:shd w:val="clear" w:color="auto" w:fill="003366"/>
          </w:tcPr>
          <w:p w14:paraId="2798B724" w14:textId="77777777" w:rsidR="00A77EC9" w:rsidRPr="002826CF" w:rsidRDefault="00A77EC9" w:rsidP="00BA7B0F">
            <w:pPr>
              <w:pStyle w:val="Heading1"/>
            </w:pPr>
            <w:r w:rsidRPr="002826CF">
              <w:lastRenderedPageBreak/>
              <w:t xml:space="preserve">Supporting Question </w:t>
            </w:r>
            <w:r>
              <w:t>1</w:t>
            </w:r>
          </w:p>
        </w:tc>
      </w:tr>
      <w:tr w:rsidR="00A77EC9" w:rsidRPr="000473AF" w14:paraId="4F5AF866" w14:textId="77777777">
        <w:trPr>
          <w:trHeight w:val="170"/>
        </w:trPr>
        <w:tc>
          <w:tcPr>
            <w:tcW w:w="2617" w:type="dxa"/>
            <w:shd w:val="clear" w:color="auto" w:fill="auto"/>
          </w:tcPr>
          <w:p w14:paraId="036F1069" w14:textId="77777777" w:rsidR="00A77EC9" w:rsidRPr="000473AF" w:rsidRDefault="00A77EC9" w:rsidP="00BA7B0F">
            <w:pPr>
              <w:pStyle w:val="TableHeader"/>
              <w:spacing w:before="60" w:after="60" w:line="240" w:lineRule="auto"/>
            </w:pPr>
            <w:r w:rsidRPr="000473AF">
              <w:t>Feature</w:t>
            </w:r>
            <w:r>
              <w:t>d</w:t>
            </w:r>
            <w:r w:rsidRPr="000473AF">
              <w:t xml:space="preserve"> Source</w:t>
            </w:r>
          </w:p>
        </w:tc>
        <w:tc>
          <w:tcPr>
            <w:tcW w:w="8183" w:type="dxa"/>
            <w:shd w:val="clear" w:color="auto" w:fill="auto"/>
          </w:tcPr>
          <w:p w14:paraId="56D548E9" w14:textId="77335C62" w:rsidR="00A77EC9" w:rsidRPr="000668F6" w:rsidRDefault="00A77EC9" w:rsidP="000668F6">
            <w:pPr>
              <w:pStyle w:val="TableText"/>
            </w:pPr>
            <w:r>
              <w:rPr>
                <w:b/>
              </w:rPr>
              <w:t>Source A</w:t>
            </w:r>
            <w:r w:rsidRPr="009D76A6">
              <w:rPr>
                <w:b/>
              </w:rPr>
              <w:t>:</w:t>
            </w:r>
            <w:r w:rsidR="00D82527">
              <w:t xml:space="preserve"> </w:t>
            </w:r>
            <w:r w:rsidR="000668F6" w:rsidRPr="00981F2A">
              <w:t>Korean War Legacy</w:t>
            </w:r>
            <w:r w:rsidR="000776D4">
              <w:t>,</w:t>
            </w:r>
            <w:r w:rsidR="000668F6" w:rsidRPr="00981F2A">
              <w:t xml:space="preserve"> </w:t>
            </w:r>
            <w:r w:rsidR="000668F6" w:rsidRPr="000776D4">
              <w:t>“</w:t>
            </w:r>
            <w:r w:rsidR="000668F6">
              <w:t xml:space="preserve">Memory Bank,” </w:t>
            </w:r>
            <w:r w:rsidR="000776D4">
              <w:t>t</w:t>
            </w:r>
            <w:r w:rsidR="000668F6">
              <w:t>imeline.</w:t>
            </w:r>
          </w:p>
        </w:tc>
      </w:tr>
    </w:tbl>
    <w:p w14:paraId="4CB770F5" w14:textId="77777777" w:rsidR="003A1951" w:rsidRDefault="003A1951">
      <w:pPr>
        <w:spacing w:before="0" w:after="0" w:line="276" w:lineRule="auto"/>
        <w:rPr>
          <w:rFonts w:asciiTheme="majorHAnsi" w:hAnsiTheme="majorHAnsi" w:cstheme="majorHAnsi"/>
          <w:spacing w:val="-4"/>
          <w:w w:val="92"/>
        </w:rPr>
      </w:pPr>
      <w:bookmarkStart w:id="2" w:name="h.3znysh7" w:colFirst="0" w:colLast="0"/>
      <w:bookmarkEnd w:id="2"/>
    </w:p>
    <w:p w14:paraId="4239CDDC" w14:textId="77777777" w:rsidR="003A1951" w:rsidRDefault="003A1951">
      <w:pPr>
        <w:spacing w:before="0" w:after="0" w:line="276" w:lineRule="auto"/>
      </w:pPr>
      <w:r w:rsidRPr="00981F2A">
        <w:rPr>
          <w:noProof/>
          <w:sz w:val="18"/>
          <w:szCs w:val="18"/>
        </w:rPr>
        <w:drawing>
          <wp:inline distT="0" distB="0" distL="0" distR="0" wp14:anchorId="6600D4C9" wp14:editId="7B08FF67">
            <wp:extent cx="3567897" cy="68859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korea.jpg"/>
                    <pic:cNvPicPr/>
                  </pic:nvPicPr>
                  <pic:blipFill>
                    <a:blip r:embed="rId25"/>
                    <a:stretch>
                      <a:fillRect/>
                    </a:stretch>
                  </pic:blipFill>
                  <pic:spPr>
                    <a:xfrm>
                      <a:off x="0" y="0"/>
                      <a:ext cx="3574741" cy="6899149"/>
                    </a:xfrm>
                    <a:prstGeom prst="rect">
                      <a:avLst/>
                    </a:prstGeom>
                  </pic:spPr>
                </pic:pic>
              </a:graphicData>
            </a:graphic>
          </wp:inline>
        </w:drawing>
      </w:r>
    </w:p>
    <w:p w14:paraId="71E234B0" w14:textId="0BECAF45" w:rsidR="003A1951" w:rsidRDefault="003A1951">
      <w:pPr>
        <w:rPr>
          <w:rFonts w:asciiTheme="majorHAnsi" w:hAnsiTheme="majorHAnsi" w:cstheme="majorHAnsi"/>
          <w:spacing w:val="-4"/>
          <w:w w:val="92"/>
        </w:rPr>
      </w:pPr>
      <w:r>
        <w:rPr>
          <w:rStyle w:val="CommentReference"/>
        </w:rPr>
        <w:t>A</w:t>
      </w:r>
      <w:r w:rsidRPr="001C3FF0">
        <w:rPr>
          <w:rFonts w:asciiTheme="majorHAnsi" w:hAnsiTheme="majorHAnsi" w:cstheme="majorHAnsi"/>
          <w:spacing w:val="-4"/>
          <w:w w:val="92"/>
        </w:rPr>
        <w:t>ccessed from http://koreanwarlegacy.org/chapters/</w:t>
      </w:r>
    </w:p>
    <w:p w14:paraId="49358957" w14:textId="306C0702" w:rsidR="006371EF" w:rsidRDefault="00981F2A" w:rsidP="00981F2A">
      <w:r>
        <w:rPr>
          <w:rFonts w:asciiTheme="majorHAnsi" w:hAnsiTheme="majorHAnsi" w:cstheme="majorHAnsi"/>
          <w:spacing w:val="-4"/>
          <w:w w:val="92"/>
        </w:rPr>
        <w:t>Used with permission from the Korean War Legacy Project</w:t>
      </w:r>
      <w:r w:rsidR="006371EF">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6371EF" w:rsidRPr="002826CF" w14:paraId="034B6368" w14:textId="77777777" w:rsidTr="006371EF">
        <w:trPr>
          <w:trHeight w:val="380"/>
        </w:trPr>
        <w:tc>
          <w:tcPr>
            <w:tcW w:w="10800" w:type="dxa"/>
            <w:gridSpan w:val="2"/>
            <w:shd w:val="clear" w:color="auto" w:fill="003366"/>
          </w:tcPr>
          <w:p w14:paraId="18E42425" w14:textId="77777777" w:rsidR="006371EF" w:rsidRPr="002826CF" w:rsidRDefault="006371EF" w:rsidP="006371EF">
            <w:pPr>
              <w:pStyle w:val="Heading1"/>
            </w:pPr>
            <w:r w:rsidRPr="002826CF">
              <w:lastRenderedPageBreak/>
              <w:t xml:space="preserve">Supporting Question </w:t>
            </w:r>
            <w:r>
              <w:t>1</w:t>
            </w:r>
          </w:p>
        </w:tc>
      </w:tr>
      <w:tr w:rsidR="006371EF" w:rsidRPr="00480C3C" w14:paraId="70B375CD" w14:textId="77777777" w:rsidTr="006371EF">
        <w:trPr>
          <w:trHeight w:val="170"/>
        </w:trPr>
        <w:tc>
          <w:tcPr>
            <w:tcW w:w="2617" w:type="dxa"/>
            <w:shd w:val="clear" w:color="auto" w:fill="auto"/>
          </w:tcPr>
          <w:p w14:paraId="7E313696" w14:textId="77777777" w:rsidR="006371EF" w:rsidRPr="000473AF" w:rsidRDefault="006371EF" w:rsidP="006371EF">
            <w:pPr>
              <w:pStyle w:val="TableHeader"/>
              <w:spacing w:before="60" w:after="60" w:line="240" w:lineRule="auto"/>
            </w:pPr>
            <w:r w:rsidRPr="000473AF">
              <w:t>Feature</w:t>
            </w:r>
            <w:r>
              <w:t>d</w:t>
            </w:r>
            <w:r w:rsidRPr="000473AF">
              <w:t xml:space="preserve"> Source</w:t>
            </w:r>
          </w:p>
        </w:tc>
        <w:tc>
          <w:tcPr>
            <w:tcW w:w="8183" w:type="dxa"/>
            <w:shd w:val="clear" w:color="auto" w:fill="auto"/>
          </w:tcPr>
          <w:p w14:paraId="41082656" w14:textId="780E9A64" w:rsidR="006371EF" w:rsidRPr="00480C3C" w:rsidRDefault="006371EF" w:rsidP="0039630A">
            <w:pPr>
              <w:pStyle w:val="TableText"/>
            </w:pPr>
            <w:r>
              <w:rPr>
                <w:b/>
              </w:rPr>
              <w:t>Source B</w:t>
            </w:r>
            <w:r w:rsidRPr="009D76A6">
              <w:rPr>
                <w:b/>
              </w:rPr>
              <w:t>:</w:t>
            </w:r>
            <w:r>
              <w:t xml:space="preserve"> </w:t>
            </w:r>
            <w:r w:rsidR="0039630A">
              <w:t xml:space="preserve">Harry S. Truman, transcript from radio speech about the support for UN </w:t>
            </w:r>
            <w:r w:rsidR="00CB50C6">
              <w:t>a</w:t>
            </w:r>
            <w:r w:rsidR="0039630A">
              <w:t>ction</w:t>
            </w:r>
            <w:r w:rsidR="001B5A7D">
              <w:t xml:space="preserve"> in Korea</w:t>
            </w:r>
            <w:r w:rsidR="0039630A">
              <w:t>, September 1, 1950</w:t>
            </w:r>
          </w:p>
        </w:tc>
      </w:tr>
    </w:tbl>
    <w:p w14:paraId="26EF7A4B" w14:textId="4403212B" w:rsidR="006371EF" w:rsidRDefault="006371EF" w:rsidP="006347F1">
      <w:pPr>
        <w:spacing w:before="0" w:after="0" w:line="240" w:lineRule="auto"/>
      </w:pPr>
    </w:p>
    <w:p w14:paraId="6453BAA7" w14:textId="77777777" w:rsidR="006371EF" w:rsidRDefault="006371EF">
      <w:pPr>
        <w:spacing w:before="0" w:after="0" w:line="276" w:lineRule="auto"/>
      </w:pPr>
      <w:r>
        <w:rPr>
          <w:noProof/>
        </w:rPr>
        <w:drawing>
          <wp:inline distT="0" distB="0" distL="0" distR="0" wp14:anchorId="337EC0C8" wp14:editId="70D5A30B">
            <wp:extent cx="6858000" cy="3135171"/>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858000" cy="3135171"/>
                    </a:xfrm>
                    <a:prstGeom prst="rect">
                      <a:avLst/>
                    </a:prstGeom>
                    <a:noFill/>
                    <a:ln>
                      <a:noFill/>
                    </a:ln>
                  </pic:spPr>
                </pic:pic>
              </a:graphicData>
            </a:graphic>
          </wp:inline>
        </w:drawing>
      </w:r>
    </w:p>
    <w:p w14:paraId="73D58F86" w14:textId="77777777" w:rsidR="006371EF" w:rsidRDefault="006371EF">
      <w:pPr>
        <w:spacing w:before="0" w:after="0" w:line="276" w:lineRule="auto"/>
      </w:pPr>
    </w:p>
    <w:p w14:paraId="5BE0B411" w14:textId="689C84FF" w:rsidR="00BF2A8A" w:rsidRDefault="006371EF">
      <w:pPr>
        <w:spacing w:before="0" w:after="0" w:line="276" w:lineRule="auto"/>
      </w:pPr>
      <w:r w:rsidRPr="00981F2A">
        <w:rPr>
          <w:rFonts w:asciiTheme="majorHAnsi" w:hAnsiTheme="majorHAnsi" w:cstheme="majorHAnsi"/>
        </w:rPr>
        <w:t>Accessed</w:t>
      </w:r>
      <w:r>
        <w:t xml:space="preserve"> from </w:t>
      </w:r>
      <w:r w:rsidR="00A73B08" w:rsidRPr="00A73B08">
        <w:t>https://www.trumanlibrary.org/</w:t>
      </w:r>
      <w:r w:rsidR="00D82527">
        <w:t xml:space="preserve"> </w:t>
      </w:r>
    </w:p>
    <w:p w14:paraId="6969E654" w14:textId="49F0F7F1" w:rsidR="00185545" w:rsidRPr="000C7215" w:rsidRDefault="00185545" w:rsidP="000C7215">
      <w:pPr>
        <w:rPr>
          <w:rFonts w:ascii="Arial" w:hAnsi="Arial" w:cs="Arial"/>
          <w:color w:val="222222"/>
        </w:rPr>
      </w:pPr>
      <w:r w:rsidRPr="00981F2A">
        <w:rPr>
          <w:rFonts w:asciiTheme="majorHAnsi" w:hAnsiTheme="majorHAnsi" w:cstheme="majorHAnsi"/>
          <w:color w:val="222222"/>
        </w:rPr>
        <w:t>Used with permission from the Truman Library</w:t>
      </w:r>
    </w:p>
    <w:p w14:paraId="471C34D4" w14:textId="6DE09D2A" w:rsidR="006371EF" w:rsidRPr="000C7215" w:rsidRDefault="006371EF">
      <w:pPr>
        <w:spacing w:before="0" w:after="0" w:line="276" w:lineRule="auto"/>
      </w:pPr>
      <w:r>
        <w:br w:type="page"/>
      </w:r>
    </w:p>
    <w:p w14:paraId="089273DE" w14:textId="77777777" w:rsidR="000668F6" w:rsidRDefault="000668F6" w:rsidP="006347F1">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4812F47C" w14:textId="77777777" w:rsidTr="004C2565">
        <w:trPr>
          <w:trHeight w:val="380"/>
        </w:trPr>
        <w:tc>
          <w:tcPr>
            <w:tcW w:w="10800" w:type="dxa"/>
            <w:gridSpan w:val="2"/>
            <w:shd w:val="clear" w:color="auto" w:fill="003366"/>
          </w:tcPr>
          <w:p w14:paraId="2DE8690D" w14:textId="7F96D019" w:rsidR="007D5F8F" w:rsidRPr="002826CF" w:rsidRDefault="007D5F8F" w:rsidP="00E44563">
            <w:pPr>
              <w:pStyle w:val="Heading1"/>
            </w:pPr>
            <w:r w:rsidRPr="002826CF">
              <w:t xml:space="preserve">Supporting Question </w:t>
            </w:r>
            <w:r w:rsidR="00E44563">
              <w:t>1</w:t>
            </w:r>
          </w:p>
        </w:tc>
      </w:tr>
      <w:tr w:rsidR="007D5F8F" w:rsidRPr="000473AF" w14:paraId="6594AB52" w14:textId="77777777" w:rsidTr="004C2565">
        <w:trPr>
          <w:trHeight w:val="170"/>
        </w:trPr>
        <w:tc>
          <w:tcPr>
            <w:tcW w:w="2617" w:type="dxa"/>
            <w:shd w:val="clear" w:color="auto" w:fill="auto"/>
          </w:tcPr>
          <w:p w14:paraId="1A3A0DF1"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4035A8AC" w14:textId="1C5601D9" w:rsidR="007D5F8F" w:rsidRPr="00480C3C" w:rsidRDefault="007D5F8F" w:rsidP="005366FE">
            <w:pPr>
              <w:pStyle w:val="TableText"/>
            </w:pPr>
            <w:r>
              <w:rPr>
                <w:b/>
              </w:rPr>
              <w:t xml:space="preserve">Source </w:t>
            </w:r>
            <w:r w:rsidR="00A73B08">
              <w:rPr>
                <w:b/>
              </w:rPr>
              <w:t>C</w:t>
            </w:r>
            <w:r w:rsidRPr="009D76A6">
              <w:rPr>
                <w:b/>
              </w:rPr>
              <w:t>:</w:t>
            </w:r>
            <w:r>
              <w:t xml:space="preserve"> </w:t>
            </w:r>
            <w:r w:rsidR="00CA772B" w:rsidRPr="007E514C">
              <w:t>Steven Casey</w:t>
            </w:r>
            <w:r w:rsidR="00CA772B">
              <w:t xml:space="preserve">, book, </w:t>
            </w:r>
            <w:r w:rsidR="00CA772B" w:rsidRPr="007E514C">
              <w:rPr>
                <w:i/>
              </w:rPr>
              <w:t>Selling the Korean War: Propaganda, Politics, and Public Opinion in the United States, 1950-1953</w:t>
            </w:r>
            <w:r w:rsidR="00CA772B">
              <w:t>, 2008 (excerpt</w:t>
            </w:r>
            <w:r w:rsidR="000E18FE">
              <w:t>s</w:t>
            </w:r>
            <w:r w:rsidR="00CA772B">
              <w:t>)</w:t>
            </w:r>
          </w:p>
        </w:tc>
      </w:tr>
    </w:tbl>
    <w:p w14:paraId="0BE1216D" w14:textId="2FEE235B" w:rsidR="005366FE" w:rsidRDefault="005366FE" w:rsidP="005366FE">
      <w:pPr>
        <w:spacing w:before="0" w:after="0" w:line="276" w:lineRule="auto"/>
        <w:rPr>
          <w:rFonts w:asciiTheme="minorHAnsi" w:hAnsiTheme="minorHAnsi"/>
          <w:sz w:val="22"/>
          <w:szCs w:val="22"/>
        </w:rPr>
      </w:pPr>
    </w:p>
    <w:p w14:paraId="51B59D05" w14:textId="34643D52" w:rsidR="00712408" w:rsidRDefault="00CA772B" w:rsidP="00981F2A">
      <w:pPr>
        <w:spacing w:before="120" w:after="120" w:line="240" w:lineRule="auto"/>
      </w:pPr>
      <w:r w:rsidRPr="00CA772B">
        <w:t>Fearful that this new Cold War crisis might escalate into a far bigger conflict with the Soviet Union, the president and his senior advisers sought to keep the home front cool. They made few public statements. And what they did say was carefully restrained</w:t>
      </w:r>
      <w:r w:rsidR="000C7215">
        <w:t>. (</w:t>
      </w:r>
      <w:r w:rsidRPr="00CA772B">
        <w:t>p. 19)</w:t>
      </w:r>
    </w:p>
    <w:p w14:paraId="1526ED41" w14:textId="049149C9" w:rsidR="00CA772B" w:rsidRPr="00CA772B" w:rsidRDefault="00CA772B" w:rsidP="00981F2A">
      <w:pPr>
        <w:spacing w:before="120" w:after="120" w:line="240" w:lineRule="auto"/>
      </w:pPr>
    </w:p>
    <w:p w14:paraId="527EE204" w14:textId="706371FF" w:rsidR="00712408" w:rsidRDefault="00CA772B" w:rsidP="00981F2A">
      <w:pPr>
        <w:spacing w:before="120" w:after="120" w:line="240" w:lineRule="auto"/>
      </w:pPr>
      <w:r w:rsidRPr="00CA772B">
        <w:t>“Don't make it alarmist</w:t>
      </w:r>
      <w:r w:rsidR="000E18FE">
        <w:t>”</w:t>
      </w:r>
      <w:r w:rsidRPr="00CA772B">
        <w:t xml:space="preserve"> became something of a motif for </w:t>
      </w:r>
      <w:r w:rsidR="000E18FE">
        <w:t xml:space="preserve">[President Truman’s] </w:t>
      </w:r>
      <w:r w:rsidRPr="00CA772B">
        <w:t>early information campaign. As one shrewd observer [</w:t>
      </w:r>
      <w:r w:rsidRPr="00CA772B">
        <w:rPr>
          <w:i/>
        </w:rPr>
        <w:t xml:space="preserve">US News &amp; World </w:t>
      </w:r>
      <w:r w:rsidRPr="00981F2A">
        <w:rPr>
          <w:i/>
        </w:rPr>
        <w:t>Report</w:t>
      </w:r>
      <w:r w:rsidRPr="00CA772B">
        <w:t xml:space="preserve">] noted at the time, </w:t>
      </w:r>
      <w:r w:rsidR="000E18FE" w:rsidRPr="00F25FF0">
        <w:t>“</w:t>
      </w:r>
      <w:r w:rsidRPr="00F25FF0">
        <w:t>the real idea was to fix in the public eye a picture of the government in a calm mood…</w:t>
      </w:r>
      <w:r w:rsidR="000E18FE" w:rsidRPr="00F25FF0">
        <w:t xml:space="preserve"> </w:t>
      </w:r>
      <w:r w:rsidRPr="00F25FF0">
        <w:t>to keep Korea in its place: a pint-sized incident, not a full-scale war</w:t>
      </w:r>
      <w:r w:rsidR="000E18FE" w:rsidRPr="00F25FF0">
        <w:t xml:space="preserve">. […] </w:t>
      </w:r>
      <w:r w:rsidRPr="00F25FF0">
        <w:t>Official Washington was doing everything it could to keep a firm line against the communists, and keep the home front cool at the same time</w:t>
      </w:r>
      <w:r w:rsidR="000E18FE" w:rsidRPr="00F25FF0">
        <w:t>.</w:t>
      </w:r>
      <w:r w:rsidRPr="00F25FF0">
        <w:t>”</w:t>
      </w:r>
      <w:r w:rsidRPr="00CA772B">
        <w:t xml:space="preserve"> (p. 20)</w:t>
      </w:r>
    </w:p>
    <w:p w14:paraId="71F98C5D" w14:textId="321932C2" w:rsidR="00CA772B" w:rsidRPr="00CA772B" w:rsidRDefault="00CA772B" w:rsidP="00981F2A">
      <w:pPr>
        <w:spacing w:before="120" w:after="120" w:line="240" w:lineRule="auto"/>
      </w:pPr>
    </w:p>
    <w:p w14:paraId="7CEE1A47" w14:textId="1B58C005" w:rsidR="00712408" w:rsidRDefault="00CA772B" w:rsidP="00981F2A">
      <w:pPr>
        <w:spacing w:before="120" w:after="120" w:line="240" w:lineRule="auto"/>
      </w:pPr>
      <w:r w:rsidRPr="00CA772B">
        <w:t xml:space="preserve">But all of a sudden, one question [at a press conference, June 29, 1950] brought a typically quick-fire response. </w:t>
      </w:r>
      <w:r w:rsidR="00E349D0">
        <w:t>“</w:t>
      </w:r>
      <w:r w:rsidRPr="00CA772B">
        <w:t xml:space="preserve">Mr. President, everybody is asking in this country, </w:t>
      </w:r>
      <w:r w:rsidR="00712408">
        <w:t>“A</w:t>
      </w:r>
      <w:r w:rsidRPr="00CA772B">
        <w:t>re we</w:t>
      </w:r>
      <w:r w:rsidR="00712408">
        <w:t>,</w:t>
      </w:r>
      <w:r w:rsidRPr="00CA772B">
        <w:t xml:space="preserve"> or are we not</w:t>
      </w:r>
      <w:r w:rsidR="00712408">
        <w:t>,</w:t>
      </w:r>
      <w:r w:rsidRPr="00CA772B">
        <w:t xml:space="preserve"> at war</w:t>
      </w:r>
      <w:r w:rsidR="00712408">
        <w:t>?”</w:t>
      </w:r>
      <w:r w:rsidRPr="00CA772B">
        <w:t xml:space="preserve"> </w:t>
      </w:r>
      <w:r w:rsidR="00712408">
        <w:t>“</w:t>
      </w:r>
      <w:r w:rsidRPr="00CA772B">
        <w:t>We are not at war,</w:t>
      </w:r>
      <w:r w:rsidR="00712408">
        <w:t>”</w:t>
      </w:r>
      <w:r w:rsidRPr="00CA772B">
        <w:t xml:space="preserve"> Truman emphatically declared, a statement he allowed reporters to quote directly. Anxious to get something more substantial, another journalist then prompted Truman with a trick that periodically worked at his press conferences: he put words into the president's mouth. Would it be correct “to call this a police action under the UN?</w:t>
      </w:r>
      <w:r w:rsidR="00712408">
        <w:t>,”</w:t>
      </w:r>
      <w:r w:rsidRPr="00CA772B">
        <w:t xml:space="preserve"> he inquired. </w:t>
      </w:r>
      <w:r w:rsidR="00712408">
        <w:t>“</w:t>
      </w:r>
      <w:r w:rsidRPr="00CA772B">
        <w:t>Yes,</w:t>
      </w:r>
      <w:r w:rsidR="00712408">
        <w:t>”</w:t>
      </w:r>
      <w:r w:rsidRPr="00CA772B">
        <w:t xml:space="preserve"> Truman replied, </w:t>
      </w:r>
      <w:r w:rsidR="00712408">
        <w:t>“</w:t>
      </w:r>
      <w:r w:rsidRPr="00CA772B">
        <w:t>that is exactly what it amounts to</w:t>
      </w:r>
      <w:r w:rsidR="00712408">
        <w:t>.</w:t>
      </w:r>
      <w:r w:rsidRPr="00CA772B">
        <w:t>” (p. 28)</w:t>
      </w:r>
    </w:p>
    <w:p w14:paraId="1C738C1E" w14:textId="36CB4055" w:rsidR="00CA772B" w:rsidRPr="00CA772B" w:rsidRDefault="00CA772B" w:rsidP="00981F2A">
      <w:pPr>
        <w:spacing w:before="120" w:after="120" w:line="240" w:lineRule="auto"/>
      </w:pPr>
    </w:p>
    <w:p w14:paraId="17D31366" w14:textId="1395B3BC" w:rsidR="00CA772B" w:rsidRPr="00CA772B" w:rsidRDefault="00CA772B" w:rsidP="00981F2A">
      <w:pPr>
        <w:spacing w:before="120" w:after="120" w:line="240" w:lineRule="auto"/>
      </w:pPr>
      <w:r w:rsidRPr="00CA772B">
        <w:t>As news of battlefield defeats hit home, the administration tried to channel the public debate on how America ought to mobilize in this new, more dangerous phase of the Cold War. The instinct of Truman and his senior advisers was to remain cautious: they were still keen to stop the domestic mood from overheating, lest this result in overpowering demands to escalate the Cold War, perhaps even by launching a preventive strike against the Soviet Union.</w:t>
      </w:r>
      <w:r w:rsidR="00712408">
        <w:t xml:space="preserve"> (p. </w:t>
      </w:r>
      <w:r w:rsidR="00E146D7">
        <w:t>67</w:t>
      </w:r>
      <w:r w:rsidR="00712408">
        <w:t>)</w:t>
      </w:r>
    </w:p>
    <w:p w14:paraId="47316827" w14:textId="30E75759" w:rsidR="00712408" w:rsidRPr="00CA772B" w:rsidRDefault="00712408" w:rsidP="00981F2A">
      <w:pPr>
        <w:spacing w:before="120" w:after="120" w:line="240" w:lineRule="auto"/>
      </w:pPr>
      <w:r w:rsidRPr="00CA772B" w:rsidDel="00712408">
        <w:t xml:space="preserve"> </w:t>
      </w:r>
    </w:p>
    <w:p w14:paraId="4B3BA723" w14:textId="7E075D80" w:rsidR="00712408" w:rsidRPr="00CA772B" w:rsidRDefault="00CA772B" w:rsidP="00981F2A">
      <w:pPr>
        <w:spacing w:before="120" w:after="120" w:line="240" w:lineRule="auto"/>
      </w:pPr>
      <w:r w:rsidRPr="00CA772B">
        <w:t xml:space="preserve">Until now, domestic pressures had also seemed to stand in the way of a large defense buildup. Before Korea, Congress had clearly been in a stingy mood, and it had escaped no one's notice back in January when Truman's </w:t>
      </w:r>
      <w:r w:rsidR="00712408">
        <w:t>S</w:t>
      </w:r>
      <w:r w:rsidRPr="00CA772B">
        <w:t xml:space="preserve">tate of the </w:t>
      </w:r>
      <w:r w:rsidR="00712408">
        <w:t>U</w:t>
      </w:r>
      <w:r w:rsidRPr="00CA772B">
        <w:t xml:space="preserve">nion address had been noisily interrupted from both sides of the aisle as soon as he proposed that </w:t>
      </w:r>
      <w:r w:rsidR="00090B66">
        <w:t>“</w:t>
      </w:r>
      <w:r w:rsidRPr="00CA772B">
        <w:t>federal expenditures be held to the lowest levels.</w:t>
      </w:r>
      <w:r w:rsidR="00090B66">
        <w:t>”</w:t>
      </w:r>
      <w:r w:rsidR="00D82527">
        <w:rPr>
          <w:vertAlign w:val="superscript"/>
        </w:rPr>
        <w:t xml:space="preserve"> </w:t>
      </w:r>
      <w:r w:rsidRPr="00CA772B">
        <w:t xml:space="preserve">Nor, more generally, did the mass of Americans seem willing to embrace the sacrifices necessary for a sustained mobilization. During the spring, even champions of NSC-68 </w:t>
      </w:r>
      <w:r w:rsidR="00090B66">
        <w:t xml:space="preserve">[a </w:t>
      </w:r>
      <w:r w:rsidR="0049331A">
        <w:t xml:space="preserve">critical, </w:t>
      </w:r>
      <w:r w:rsidR="00090B66">
        <w:t>top-secret</w:t>
      </w:r>
      <w:r w:rsidR="0049331A">
        <w:t xml:space="preserve"> </w:t>
      </w:r>
      <w:r w:rsidR="00090B66">
        <w:t>memorandum</w:t>
      </w:r>
      <w:r w:rsidR="0049331A">
        <w:t xml:space="preserve"> about national security, written by the US government in 1950]</w:t>
      </w:r>
      <w:r w:rsidR="00090B66">
        <w:t xml:space="preserve"> </w:t>
      </w:r>
      <w:r w:rsidRPr="00CA772B">
        <w:t xml:space="preserve">had been pessimistic about the prospect of persuading a majority of the public to support their rearmament ideas, convinced that the popular mood was basically volatile, with many Americans all too willing to lapse periodically into a state of apathy and complacency. </w:t>
      </w:r>
      <w:r w:rsidR="00090B66">
        <w:t>“</w:t>
      </w:r>
      <w:r w:rsidRPr="00CA772B">
        <w:t xml:space="preserve">I fear that the </w:t>
      </w:r>
      <w:r w:rsidR="00D82527">
        <w:t>US</w:t>
      </w:r>
      <w:r w:rsidRPr="00CA772B">
        <w:t xml:space="preserve"> public would rapidly tire of such an effort,</w:t>
      </w:r>
      <w:r w:rsidR="00090B66">
        <w:t>”</w:t>
      </w:r>
      <w:r w:rsidRPr="00CA772B">
        <w:t xml:space="preserve"> Edward Barrett </w:t>
      </w:r>
      <w:r w:rsidR="00EB0D53">
        <w:t xml:space="preserve">[Assistant Secretary of State for Public Affairs] </w:t>
      </w:r>
      <w:r w:rsidRPr="00CA772B">
        <w:t xml:space="preserve">had gloomily noted in April. </w:t>
      </w:r>
      <w:r w:rsidR="00712408">
        <w:t xml:space="preserve">(p. </w:t>
      </w:r>
      <w:r w:rsidR="00E146D7">
        <w:t>68</w:t>
      </w:r>
      <w:r w:rsidR="00712408">
        <w:t>)</w:t>
      </w:r>
    </w:p>
    <w:p w14:paraId="66A0810F" w14:textId="5F904E8A" w:rsidR="00CA772B" w:rsidRPr="00CA772B" w:rsidRDefault="00CA772B" w:rsidP="00981F2A">
      <w:pPr>
        <w:spacing w:before="120" w:after="120" w:line="240" w:lineRule="auto"/>
      </w:pPr>
    </w:p>
    <w:p w14:paraId="368408CC" w14:textId="04BB7385" w:rsidR="00F25FF0" w:rsidRDefault="00CA772B" w:rsidP="00981F2A">
      <w:pPr>
        <w:spacing w:before="120" w:after="120" w:line="240" w:lineRule="auto"/>
      </w:pPr>
      <w:r w:rsidRPr="00CA772B">
        <w:t>The president's call [Fireside Chat, July 19, 1950] for limited economic controls was also far less radical than some officials seemed to want.</w:t>
      </w:r>
      <w:r w:rsidR="00712408">
        <w:t xml:space="preserve"> (p. </w:t>
      </w:r>
      <w:r w:rsidR="00E146D7">
        <w:t>70</w:t>
      </w:r>
      <w:r w:rsidR="00712408">
        <w:t>)</w:t>
      </w:r>
    </w:p>
    <w:p w14:paraId="07B81720" w14:textId="77777777" w:rsidR="00F25FF0" w:rsidRDefault="00F25FF0">
      <w:pPr>
        <w:spacing w:before="0" w:after="0" w:line="276" w:lineRule="auto"/>
      </w:pPr>
      <w:r>
        <w:br w:type="page"/>
      </w:r>
    </w:p>
    <w:p w14:paraId="7CD51682" w14:textId="77777777" w:rsidR="00CA772B" w:rsidRPr="00CA772B" w:rsidRDefault="00CA772B" w:rsidP="00981F2A">
      <w:pPr>
        <w:spacing w:before="120" w:after="120" w:line="240" w:lineRule="auto"/>
      </w:pPr>
    </w:p>
    <w:p w14:paraId="0252469E" w14:textId="33EE8F66" w:rsidR="00CA772B" w:rsidRPr="00CA772B" w:rsidRDefault="00CA772B" w:rsidP="00981F2A">
      <w:pPr>
        <w:spacing w:before="120" w:after="120" w:line="240" w:lineRule="auto"/>
      </w:pPr>
    </w:p>
    <w:p w14:paraId="24CA3D22" w14:textId="344B1914" w:rsidR="00CA772B" w:rsidRPr="00CA772B" w:rsidRDefault="00CA772B" w:rsidP="00981F2A">
      <w:pPr>
        <w:spacing w:before="120" w:after="120" w:line="240" w:lineRule="auto"/>
      </w:pPr>
      <w:r w:rsidRPr="00CA772B">
        <w:t xml:space="preserve">[Truman] doubtless recalled the deep hostility toward wage and price regulation during World War II, when the Office of Price Administration had become </w:t>
      </w:r>
      <w:r w:rsidR="00EB0D53">
        <w:t>“</w:t>
      </w:r>
      <w:r w:rsidRPr="00CA772B">
        <w:t>a target for all the frustrations and disappointments of people unaccustomed to regimentation and control,</w:t>
      </w:r>
      <w:r w:rsidR="00EB0D53">
        <w:t>”</w:t>
      </w:r>
      <w:r w:rsidRPr="00CA772B">
        <w:t xml:space="preserve"> not to mention the 1946 midterm elections, when Republicans had successfully campaigned on a platform to swiftly terminate wartime controls. Unwilling to return to such an unpopular path in the current limited emergency, Truman concurred with his political and economic advisers, like Averell Harriman and Leon Keyserling, who </w:t>
      </w:r>
      <w:r w:rsidR="00EB0D53">
        <w:t>“</w:t>
      </w:r>
      <w:r w:rsidRPr="00CA772B">
        <w:t>were profoundly convinced that the country and Congress were not yet ready for an all-out mobilization bill.</w:t>
      </w:r>
      <w:r w:rsidR="00EB0D53">
        <w:t>”</w:t>
      </w:r>
      <w:r w:rsidRPr="00CA772B">
        <w:t xml:space="preserve"> Consequently, all that appeared in the administration's defense production measure were powers to allow the president to allocate resources and facilities for the buildup, to control consumer credit and commodity speculation, and to provide loans to small businesses to help them participate in the production of military hardware.</w:t>
      </w:r>
      <w:r w:rsidR="00EB0D53">
        <w:t xml:space="preserve">” </w:t>
      </w:r>
      <w:r w:rsidRPr="00CA772B">
        <w:t xml:space="preserve">That the administration's mobilization plan was distinctly limited would naturally become a focal point for all the public explanations during the coming weeks. The president would not ask for sweeping powers </w:t>
      </w:r>
      <w:r w:rsidR="00EB0D53">
        <w:t>“</w:t>
      </w:r>
      <w:r w:rsidRPr="00CA772B">
        <w:t>until he thinks they are essential and that Congress would grant them,</w:t>
      </w:r>
      <w:r w:rsidR="00EB0D53">
        <w:t>”</w:t>
      </w:r>
      <w:r w:rsidRPr="00CA772B">
        <w:t xml:space="preserve"> Dr. John Steelman, assistant to the president, told one </w:t>
      </w:r>
      <w:r w:rsidRPr="00CA772B">
        <w:rPr>
          <w:i/>
          <w:iCs/>
        </w:rPr>
        <w:t>Time</w:t>
      </w:r>
      <w:r w:rsidRPr="00CA772B">
        <w:t xml:space="preserve"> reporter in a background briefing. </w:t>
      </w:r>
      <w:r w:rsidR="00EB0D53">
        <w:t>“</w:t>
      </w:r>
      <w:r w:rsidRPr="00CA772B">
        <w:t>That wouldn't be until we are in a real emergency and I wouldn't say that we are in such an emergency now.</w:t>
      </w:r>
      <w:r w:rsidR="00EB0D53">
        <w:t>”</w:t>
      </w:r>
      <w:r w:rsidRPr="00CA772B">
        <w:t> </w:t>
      </w:r>
      <w:r w:rsidR="00EB0D53">
        <w:t>“</w:t>
      </w:r>
      <w:r w:rsidRPr="00CA772B">
        <w:t>We are not, at this time, calling for an all-out mobilization,</w:t>
      </w:r>
      <w:r w:rsidR="00EB0D53">
        <w:t xml:space="preserve">” </w:t>
      </w:r>
      <w:r w:rsidRPr="00CA772B">
        <w:t>Symington explained</w:t>
      </w:r>
      <w:r w:rsidR="00EB0D53">
        <w:t xml:space="preserve">. (p. </w:t>
      </w:r>
      <w:r w:rsidR="00E146D7">
        <w:t>70</w:t>
      </w:r>
      <w:r w:rsidR="00EB0D53">
        <w:t>)</w:t>
      </w:r>
    </w:p>
    <w:p w14:paraId="7B16D882" w14:textId="77777777" w:rsidR="00EB0D53" w:rsidRDefault="00EB0D53" w:rsidP="00981F2A">
      <w:pPr>
        <w:spacing w:before="120" w:after="120" w:line="240" w:lineRule="auto"/>
      </w:pPr>
    </w:p>
    <w:p w14:paraId="4CCE55B3" w14:textId="6D8640BE" w:rsidR="00CA772B" w:rsidRPr="00CA772B" w:rsidRDefault="00CA772B" w:rsidP="00981F2A">
      <w:pPr>
        <w:spacing w:before="120" w:after="120" w:line="240" w:lineRule="auto"/>
      </w:pPr>
      <w:r w:rsidRPr="00CA772B">
        <w:t xml:space="preserve">Inside the White House, meanwhile, Truman remained anxious to avoid any action that might engender or exacerbate a </w:t>
      </w:r>
      <w:r w:rsidR="00EB0D53">
        <w:t>“</w:t>
      </w:r>
      <w:r w:rsidRPr="00CA772B">
        <w:t>war psychosis</w:t>
      </w:r>
      <w:r w:rsidR="00EB0D53">
        <w:t>”</w:t>
      </w:r>
      <w:r w:rsidRPr="00CA772B">
        <w:t xml:space="preserve"> among the American public. </w:t>
      </w:r>
      <w:r w:rsidR="00EB0D53">
        <w:t xml:space="preserve">(p. </w:t>
      </w:r>
      <w:r w:rsidR="00E146D7">
        <w:t>72</w:t>
      </w:r>
      <w:r w:rsidR="00EB0D53">
        <w:t>)</w:t>
      </w:r>
    </w:p>
    <w:p w14:paraId="4D44E724" w14:textId="2DED7268" w:rsidR="00EB0D53" w:rsidRDefault="00EB0D53" w:rsidP="00981F2A">
      <w:pPr>
        <w:spacing w:before="120" w:after="120" w:line="240" w:lineRule="auto"/>
      </w:pPr>
      <w:r w:rsidRPr="00CA772B" w:rsidDel="00EB0D53">
        <w:t xml:space="preserve"> </w:t>
      </w:r>
    </w:p>
    <w:p w14:paraId="6B683DBB" w14:textId="11BDF58E" w:rsidR="00CA772B" w:rsidRPr="00CA772B" w:rsidRDefault="00CA772B" w:rsidP="00981F2A">
      <w:pPr>
        <w:spacing w:before="120" w:after="120" w:line="240" w:lineRule="auto"/>
      </w:pPr>
      <w:r w:rsidRPr="00CA772B">
        <w:t xml:space="preserve">[Assistant Secretary of State for Public Affairs] Barrett stressed that: </w:t>
      </w:r>
      <w:r w:rsidR="00EB0D53">
        <w:t>“</w:t>
      </w:r>
      <w:r w:rsidRPr="00CA772B">
        <w:t>the mobilization for which he [the president] is asking is for the purpose of replacing the wastage in Korea and generally improving the defense of the United States. It does not constitute full war mobilization. He therefore feels that in the passage cited it would be desirable not to relate the measures now being taken to the expectation of general war</w:t>
      </w:r>
      <w:r w:rsidR="009F56A7">
        <w:t>.</w:t>
      </w:r>
      <w:r w:rsidRPr="00CA772B">
        <w:t>” (p. 72)</w:t>
      </w:r>
    </w:p>
    <w:p w14:paraId="19151750" w14:textId="77777777" w:rsidR="00CA772B" w:rsidRDefault="00CA772B" w:rsidP="00981F2A">
      <w:pPr>
        <w:spacing w:before="120" w:after="120" w:line="240" w:lineRule="auto"/>
      </w:pPr>
    </w:p>
    <w:p w14:paraId="3E069E24" w14:textId="3C5BEA83" w:rsidR="00F25FF0" w:rsidRDefault="00F25FF0">
      <w:pPr>
        <w:spacing w:before="0" w:after="0" w:line="276" w:lineRule="auto"/>
      </w:pPr>
      <w:r>
        <w:br w:type="page"/>
      </w:r>
    </w:p>
    <w:p w14:paraId="056073AC" w14:textId="77777777" w:rsidR="00D55F46" w:rsidRDefault="00D55F46" w:rsidP="006347F1">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19EAE556" w14:textId="77777777" w:rsidTr="004C2565">
        <w:trPr>
          <w:trHeight w:val="380"/>
        </w:trPr>
        <w:tc>
          <w:tcPr>
            <w:tcW w:w="10800" w:type="dxa"/>
            <w:gridSpan w:val="2"/>
            <w:shd w:val="clear" w:color="auto" w:fill="003366"/>
          </w:tcPr>
          <w:p w14:paraId="47BF88AB" w14:textId="236AB8F9" w:rsidR="007D5F8F" w:rsidRPr="002826CF" w:rsidRDefault="007D5F8F" w:rsidP="00CA772B">
            <w:pPr>
              <w:pStyle w:val="Heading1"/>
            </w:pPr>
            <w:r w:rsidRPr="002826CF">
              <w:t xml:space="preserve">Supporting Question </w:t>
            </w:r>
            <w:r w:rsidR="00CA772B">
              <w:t>1</w:t>
            </w:r>
          </w:p>
        </w:tc>
      </w:tr>
      <w:tr w:rsidR="007D5F8F" w:rsidRPr="000473AF" w14:paraId="3277EE88" w14:textId="77777777" w:rsidTr="004C2565">
        <w:trPr>
          <w:trHeight w:val="170"/>
        </w:trPr>
        <w:tc>
          <w:tcPr>
            <w:tcW w:w="2617" w:type="dxa"/>
            <w:shd w:val="clear" w:color="auto" w:fill="auto"/>
          </w:tcPr>
          <w:p w14:paraId="636CC638"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5EFD321A" w14:textId="7F7BFABB" w:rsidR="007D5F8F" w:rsidRPr="00D71A88" w:rsidRDefault="007D5F8F" w:rsidP="00CA772B">
            <w:pPr>
              <w:pStyle w:val="TableText"/>
            </w:pPr>
            <w:r>
              <w:rPr>
                <w:b/>
              </w:rPr>
              <w:t xml:space="preserve">Source </w:t>
            </w:r>
            <w:r w:rsidR="00A73B08">
              <w:rPr>
                <w:b/>
              </w:rPr>
              <w:t>D</w:t>
            </w:r>
            <w:r w:rsidRPr="009D76A6">
              <w:rPr>
                <w:b/>
              </w:rPr>
              <w:t>:</w:t>
            </w:r>
            <w:r>
              <w:t xml:space="preserve"> </w:t>
            </w:r>
            <w:r w:rsidR="00CA772B">
              <w:t xml:space="preserve">“Milestones </w:t>
            </w:r>
            <w:r w:rsidR="00A34564">
              <w:t>A</w:t>
            </w:r>
            <w:r w:rsidR="00CA772B">
              <w:t xml:space="preserve">long the </w:t>
            </w:r>
            <w:r w:rsidR="00A34564">
              <w:t>R</w:t>
            </w:r>
            <w:r w:rsidR="00CA772B">
              <w:t xml:space="preserve">oad to </w:t>
            </w:r>
            <w:r w:rsidR="00A34564">
              <w:t>M</w:t>
            </w:r>
            <w:r w:rsidR="00CA772B">
              <w:t xml:space="preserve">obilization,” </w:t>
            </w:r>
            <w:r w:rsidR="00CA772B" w:rsidRPr="00B44410">
              <w:rPr>
                <w:i/>
              </w:rPr>
              <w:t>Pathfinder News Magazine</w:t>
            </w:r>
            <w:r w:rsidR="00CA772B">
              <w:t>, January 10, 1951</w:t>
            </w:r>
          </w:p>
        </w:tc>
      </w:tr>
    </w:tbl>
    <w:p w14:paraId="1510E1FC" w14:textId="5E80FD3C" w:rsidR="00C478F8" w:rsidRDefault="00C478F8" w:rsidP="006347F1">
      <w:pPr>
        <w:spacing w:before="0" w:after="0" w:line="240" w:lineRule="auto"/>
      </w:pPr>
    </w:p>
    <w:p w14:paraId="58BB43BD" w14:textId="2DE54CE0" w:rsidR="00C478F8" w:rsidRDefault="00770F9E" w:rsidP="006347F1">
      <w:pPr>
        <w:spacing w:before="0" w:after="0" w:line="240" w:lineRule="auto"/>
      </w:pPr>
      <w:r>
        <w:rPr>
          <w:noProof/>
        </w:rPr>
        <w:drawing>
          <wp:anchor distT="0" distB="0" distL="114300" distR="114300" simplePos="0" relativeHeight="251662336" behindDoc="0" locked="0" layoutInCell="1" allowOverlap="1" wp14:anchorId="6B0EB840" wp14:editId="62E1F2B5">
            <wp:simplePos x="0" y="0"/>
            <wp:positionH relativeFrom="column">
              <wp:posOffset>76200</wp:posOffset>
            </wp:positionH>
            <wp:positionV relativeFrom="paragraph">
              <wp:posOffset>168275</wp:posOffset>
            </wp:positionV>
            <wp:extent cx="2056765" cy="6032500"/>
            <wp:effectExtent l="0" t="0" r="635" b="1270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2056765" cy="60325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229842" w14:textId="76E56B3D" w:rsidR="00C478F8" w:rsidRDefault="00770F9E" w:rsidP="006347F1">
      <w:pPr>
        <w:spacing w:before="0" w:after="0" w:line="240" w:lineRule="auto"/>
        <w:rPr>
          <w:rFonts w:eastAsia="Arial" w:cs="Arial"/>
          <w:color w:val="FFFFFF" w:themeColor="background1"/>
          <w:sz w:val="32"/>
        </w:rPr>
      </w:pPr>
      <w:r>
        <w:rPr>
          <w:noProof/>
        </w:rPr>
        <w:drawing>
          <wp:anchor distT="0" distB="0" distL="114300" distR="114300" simplePos="0" relativeHeight="251660288" behindDoc="0" locked="0" layoutInCell="1" allowOverlap="1" wp14:anchorId="6EE0044D" wp14:editId="18561A96">
            <wp:simplePos x="0" y="0"/>
            <wp:positionH relativeFrom="column">
              <wp:posOffset>4495800</wp:posOffset>
            </wp:positionH>
            <wp:positionV relativeFrom="paragraph">
              <wp:posOffset>210820</wp:posOffset>
            </wp:positionV>
            <wp:extent cx="2034540" cy="383540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2034540" cy="3835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D17F6DE" wp14:editId="16239981">
            <wp:simplePos x="0" y="0"/>
            <wp:positionH relativeFrom="column">
              <wp:posOffset>2209800</wp:posOffset>
            </wp:positionH>
            <wp:positionV relativeFrom="paragraph">
              <wp:posOffset>96521</wp:posOffset>
            </wp:positionV>
            <wp:extent cx="2057400" cy="1511300"/>
            <wp:effectExtent l="0" t="0" r="0" b="1270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screen">
                      <a:extLst>
                        <a:ext uri="{28A0092B-C50C-407E-A947-70E740481C1C}">
                          <a14:useLocalDpi xmlns:a14="http://schemas.microsoft.com/office/drawing/2010/main"/>
                        </a:ext>
                      </a:extLst>
                    </a:blip>
                    <a:srcRect/>
                    <a:stretch/>
                  </pic:blipFill>
                  <pic:spPr bwMode="auto">
                    <a:xfrm>
                      <a:off x="0" y="0"/>
                      <a:ext cx="2057400" cy="15113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B8527" w14:textId="77777777" w:rsidR="00CA772B" w:rsidRDefault="00CA772B" w:rsidP="006347F1">
      <w:pPr>
        <w:spacing w:before="0" w:after="0" w:line="240" w:lineRule="auto"/>
        <w:rPr>
          <w:rFonts w:eastAsia="Arial" w:cs="Arial"/>
          <w:color w:val="FFFFFF" w:themeColor="background1"/>
          <w:sz w:val="32"/>
        </w:rPr>
      </w:pPr>
    </w:p>
    <w:p w14:paraId="6F7017E9" w14:textId="77777777" w:rsidR="00CA772B" w:rsidRDefault="00CA772B" w:rsidP="006347F1">
      <w:pPr>
        <w:spacing w:before="0" w:after="0" w:line="240" w:lineRule="auto"/>
        <w:rPr>
          <w:rFonts w:eastAsia="Arial" w:cs="Arial"/>
          <w:color w:val="FFFFFF" w:themeColor="background1"/>
          <w:sz w:val="32"/>
        </w:rPr>
      </w:pPr>
    </w:p>
    <w:p w14:paraId="0137D35A" w14:textId="77777777" w:rsidR="00C478F8" w:rsidRDefault="00C478F8" w:rsidP="006347F1">
      <w:pPr>
        <w:spacing w:before="0" w:after="0" w:line="240" w:lineRule="auto"/>
        <w:rPr>
          <w:rFonts w:eastAsia="Arial" w:cs="Arial"/>
          <w:color w:val="FFFFFF" w:themeColor="background1"/>
          <w:sz w:val="32"/>
        </w:rPr>
      </w:pPr>
    </w:p>
    <w:p w14:paraId="55B3E016" w14:textId="77777777" w:rsidR="00C478F8" w:rsidRDefault="00C478F8" w:rsidP="006347F1">
      <w:pPr>
        <w:spacing w:before="0" w:after="0" w:line="240" w:lineRule="auto"/>
        <w:rPr>
          <w:rFonts w:eastAsia="Arial" w:cs="Arial"/>
          <w:color w:val="FFFFFF" w:themeColor="background1"/>
          <w:sz w:val="32"/>
        </w:rPr>
      </w:pPr>
    </w:p>
    <w:p w14:paraId="3DFA7009" w14:textId="77777777" w:rsidR="007D5F8F" w:rsidRDefault="007D5F8F" w:rsidP="006347F1">
      <w:pPr>
        <w:spacing w:before="0" w:after="0" w:line="240" w:lineRule="auto"/>
        <w:rPr>
          <w:rFonts w:eastAsia="Arial" w:cs="Arial"/>
          <w:color w:val="FFFFFF" w:themeColor="background1"/>
          <w:sz w:val="32"/>
        </w:rPr>
      </w:pPr>
    </w:p>
    <w:p w14:paraId="2E1996C7" w14:textId="4F9C95D1" w:rsidR="00AA089A" w:rsidRDefault="00770F9E" w:rsidP="006347F1">
      <w:pPr>
        <w:spacing w:before="0" w:after="0" w:line="240" w:lineRule="auto"/>
        <w:rPr>
          <w:rFonts w:eastAsia="Arial" w:cs="Arial"/>
          <w:color w:val="FFFFFF" w:themeColor="background1"/>
          <w:sz w:val="32"/>
        </w:rPr>
      </w:pPr>
      <w:r>
        <w:rPr>
          <w:noProof/>
        </w:rPr>
        <w:drawing>
          <wp:anchor distT="0" distB="0" distL="114300" distR="114300" simplePos="0" relativeHeight="251664384" behindDoc="0" locked="0" layoutInCell="1" allowOverlap="1" wp14:anchorId="3ED4E289" wp14:editId="3241AED3">
            <wp:simplePos x="0" y="0"/>
            <wp:positionH relativeFrom="column">
              <wp:posOffset>2209799</wp:posOffset>
            </wp:positionH>
            <wp:positionV relativeFrom="paragraph">
              <wp:posOffset>208280</wp:posOffset>
            </wp:positionV>
            <wp:extent cx="2084163" cy="3200400"/>
            <wp:effectExtent l="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2084163" cy="32004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BA0F62" w14:textId="77777777" w:rsidR="00AA089A" w:rsidRDefault="00AA089A" w:rsidP="006347F1">
      <w:pPr>
        <w:spacing w:before="0" w:after="0" w:line="240" w:lineRule="auto"/>
        <w:rPr>
          <w:rFonts w:eastAsia="Arial" w:cs="Arial"/>
          <w:color w:val="FFFFFF" w:themeColor="background1"/>
          <w:sz w:val="32"/>
        </w:rPr>
      </w:pPr>
    </w:p>
    <w:p w14:paraId="4AECFA31" w14:textId="518D0A07" w:rsidR="00AA089A" w:rsidRDefault="00AA089A" w:rsidP="006347F1">
      <w:pPr>
        <w:spacing w:before="0" w:after="0" w:line="240" w:lineRule="auto"/>
        <w:rPr>
          <w:rFonts w:eastAsia="Arial" w:cs="Arial"/>
          <w:color w:val="FFFFFF" w:themeColor="background1"/>
          <w:sz w:val="32"/>
        </w:rPr>
      </w:pPr>
    </w:p>
    <w:p w14:paraId="0047109B" w14:textId="398C1F61" w:rsidR="00AA089A" w:rsidRDefault="00AA089A" w:rsidP="006347F1">
      <w:pPr>
        <w:spacing w:before="0" w:after="0" w:line="240" w:lineRule="auto"/>
        <w:rPr>
          <w:rFonts w:eastAsia="Arial" w:cs="Arial"/>
          <w:color w:val="FFFFFF" w:themeColor="background1"/>
          <w:sz w:val="32"/>
        </w:rPr>
      </w:pPr>
    </w:p>
    <w:p w14:paraId="4154C5E0" w14:textId="77777777" w:rsidR="00AA089A" w:rsidRDefault="00AA089A" w:rsidP="006347F1">
      <w:pPr>
        <w:spacing w:before="0" w:after="0" w:line="240" w:lineRule="auto"/>
        <w:rPr>
          <w:rFonts w:eastAsia="Arial" w:cs="Arial"/>
          <w:color w:val="FFFFFF" w:themeColor="background1"/>
          <w:sz w:val="32"/>
        </w:rPr>
      </w:pPr>
    </w:p>
    <w:p w14:paraId="6C380BB9" w14:textId="77777777" w:rsidR="00AA089A" w:rsidRDefault="00AA089A" w:rsidP="006347F1">
      <w:pPr>
        <w:spacing w:before="0" w:after="0" w:line="240" w:lineRule="auto"/>
        <w:rPr>
          <w:rFonts w:eastAsia="Arial" w:cs="Arial"/>
          <w:color w:val="FFFFFF" w:themeColor="background1"/>
          <w:sz w:val="32"/>
        </w:rPr>
      </w:pPr>
    </w:p>
    <w:p w14:paraId="3D26AF45" w14:textId="77777777" w:rsidR="00AA089A" w:rsidRDefault="00AA089A" w:rsidP="006347F1">
      <w:pPr>
        <w:spacing w:before="0" w:after="0" w:line="240" w:lineRule="auto"/>
        <w:rPr>
          <w:rFonts w:eastAsia="Arial" w:cs="Arial"/>
          <w:color w:val="FFFFFF" w:themeColor="background1"/>
          <w:sz w:val="32"/>
        </w:rPr>
      </w:pPr>
    </w:p>
    <w:p w14:paraId="101EB5AC" w14:textId="0D7C5C16" w:rsidR="00AA089A" w:rsidRDefault="00AA089A" w:rsidP="006347F1">
      <w:pPr>
        <w:spacing w:before="0" w:after="0" w:line="240" w:lineRule="auto"/>
        <w:rPr>
          <w:rFonts w:eastAsia="Arial" w:cs="Arial"/>
          <w:color w:val="FFFFFF" w:themeColor="background1"/>
          <w:sz w:val="32"/>
        </w:rPr>
      </w:pPr>
    </w:p>
    <w:p w14:paraId="052C4587" w14:textId="77777777" w:rsidR="00AA089A" w:rsidRDefault="00AA089A" w:rsidP="006347F1">
      <w:pPr>
        <w:spacing w:before="0" w:after="0" w:line="240" w:lineRule="auto"/>
        <w:rPr>
          <w:rFonts w:eastAsia="Arial" w:cs="Arial"/>
          <w:color w:val="FFFFFF" w:themeColor="background1"/>
          <w:sz w:val="32"/>
        </w:rPr>
      </w:pPr>
    </w:p>
    <w:p w14:paraId="0E740ECF" w14:textId="77777777" w:rsidR="00AA089A" w:rsidRDefault="00AA089A" w:rsidP="006347F1">
      <w:pPr>
        <w:spacing w:before="0" w:after="0" w:line="240" w:lineRule="auto"/>
        <w:rPr>
          <w:rFonts w:eastAsia="Arial" w:cs="Arial"/>
          <w:color w:val="FFFFFF" w:themeColor="background1"/>
          <w:sz w:val="32"/>
        </w:rPr>
      </w:pPr>
    </w:p>
    <w:p w14:paraId="1568C89C" w14:textId="77777777" w:rsidR="00AA089A" w:rsidRDefault="00AA089A" w:rsidP="006347F1">
      <w:pPr>
        <w:spacing w:before="0" w:after="0" w:line="240" w:lineRule="auto"/>
        <w:rPr>
          <w:rFonts w:eastAsia="Arial" w:cs="Arial"/>
          <w:color w:val="FFFFFF" w:themeColor="background1"/>
          <w:sz w:val="32"/>
        </w:rPr>
      </w:pPr>
    </w:p>
    <w:p w14:paraId="6FE4BEFE" w14:textId="77777777" w:rsidR="00AA089A" w:rsidRDefault="00AA089A" w:rsidP="006347F1">
      <w:pPr>
        <w:spacing w:before="0" w:after="0" w:line="240" w:lineRule="auto"/>
        <w:rPr>
          <w:rFonts w:eastAsia="Arial" w:cs="Arial"/>
          <w:color w:val="FFFFFF" w:themeColor="background1"/>
          <w:sz w:val="32"/>
        </w:rPr>
      </w:pPr>
    </w:p>
    <w:p w14:paraId="35800A90" w14:textId="77777777" w:rsidR="00AA089A" w:rsidRDefault="00AA089A" w:rsidP="006347F1">
      <w:pPr>
        <w:spacing w:before="0" w:after="0" w:line="240" w:lineRule="auto"/>
        <w:rPr>
          <w:rFonts w:eastAsia="Arial" w:cs="Arial"/>
          <w:color w:val="FFFFFF" w:themeColor="background1"/>
          <w:sz w:val="32"/>
        </w:rPr>
      </w:pPr>
    </w:p>
    <w:p w14:paraId="0C220C8F" w14:textId="77777777" w:rsidR="00AA089A" w:rsidRDefault="00AA089A" w:rsidP="006347F1">
      <w:pPr>
        <w:spacing w:before="0" w:after="0" w:line="240" w:lineRule="auto"/>
        <w:rPr>
          <w:rFonts w:eastAsia="Arial" w:cs="Arial"/>
          <w:color w:val="FFFFFF" w:themeColor="background1"/>
          <w:sz w:val="32"/>
        </w:rPr>
      </w:pPr>
    </w:p>
    <w:p w14:paraId="1148800D" w14:textId="77777777" w:rsidR="00AA089A" w:rsidRDefault="00AA089A" w:rsidP="006347F1">
      <w:pPr>
        <w:spacing w:before="0" w:after="0" w:line="240" w:lineRule="auto"/>
        <w:rPr>
          <w:rFonts w:eastAsia="Arial" w:cs="Arial"/>
          <w:color w:val="FFFFFF" w:themeColor="background1"/>
          <w:sz w:val="32"/>
        </w:rPr>
      </w:pPr>
    </w:p>
    <w:p w14:paraId="25652BBF" w14:textId="39A8879A" w:rsidR="00AA089A" w:rsidRDefault="00AA089A" w:rsidP="006347F1">
      <w:pPr>
        <w:spacing w:before="0" w:after="0" w:line="240" w:lineRule="auto"/>
        <w:rPr>
          <w:rFonts w:eastAsia="Arial" w:cs="Arial"/>
          <w:color w:val="FFFFFF" w:themeColor="background1"/>
          <w:sz w:val="32"/>
        </w:rPr>
      </w:pPr>
    </w:p>
    <w:p w14:paraId="354BFAA1" w14:textId="1F2CBADB" w:rsidR="00AA089A" w:rsidRDefault="00AA089A" w:rsidP="006347F1">
      <w:pPr>
        <w:spacing w:before="0" w:after="0" w:line="240" w:lineRule="auto"/>
        <w:rPr>
          <w:rFonts w:eastAsia="Arial" w:cs="Arial"/>
          <w:color w:val="FFFFFF" w:themeColor="background1"/>
          <w:sz w:val="32"/>
        </w:rPr>
      </w:pPr>
    </w:p>
    <w:p w14:paraId="3EDACDD4" w14:textId="77777777" w:rsidR="00AA089A" w:rsidRDefault="00AA089A" w:rsidP="006347F1">
      <w:pPr>
        <w:spacing w:before="0" w:after="0" w:line="240" w:lineRule="auto"/>
        <w:rPr>
          <w:rFonts w:eastAsia="Arial" w:cs="Arial"/>
          <w:color w:val="FFFFFF" w:themeColor="background1"/>
          <w:sz w:val="32"/>
        </w:rPr>
      </w:pPr>
    </w:p>
    <w:p w14:paraId="33252595" w14:textId="77777777" w:rsidR="00C478F8" w:rsidRDefault="00C478F8" w:rsidP="006347F1">
      <w:pPr>
        <w:spacing w:before="0" w:after="0" w:line="240" w:lineRule="auto"/>
        <w:rPr>
          <w:rFonts w:eastAsia="Arial" w:cs="Arial"/>
          <w:color w:val="FFFFFF" w:themeColor="background1"/>
          <w:sz w:val="32"/>
        </w:rPr>
      </w:pPr>
    </w:p>
    <w:p w14:paraId="5BF3A95C" w14:textId="77777777" w:rsidR="00CA772B" w:rsidRDefault="00CA772B" w:rsidP="006347F1">
      <w:pPr>
        <w:spacing w:before="0" w:after="0" w:line="240" w:lineRule="auto"/>
        <w:rPr>
          <w:rFonts w:eastAsia="Arial" w:cs="Arial"/>
          <w:color w:val="FFFFFF" w:themeColor="background1"/>
          <w:sz w:val="32"/>
        </w:rPr>
      </w:pPr>
    </w:p>
    <w:p w14:paraId="2DB521D0" w14:textId="4266BCC1" w:rsidR="00CA772B" w:rsidRPr="00E97FE4" w:rsidRDefault="00CA772B" w:rsidP="006347F1">
      <w:pPr>
        <w:spacing w:before="0" w:after="0" w:line="240" w:lineRule="auto"/>
        <w:rPr>
          <w:rFonts w:eastAsia="Arial" w:cs="Arial"/>
          <w:color w:val="000000" w:themeColor="text1"/>
        </w:rPr>
      </w:pPr>
      <w:r w:rsidRPr="00E97FE4">
        <w:rPr>
          <w:rFonts w:eastAsia="Arial" w:cs="Arial"/>
          <w:color w:val="000000" w:themeColor="text1"/>
        </w:rPr>
        <w:t>Accessed from</w:t>
      </w:r>
      <w:r w:rsidRPr="009C06AD">
        <w:rPr>
          <w:rFonts w:eastAsia="Arial" w:cs="Arial"/>
          <w:color w:val="auto"/>
        </w:rPr>
        <w:t xml:space="preserve">: </w:t>
      </w:r>
      <w:hyperlink r:id="rId31" w:anchor=".WC9NQuErI1g" w:history="1">
        <w:r w:rsidRPr="009C06AD">
          <w:rPr>
            <w:rStyle w:val="Hyperlink"/>
            <w:rFonts w:ascii="Calibri" w:eastAsia="Arial" w:hAnsi="Calibri" w:cs="Arial"/>
            <w:color w:val="auto"/>
            <w:sz w:val="20"/>
            <w:u w:val="none"/>
          </w:rPr>
          <w:t>http://www.oldmagazinearticles.com/article-summary/korean-war-mobilization#.WC9NQuErI1g</w:t>
        </w:r>
      </w:hyperlink>
      <w:r w:rsidRPr="00E97FE4">
        <w:rPr>
          <w:rFonts w:eastAsia="Arial" w:cs="Arial"/>
          <w:color w:val="000000" w:themeColor="text1"/>
        </w:rPr>
        <w:t xml:space="preserve"> </w:t>
      </w:r>
    </w:p>
    <w:p w14:paraId="3CD98D32" w14:textId="77777777" w:rsidR="00CA772B" w:rsidRDefault="00CA772B" w:rsidP="006347F1">
      <w:pPr>
        <w:spacing w:before="0" w:after="0" w:line="240" w:lineRule="auto"/>
        <w:rPr>
          <w:rFonts w:eastAsia="Arial" w:cs="Arial"/>
          <w:color w:val="000000" w:themeColor="text1"/>
          <w:szCs w:val="24"/>
        </w:rPr>
      </w:pPr>
    </w:p>
    <w:p w14:paraId="010A920E" w14:textId="3ABC1682" w:rsidR="00F25FF0" w:rsidRDefault="00812387" w:rsidP="006347F1">
      <w:pPr>
        <w:spacing w:before="0" w:after="0" w:line="240" w:lineRule="auto"/>
        <w:rPr>
          <w:rFonts w:eastAsia="Arial" w:cs="Arial"/>
          <w:color w:val="000000" w:themeColor="text1"/>
          <w:szCs w:val="24"/>
        </w:rPr>
      </w:pPr>
      <w:r>
        <w:rPr>
          <w:rFonts w:eastAsia="Arial" w:cs="Arial"/>
          <w:color w:val="000000" w:themeColor="text1"/>
          <w:szCs w:val="24"/>
        </w:rPr>
        <w:t>Article provided courtesy of OldMagazineArticles.com</w:t>
      </w:r>
    </w:p>
    <w:p w14:paraId="5CB83F6F" w14:textId="77777777" w:rsidR="00F25FF0" w:rsidRDefault="00F25FF0">
      <w:pPr>
        <w:spacing w:before="0" w:after="0" w:line="276" w:lineRule="auto"/>
        <w:rPr>
          <w:rFonts w:eastAsia="Arial" w:cs="Arial"/>
          <w:color w:val="000000" w:themeColor="text1"/>
          <w:szCs w:val="24"/>
        </w:rPr>
      </w:pPr>
      <w:r>
        <w:rPr>
          <w:rFonts w:eastAsia="Arial" w:cs="Arial"/>
          <w:color w:val="000000" w:themeColor="text1"/>
          <w:szCs w:val="24"/>
        </w:rPr>
        <w:br w:type="page"/>
      </w:r>
    </w:p>
    <w:p w14:paraId="594EAFD3" w14:textId="77777777" w:rsidR="00CA772B" w:rsidRDefault="00CA772B" w:rsidP="006347F1">
      <w:pPr>
        <w:spacing w:before="0" w:after="0" w:line="240" w:lineRule="auto"/>
        <w:rPr>
          <w:rFonts w:eastAsia="Arial" w:cs="Arial"/>
          <w:color w:val="000000" w:themeColor="text1"/>
          <w:szCs w:val="24"/>
        </w:rPr>
      </w:pPr>
    </w:p>
    <w:p w14:paraId="60422F0E" w14:textId="77777777" w:rsidR="00D55F46" w:rsidRPr="00CA772B" w:rsidRDefault="00D55F46" w:rsidP="006347F1">
      <w:pPr>
        <w:spacing w:before="0" w:after="0" w:line="240" w:lineRule="auto"/>
        <w:rPr>
          <w:rFonts w:eastAsia="Arial" w:cs="Arial"/>
          <w:color w:val="000000" w:themeColor="text1"/>
          <w:szCs w:val="24"/>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EC4500" w:rsidRPr="000473AF" w14:paraId="6B5F2AD7" w14:textId="77777777" w:rsidTr="00FE2751">
        <w:trPr>
          <w:trHeight w:val="380"/>
        </w:trPr>
        <w:tc>
          <w:tcPr>
            <w:tcW w:w="10800" w:type="dxa"/>
            <w:gridSpan w:val="2"/>
            <w:shd w:val="clear" w:color="auto" w:fill="003366"/>
          </w:tcPr>
          <w:p w14:paraId="0181CB41" w14:textId="6B61EAFA" w:rsidR="00EC4500" w:rsidRPr="002826CF" w:rsidRDefault="00EC4500" w:rsidP="00770F9E">
            <w:pPr>
              <w:pStyle w:val="Heading1"/>
            </w:pPr>
            <w:r w:rsidRPr="002826CF">
              <w:t xml:space="preserve">Supporting Question </w:t>
            </w:r>
            <w:r w:rsidR="00770F9E">
              <w:t>1</w:t>
            </w:r>
          </w:p>
        </w:tc>
      </w:tr>
      <w:tr w:rsidR="00EC4500" w:rsidRPr="000473AF" w14:paraId="1E6CE1F1" w14:textId="77777777" w:rsidTr="00FE2751">
        <w:trPr>
          <w:trHeight w:val="170"/>
        </w:trPr>
        <w:tc>
          <w:tcPr>
            <w:tcW w:w="2617" w:type="dxa"/>
            <w:shd w:val="clear" w:color="auto" w:fill="auto"/>
          </w:tcPr>
          <w:p w14:paraId="3CFB7D15" w14:textId="77777777" w:rsidR="00EC4500" w:rsidRPr="000473AF" w:rsidRDefault="00EC4500" w:rsidP="00FE2751">
            <w:pPr>
              <w:pStyle w:val="TableHeader"/>
              <w:spacing w:before="60" w:after="60" w:line="240" w:lineRule="auto"/>
            </w:pPr>
            <w:r w:rsidRPr="000473AF">
              <w:t>Feature</w:t>
            </w:r>
            <w:r>
              <w:t>d</w:t>
            </w:r>
            <w:r w:rsidRPr="000473AF">
              <w:t xml:space="preserve"> Source</w:t>
            </w:r>
          </w:p>
        </w:tc>
        <w:tc>
          <w:tcPr>
            <w:tcW w:w="8183" w:type="dxa"/>
            <w:shd w:val="clear" w:color="auto" w:fill="auto"/>
          </w:tcPr>
          <w:p w14:paraId="16FA6121" w14:textId="37079C59" w:rsidR="00EC4500" w:rsidRPr="00D23589" w:rsidRDefault="00EC4500" w:rsidP="00770F9E">
            <w:pPr>
              <w:pStyle w:val="TableText"/>
              <w:keepNext/>
              <w:keepLines/>
              <w:outlineLvl w:val="7"/>
            </w:pPr>
            <w:r w:rsidRPr="00336B71">
              <w:rPr>
                <w:b/>
              </w:rPr>
              <w:t xml:space="preserve">Source </w:t>
            </w:r>
            <w:r w:rsidR="00A73B08" w:rsidRPr="00336B71">
              <w:rPr>
                <w:b/>
              </w:rPr>
              <w:t>E</w:t>
            </w:r>
            <w:r w:rsidRPr="00D23589">
              <w:rPr>
                <w:b/>
              </w:rPr>
              <w:t>:</w:t>
            </w:r>
            <w:r w:rsidR="00D7572C" w:rsidRPr="00D23589">
              <w:t xml:space="preserve"> </w:t>
            </w:r>
            <w:r w:rsidR="00105578" w:rsidRPr="00D23589">
              <w:t>Harry S. Truman,</w:t>
            </w:r>
            <w:r w:rsidR="00C27B57" w:rsidRPr="00D23589">
              <w:t xml:space="preserve"> </w:t>
            </w:r>
            <w:r w:rsidR="00D7572C" w:rsidRPr="00D23589">
              <w:t>Presidential News Conference</w:t>
            </w:r>
            <w:r w:rsidR="00D23589" w:rsidRPr="00D23589">
              <w:t xml:space="preserve"> (excerpt), </w:t>
            </w:r>
            <w:r w:rsidR="00FA6A9B">
              <w:t>his</w:t>
            </w:r>
            <w:r w:rsidR="00625005">
              <w:t xml:space="preserve"> 231st, </w:t>
            </w:r>
            <w:r w:rsidR="00D23589" w:rsidRPr="00336B71">
              <w:t>in which the president addresses a standing-room-only crowd to answer questions</w:t>
            </w:r>
            <w:r w:rsidR="00D23589" w:rsidRPr="00D23589">
              <w:t xml:space="preserve"> about the Korean “emergency,” </w:t>
            </w:r>
            <w:r w:rsidR="00C27B57" w:rsidRPr="00981F2A">
              <w:rPr>
                <w:rFonts w:asciiTheme="majorHAnsi" w:hAnsiTheme="majorHAnsi" w:cstheme="majorHAnsi"/>
              </w:rPr>
              <w:t>Indian Treaty Room (Room 474) in the Executive Office Building</w:t>
            </w:r>
            <w:r w:rsidR="00D23589">
              <w:rPr>
                <w:rFonts w:asciiTheme="majorHAnsi" w:hAnsiTheme="majorHAnsi" w:cstheme="majorHAnsi"/>
              </w:rPr>
              <w:t>, Washington, DC,</w:t>
            </w:r>
            <w:r w:rsidR="00C27B57" w:rsidRPr="00981F2A">
              <w:rPr>
                <w:rFonts w:asciiTheme="majorHAnsi" w:hAnsiTheme="majorHAnsi" w:cstheme="majorHAnsi"/>
              </w:rPr>
              <w:t xml:space="preserve"> July 13, 1950</w:t>
            </w:r>
          </w:p>
        </w:tc>
      </w:tr>
    </w:tbl>
    <w:p w14:paraId="16FF9F58" w14:textId="77777777" w:rsidR="00C4232B" w:rsidRDefault="00CC7205" w:rsidP="00981F2A">
      <w:pPr>
        <w:spacing w:before="120" w:after="120" w:line="240" w:lineRule="auto"/>
        <w:contextualSpacing/>
        <w:rPr>
          <w:rFonts w:asciiTheme="majorHAnsi" w:hAnsiTheme="majorHAnsi" w:cstheme="majorHAnsi"/>
        </w:rPr>
      </w:pP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THE PRESIDENT</w:t>
      </w:r>
      <w:r w:rsidRPr="00336B71">
        <w:rPr>
          <w:rFonts w:asciiTheme="majorHAnsi" w:hAnsiTheme="majorHAnsi" w:cstheme="majorHAnsi"/>
        </w:rPr>
        <w:t>. I have no particular announcements to make, but I will try to answer questions so far as I can.</w:t>
      </w:r>
      <w:r w:rsidRPr="00336B71">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FA6A9B">
        <w:rPr>
          <w:rFonts w:asciiTheme="majorHAnsi" w:hAnsiTheme="majorHAnsi" w:cstheme="majorHAnsi"/>
        </w:rPr>
        <w:tab/>
      </w:r>
      <w:r w:rsidRPr="00336B71">
        <w:rPr>
          <w:rFonts w:asciiTheme="majorHAnsi" w:hAnsiTheme="majorHAnsi" w:cstheme="majorHAnsi"/>
        </w:rPr>
        <w:t>Mr. President, is there anything you could tell us about plans for any partial industrial mobilization</w:t>
      </w:r>
      <w:r w:rsidR="00FA6A9B">
        <w:rPr>
          <w:rFonts w:asciiTheme="majorHAnsi" w:hAnsiTheme="majorHAnsi" w:cstheme="majorHAnsi"/>
        </w:rPr>
        <w:t>—</w:t>
      </w:r>
      <w:r w:rsidRPr="00336B71">
        <w:rPr>
          <w:rFonts w:asciiTheme="majorHAnsi" w:hAnsiTheme="majorHAnsi" w:cstheme="majorHAnsi"/>
        </w:rPr>
        <w:br/>
      </w:r>
    </w:p>
    <w:p w14:paraId="6A3628B0" w14:textId="526EA957" w:rsidR="00CC7205" w:rsidRPr="00336B71" w:rsidRDefault="00CC7205" w:rsidP="00981F2A">
      <w:pPr>
        <w:spacing w:before="120" w:after="120" w:line="240" w:lineRule="auto"/>
        <w:contextualSpacing/>
        <w:rPr>
          <w:rFonts w:asciiTheme="majorHAnsi" w:hAnsiTheme="majorHAnsi" w:cstheme="majorHAnsi"/>
        </w:rPr>
      </w:pPr>
      <w:r w:rsidRPr="00336B71">
        <w:rPr>
          <w:rFonts w:asciiTheme="majorHAnsi" w:hAnsiTheme="majorHAnsi" w:cstheme="majorHAnsi"/>
          <w:i/>
        </w:rPr>
        <w:t>Voices</w:t>
      </w:r>
      <w:r w:rsidRPr="00981F2A">
        <w:rPr>
          <w:rFonts w:asciiTheme="majorHAnsi" w:hAnsiTheme="majorHAnsi" w:cstheme="majorHAnsi"/>
        </w:rPr>
        <w:t>: Can't hear</w:t>
      </w:r>
      <w:r w:rsidR="00FA6A9B">
        <w:rPr>
          <w:rFonts w:asciiTheme="majorHAnsi" w:hAnsiTheme="majorHAnsi" w:cstheme="majorHAnsi"/>
        </w:rPr>
        <w:t>—</w:t>
      </w:r>
      <w:r w:rsidRPr="00336B71">
        <w:rPr>
          <w:rFonts w:asciiTheme="majorHAnsi" w:hAnsiTheme="majorHAnsi" w:cstheme="majorHAnsi"/>
        </w:rPr>
        <w:t>can't hear.</w:t>
      </w:r>
      <w:r w:rsidRPr="00336B71">
        <w:rPr>
          <w:rFonts w:asciiTheme="majorHAnsi" w:hAnsiTheme="majorHAnsi" w:cstheme="majorHAnsi"/>
        </w:rPr>
        <w:br/>
      </w:r>
      <w:r w:rsidRPr="00336B71">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He wanted to know if there were any plans about industrial mobilization. All the things that relate to the emergency are under consideration, and at the proper time the necessary steps will be taken if they are necessary. I want to say directly that they are under consideration.</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FA6A9B">
        <w:rPr>
          <w:rFonts w:asciiTheme="majorHAnsi" w:hAnsiTheme="majorHAnsi" w:cstheme="majorHAnsi"/>
        </w:rPr>
        <w:tab/>
      </w:r>
      <w:r w:rsidRPr="00336B71">
        <w:rPr>
          <w:rFonts w:asciiTheme="majorHAnsi" w:hAnsiTheme="majorHAnsi" w:cstheme="majorHAnsi"/>
        </w:rPr>
        <w:t xml:space="preserve">Well, specifically, Mr. President, Senator Thomas yesterday said that he expects that there will be a request for a billion additional </w:t>
      </w:r>
      <w:r w:rsidR="00FA6A9B">
        <w:rPr>
          <w:rFonts w:asciiTheme="majorHAnsi" w:hAnsiTheme="majorHAnsi" w:cstheme="majorHAnsi"/>
        </w:rPr>
        <w:t xml:space="preserve">[dollars] </w:t>
      </w:r>
      <w:r w:rsidRPr="00336B71">
        <w:rPr>
          <w:rFonts w:asciiTheme="majorHAnsi" w:hAnsiTheme="majorHAnsi" w:cstheme="majorHAnsi"/>
        </w:rPr>
        <w:t>for military expenditures in a week or so</w:t>
      </w:r>
      <w:r w:rsidR="00FA6A9B">
        <w:rPr>
          <w:rFonts w:asciiTheme="majorHAnsi" w:hAnsiTheme="majorHAnsi" w:cstheme="majorHAnsi"/>
        </w:rPr>
        <w:t>—</w:t>
      </w:r>
      <w:r w:rsidRPr="00336B71">
        <w:rPr>
          <w:rFonts w:asciiTheme="majorHAnsi" w:hAnsiTheme="majorHAnsi" w:cstheme="majorHAnsi"/>
        </w:rPr>
        <w:t>?</w:t>
      </w:r>
      <w:r w:rsidRPr="00336B71">
        <w:rPr>
          <w:rFonts w:asciiTheme="majorHAnsi" w:hAnsiTheme="majorHAnsi" w:cstheme="majorHAnsi"/>
        </w:rPr>
        <w:br/>
      </w:r>
      <w:r w:rsidRPr="00336B71">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Since the figures have not been assembled and presented to the President of the United States, we can't give any definite figure.</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FA6A9B">
        <w:rPr>
          <w:rFonts w:asciiTheme="majorHAnsi" w:hAnsiTheme="majorHAnsi" w:cstheme="majorHAnsi"/>
        </w:rPr>
        <w:tab/>
      </w:r>
      <w:r w:rsidRPr="00336B71">
        <w:rPr>
          <w:rFonts w:asciiTheme="majorHAnsi" w:hAnsiTheme="majorHAnsi" w:cstheme="majorHAnsi"/>
        </w:rPr>
        <w:t>Mr. President, may I just give you one more</w:t>
      </w:r>
      <w:r w:rsidR="00FA6A9B">
        <w:rPr>
          <w:rFonts w:asciiTheme="majorHAnsi" w:hAnsiTheme="majorHAnsi" w:cstheme="majorHAnsi"/>
        </w:rPr>
        <w:t xml:space="preserve"> [question]</w:t>
      </w:r>
      <w:r w:rsidRPr="00336B71">
        <w:rPr>
          <w:rFonts w:asciiTheme="majorHAnsi" w:hAnsiTheme="majorHAnsi" w:cstheme="majorHAnsi"/>
        </w:rPr>
        <w:t>?</w:t>
      </w:r>
      <w:r w:rsidRPr="00336B71">
        <w:rPr>
          <w:rFonts w:asciiTheme="majorHAnsi" w:hAnsiTheme="majorHAnsi" w:cstheme="majorHAnsi"/>
        </w:rPr>
        <w:br/>
      </w:r>
      <w:r w:rsidRPr="00336B71">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Sure, fire away.</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FA6A9B">
        <w:rPr>
          <w:rFonts w:asciiTheme="majorHAnsi" w:hAnsiTheme="majorHAnsi" w:cstheme="majorHAnsi"/>
        </w:rPr>
        <w:tab/>
      </w:r>
      <w:r w:rsidRPr="00336B71">
        <w:rPr>
          <w:rFonts w:asciiTheme="majorHAnsi" w:hAnsiTheme="majorHAnsi" w:cstheme="majorHAnsi"/>
        </w:rPr>
        <w:t>May we expect, though, that there will be a request for additional military expenditures in the next week or so?</w:t>
      </w:r>
      <w:r w:rsidRPr="00336B71">
        <w:rPr>
          <w:rFonts w:asciiTheme="majorHAnsi" w:hAnsiTheme="majorHAnsi" w:cstheme="majorHAnsi"/>
        </w:rPr>
        <w:br/>
      </w:r>
      <w:r w:rsidRPr="00336B71">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It is under consideration.</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FA6A9B">
        <w:rPr>
          <w:rFonts w:asciiTheme="majorHAnsi" w:hAnsiTheme="majorHAnsi" w:cstheme="majorHAnsi"/>
        </w:rPr>
        <w:tab/>
      </w:r>
      <w:r w:rsidRPr="00336B71">
        <w:rPr>
          <w:rFonts w:asciiTheme="majorHAnsi" w:hAnsiTheme="majorHAnsi" w:cstheme="majorHAnsi"/>
        </w:rPr>
        <w:t xml:space="preserve">Mr. President, sir, do you still call this a </w:t>
      </w:r>
      <w:r w:rsidR="00FA6A9B">
        <w:rPr>
          <w:rFonts w:asciiTheme="majorHAnsi" w:hAnsiTheme="majorHAnsi" w:cstheme="majorHAnsi"/>
        </w:rPr>
        <w:t>“</w:t>
      </w:r>
      <w:r w:rsidRPr="00336B71">
        <w:rPr>
          <w:rFonts w:asciiTheme="majorHAnsi" w:hAnsiTheme="majorHAnsi" w:cstheme="majorHAnsi"/>
        </w:rPr>
        <w:t>police action</w:t>
      </w:r>
      <w:r w:rsidR="00FA6A9B">
        <w:rPr>
          <w:rFonts w:asciiTheme="majorHAnsi" w:hAnsiTheme="majorHAnsi" w:cstheme="majorHAnsi"/>
        </w:rPr>
        <w:t>”</w:t>
      </w:r>
      <w:r w:rsidRPr="00336B71">
        <w:rPr>
          <w:rFonts w:asciiTheme="majorHAnsi" w:hAnsiTheme="majorHAnsi" w:cstheme="majorHAnsi"/>
        </w:rPr>
        <w:t>?</w:t>
      </w:r>
      <w:r w:rsidRPr="00336B71">
        <w:rPr>
          <w:rFonts w:asciiTheme="majorHAnsi" w:hAnsiTheme="majorHAnsi" w:cstheme="majorHAnsi"/>
        </w:rPr>
        <w:br/>
      </w:r>
      <w:r w:rsidRPr="00336B71">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Yes, it is still a police action.</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336B71">
        <w:rPr>
          <w:rFonts w:asciiTheme="majorHAnsi" w:hAnsiTheme="majorHAnsi" w:cstheme="majorHAnsi"/>
        </w:rPr>
        <w:tab/>
      </w:r>
      <w:r w:rsidRPr="00336B71">
        <w:rPr>
          <w:rFonts w:asciiTheme="majorHAnsi" w:hAnsiTheme="majorHAnsi" w:cstheme="majorHAnsi"/>
        </w:rPr>
        <w:t>Mr. President, are we prepared to resist aggression everywhere in the world, as in Korea?</w:t>
      </w:r>
      <w:r w:rsidRPr="00336B71">
        <w:rPr>
          <w:rFonts w:asciiTheme="majorHAnsi" w:hAnsiTheme="majorHAnsi" w:cstheme="majorHAnsi"/>
        </w:rPr>
        <w:br/>
      </w:r>
      <w:r w:rsidRPr="00336B71">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We will have to meet the situations as they develop. I can't answer that question.</w:t>
      </w:r>
      <w:r w:rsidRPr="00981F2A">
        <w:rPr>
          <w:rFonts w:asciiTheme="majorHAnsi" w:hAnsiTheme="majorHAnsi" w:cstheme="majorHAnsi"/>
        </w:rPr>
        <w:br/>
      </w:r>
      <w:r w:rsidRPr="00981F2A">
        <w:rPr>
          <w:rFonts w:asciiTheme="majorHAnsi" w:hAnsiTheme="majorHAnsi" w:cstheme="majorHAnsi"/>
        </w:rPr>
        <w:br/>
      </w:r>
      <w:r w:rsidR="00336B71">
        <w:rPr>
          <w:rFonts w:asciiTheme="majorHAnsi" w:hAnsiTheme="majorHAnsi" w:cstheme="majorHAnsi"/>
        </w:rPr>
        <w:t>[ … ]</w:t>
      </w:r>
    </w:p>
    <w:p w14:paraId="2036482C" w14:textId="5CEAEB80" w:rsidR="00502F8B" w:rsidRDefault="00CC7205" w:rsidP="00332140">
      <w:pPr>
        <w:spacing w:before="120" w:after="120" w:line="240" w:lineRule="auto"/>
        <w:contextualSpacing/>
        <w:rPr>
          <w:rFonts w:asciiTheme="majorHAnsi" w:hAnsiTheme="majorHAnsi" w:cstheme="majorHAnsi"/>
        </w:rPr>
      </w:pP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Did you have a question?</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336B71">
        <w:rPr>
          <w:rFonts w:asciiTheme="majorHAnsi" w:hAnsiTheme="majorHAnsi" w:cstheme="majorHAnsi"/>
        </w:rPr>
        <w:tab/>
      </w:r>
      <w:r w:rsidRPr="00336B71">
        <w:rPr>
          <w:rFonts w:asciiTheme="majorHAnsi" w:hAnsiTheme="majorHAnsi" w:cstheme="majorHAnsi"/>
        </w:rPr>
        <w:t>Yes, sir, thank yo</w:t>
      </w:r>
      <w:r w:rsidR="00336B71">
        <w:rPr>
          <w:rFonts w:asciiTheme="majorHAnsi" w:hAnsiTheme="majorHAnsi" w:cstheme="majorHAnsi"/>
        </w:rPr>
        <w:t>u. C</w:t>
      </w:r>
      <w:r w:rsidRPr="00336B71">
        <w:rPr>
          <w:rFonts w:asciiTheme="majorHAnsi" w:hAnsiTheme="majorHAnsi" w:cstheme="majorHAnsi"/>
        </w:rPr>
        <w:t>an you say anything about mobilization plans, sir, not industrial</w:t>
      </w:r>
      <w:r w:rsidR="00336B71">
        <w:rPr>
          <w:rFonts w:asciiTheme="majorHAnsi" w:hAnsiTheme="majorHAnsi" w:cstheme="majorHAnsi"/>
        </w:rPr>
        <w:t>/</w:t>
      </w:r>
      <w:r w:rsidRPr="00336B71">
        <w:rPr>
          <w:rFonts w:asciiTheme="majorHAnsi" w:hAnsiTheme="majorHAnsi" w:cstheme="majorHAnsi"/>
        </w:rPr>
        <w:t>manpower?</w:t>
      </w:r>
      <w:r w:rsidRPr="00336B71">
        <w:rPr>
          <w:rFonts w:asciiTheme="majorHAnsi" w:hAnsiTheme="majorHAnsi" w:cstheme="majorHAnsi"/>
        </w:rPr>
        <w:br/>
      </w:r>
      <w:r w:rsidRPr="00336B71">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All those things are under consideration, and I can't make any statements on them at the present time. You will be kept informed of all the procedures as they come about.</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336B71">
        <w:rPr>
          <w:rFonts w:asciiTheme="majorHAnsi" w:hAnsiTheme="majorHAnsi" w:cstheme="majorHAnsi"/>
        </w:rPr>
        <w:tab/>
      </w:r>
      <w:r w:rsidRPr="00336B71">
        <w:rPr>
          <w:rFonts w:asciiTheme="majorHAnsi" w:hAnsiTheme="majorHAnsi" w:cstheme="majorHAnsi"/>
        </w:rPr>
        <w:t>Mr. President, are you planning any report to Congress</w:t>
      </w:r>
      <w:r w:rsidR="00336B71">
        <w:rPr>
          <w:rFonts w:asciiTheme="majorHAnsi" w:hAnsiTheme="majorHAnsi" w:cstheme="majorHAnsi"/>
        </w:rPr>
        <w:t>,</w:t>
      </w:r>
      <w:r w:rsidRPr="00336B71">
        <w:rPr>
          <w:rFonts w:asciiTheme="majorHAnsi" w:hAnsiTheme="majorHAnsi" w:cstheme="majorHAnsi"/>
        </w:rPr>
        <w:t xml:space="preserve"> or to the people</w:t>
      </w:r>
      <w:r w:rsidR="00336B71">
        <w:rPr>
          <w:rFonts w:asciiTheme="majorHAnsi" w:hAnsiTheme="majorHAnsi" w:cstheme="majorHAnsi"/>
        </w:rPr>
        <w:t>,</w:t>
      </w:r>
      <w:r w:rsidRPr="00336B71">
        <w:rPr>
          <w:rFonts w:asciiTheme="majorHAnsi" w:hAnsiTheme="majorHAnsi" w:cstheme="majorHAnsi"/>
        </w:rPr>
        <w:t xml:space="preserve"> on the Korean situation?</w:t>
      </w:r>
      <w:r w:rsidRPr="00336B71">
        <w:rPr>
          <w:rFonts w:asciiTheme="majorHAnsi" w:hAnsiTheme="majorHAnsi" w:cstheme="majorHAnsi"/>
        </w:rPr>
        <w:br/>
      </w:r>
      <w:r w:rsidRPr="00336B71">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That is under consideration, too. No decision has been reached.</w:t>
      </w:r>
      <w:r w:rsidR="00502F8B">
        <w:rPr>
          <w:rFonts w:asciiTheme="majorHAnsi" w:hAnsiTheme="majorHAnsi" w:cstheme="majorHAnsi"/>
        </w:rPr>
        <w:br w:type="page"/>
      </w:r>
    </w:p>
    <w:p w14:paraId="2A7FF2DF" w14:textId="7A63533B" w:rsidR="00F25FF0" w:rsidRDefault="00CC7205" w:rsidP="00981F2A">
      <w:pPr>
        <w:spacing w:before="120" w:after="120" w:line="240" w:lineRule="auto"/>
        <w:contextualSpacing/>
        <w:rPr>
          <w:rFonts w:asciiTheme="majorHAnsi" w:hAnsiTheme="majorHAnsi" w:cstheme="majorHAnsi"/>
          <w:shd w:val="clear" w:color="auto" w:fill="FFFFFF"/>
        </w:rPr>
      </w:pPr>
      <w:r w:rsidRPr="00981F2A">
        <w:rPr>
          <w:rFonts w:asciiTheme="majorHAnsi" w:hAnsiTheme="majorHAnsi" w:cstheme="majorHAnsi"/>
        </w:rPr>
        <w:lastRenderedPageBreak/>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336B71">
        <w:rPr>
          <w:rFonts w:asciiTheme="majorHAnsi" w:hAnsiTheme="majorHAnsi" w:cstheme="majorHAnsi"/>
        </w:rPr>
        <w:tab/>
      </w:r>
      <w:r w:rsidRPr="00336B71">
        <w:rPr>
          <w:rFonts w:asciiTheme="majorHAnsi" w:hAnsiTheme="majorHAnsi" w:cstheme="majorHAnsi"/>
        </w:rPr>
        <w:t>Mr. President, would you give us an evaluation now of the fighting so far in Korea, from your point of view?</w:t>
      </w:r>
      <w:r w:rsidRPr="00336B71">
        <w:rPr>
          <w:rFonts w:asciiTheme="majorHAnsi" w:hAnsiTheme="majorHAnsi" w:cstheme="majorHAnsi"/>
        </w:rPr>
        <w:br/>
      </w:r>
      <w:r w:rsidRPr="00336B71">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No. I am not in charge of the military in Korea, and the report is made every day by General MacArthur, and he is the one to evaluate the situation. I rely on his evaluation.</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336B71">
        <w:rPr>
          <w:rFonts w:asciiTheme="majorHAnsi" w:hAnsiTheme="majorHAnsi" w:cstheme="majorHAnsi"/>
        </w:rPr>
        <w:tab/>
      </w:r>
      <w:r w:rsidRPr="00336B71">
        <w:rPr>
          <w:rFonts w:asciiTheme="majorHAnsi" w:hAnsiTheme="majorHAnsi" w:cstheme="majorHAnsi"/>
        </w:rPr>
        <w:t>Well, Mr. President, can you comment in general on the outlook in Korea? Last week you said you were hopeful</w:t>
      </w:r>
      <w:r w:rsidR="00336B71">
        <w:rPr>
          <w:rFonts w:asciiTheme="majorHAnsi" w:hAnsiTheme="majorHAnsi" w:cstheme="majorHAnsi"/>
        </w:rPr>
        <w:t>—</w:t>
      </w:r>
      <w:r w:rsidRPr="00336B71">
        <w:rPr>
          <w:rFonts w:asciiTheme="majorHAnsi" w:hAnsiTheme="majorHAnsi" w:cstheme="majorHAnsi"/>
        </w:rPr>
        <w:br/>
      </w:r>
      <w:r w:rsidRPr="00336B71">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I feel the same way. My position has not changed on that at all.</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336B71">
        <w:rPr>
          <w:rFonts w:asciiTheme="majorHAnsi" w:hAnsiTheme="majorHAnsi" w:cstheme="majorHAnsi"/>
        </w:rPr>
        <w:tab/>
      </w:r>
      <w:r w:rsidRPr="00336B71">
        <w:rPr>
          <w:rFonts w:asciiTheme="majorHAnsi" w:hAnsiTheme="majorHAnsi" w:cstheme="majorHAnsi"/>
        </w:rPr>
        <w:t>Are you an</w:t>
      </w:r>
      <w:r w:rsidR="00336B71" w:rsidRPr="00336B71">
        <w:rPr>
          <w:rFonts w:asciiTheme="majorHAnsi" w:hAnsiTheme="majorHAnsi" w:cstheme="majorHAnsi"/>
        </w:rPr>
        <w:t>ything more than hopeful, sir</w:t>
      </w:r>
      <w:r w:rsidR="00336B71">
        <w:rPr>
          <w:rFonts w:asciiTheme="majorHAnsi" w:hAnsiTheme="majorHAnsi" w:cstheme="majorHAnsi"/>
        </w:rPr>
        <w:t>? W</w:t>
      </w:r>
      <w:r w:rsidRPr="00336B71">
        <w:rPr>
          <w:rFonts w:asciiTheme="majorHAnsi" w:hAnsiTheme="majorHAnsi" w:cstheme="majorHAnsi"/>
        </w:rPr>
        <w:t>hat I mean is</w:t>
      </w:r>
      <w:r w:rsidR="00336B71">
        <w:rPr>
          <w:rFonts w:asciiTheme="majorHAnsi" w:hAnsiTheme="majorHAnsi" w:cstheme="majorHAnsi"/>
        </w:rPr>
        <w:t>—</w:t>
      </w:r>
      <w:r w:rsidRPr="00336B71">
        <w:rPr>
          <w:rFonts w:asciiTheme="majorHAnsi" w:hAnsiTheme="majorHAnsi" w:cstheme="majorHAnsi"/>
        </w:rPr>
        <w:br/>
      </w:r>
      <w:r w:rsidRPr="00336B71">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What do you mean by that?</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336B71">
        <w:rPr>
          <w:rFonts w:asciiTheme="majorHAnsi" w:hAnsiTheme="majorHAnsi" w:cstheme="majorHAnsi"/>
        </w:rPr>
        <w:tab/>
      </w:r>
      <w:r w:rsidRPr="00336B71">
        <w:rPr>
          <w:rFonts w:asciiTheme="majorHAnsi" w:hAnsiTheme="majorHAnsi" w:cstheme="majorHAnsi"/>
        </w:rPr>
        <w:t>It does require clarification. We all get queries from our home offices</w:t>
      </w:r>
      <w:r w:rsidR="00336B71">
        <w:rPr>
          <w:rFonts w:asciiTheme="majorHAnsi" w:hAnsiTheme="majorHAnsi" w:cstheme="majorHAnsi"/>
        </w:rPr>
        <w:t>—</w:t>
      </w:r>
      <w:r w:rsidRPr="00336B71">
        <w:rPr>
          <w:rFonts w:asciiTheme="majorHAnsi" w:hAnsiTheme="majorHAnsi" w:cstheme="majorHAnsi"/>
        </w:rPr>
        <w:br/>
      </w:r>
      <w:r w:rsidRPr="00336B71">
        <w:rPr>
          <w:rFonts w:asciiTheme="majorHAnsi" w:hAnsiTheme="majorHAnsi" w:cstheme="majorHAnsi"/>
        </w:rPr>
        <w:br/>
      </w:r>
      <w:r w:rsidRPr="00981F2A">
        <w:rPr>
          <w:rFonts w:asciiTheme="majorHAnsi" w:hAnsiTheme="majorHAnsi" w:cstheme="majorHAnsi"/>
          <w:b/>
        </w:rPr>
        <w:t>THE PRESIDENT.</w:t>
      </w:r>
      <w:r w:rsidRPr="00336B71">
        <w:rPr>
          <w:rFonts w:asciiTheme="majorHAnsi" w:hAnsiTheme="majorHAnsi" w:cstheme="majorHAnsi"/>
        </w:rPr>
        <w:t xml:space="preserve"> Sure.</w:t>
      </w:r>
      <w:r w:rsidRPr="00336B71">
        <w:rPr>
          <w:rFonts w:asciiTheme="majorHAnsi" w:hAnsiTheme="majorHAnsi" w:cstheme="majorHAnsi"/>
        </w:rPr>
        <w:br/>
      </w:r>
      <w:r w:rsidRPr="00336B71">
        <w:rPr>
          <w:rFonts w:asciiTheme="majorHAnsi" w:hAnsiTheme="majorHAnsi" w:cstheme="majorHAnsi"/>
        </w:rPr>
        <w:br/>
      </w:r>
      <w:r w:rsidRPr="00981F2A">
        <w:rPr>
          <w:rFonts w:asciiTheme="majorHAnsi" w:hAnsiTheme="majorHAnsi" w:cstheme="majorHAnsi"/>
          <w:b/>
        </w:rPr>
        <w:t>Q</w:t>
      </w:r>
      <w:r w:rsidR="00336B71">
        <w:rPr>
          <w:rFonts w:asciiTheme="majorHAnsi" w:hAnsiTheme="majorHAnsi" w:cstheme="majorHAnsi"/>
        </w:rPr>
        <w:t>.</w:t>
      </w:r>
      <w:r w:rsidR="00336B71">
        <w:rPr>
          <w:rFonts w:asciiTheme="majorHAnsi" w:hAnsiTheme="majorHAnsi" w:cstheme="majorHAnsi"/>
        </w:rPr>
        <w:tab/>
        <w:t>—o</w:t>
      </w:r>
      <w:r w:rsidRPr="00981F2A">
        <w:rPr>
          <w:rFonts w:asciiTheme="majorHAnsi" w:hAnsiTheme="majorHAnsi" w:cstheme="majorHAnsi"/>
        </w:rPr>
        <w:t>n the communiqués. What reassurance can we give the American people that we are not getting the tar licked out of us?</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We are going to</w:t>
      </w:r>
      <w:r w:rsidR="00336B71">
        <w:rPr>
          <w:rFonts w:asciiTheme="majorHAnsi" w:hAnsiTheme="majorHAnsi" w:cstheme="majorHAnsi"/>
        </w:rPr>
        <w:t>—</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336B71">
        <w:rPr>
          <w:rFonts w:asciiTheme="majorHAnsi" w:hAnsiTheme="majorHAnsi" w:cstheme="majorHAnsi"/>
        </w:rPr>
        <w:tab/>
      </w:r>
      <w:r w:rsidRPr="00981F2A">
        <w:rPr>
          <w:rFonts w:asciiTheme="majorHAnsi" w:hAnsiTheme="majorHAnsi" w:cstheme="majorHAnsi"/>
        </w:rPr>
        <w:t>Can't hear, sir.</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xml:space="preserve">. </w:t>
      </w:r>
      <w:r w:rsidR="00210E12">
        <w:rPr>
          <w:rFonts w:asciiTheme="majorHAnsi" w:hAnsiTheme="majorHAnsi" w:cstheme="majorHAnsi"/>
        </w:rPr>
        <w:t>L</w:t>
      </w:r>
      <w:r w:rsidRPr="00981F2A">
        <w:rPr>
          <w:rFonts w:asciiTheme="majorHAnsi" w:hAnsiTheme="majorHAnsi" w:cstheme="majorHAnsi"/>
        </w:rPr>
        <w:t>et me tell you something</w:t>
      </w:r>
      <w:r w:rsidR="00336B71">
        <w:rPr>
          <w:rFonts w:asciiTheme="majorHAnsi" w:hAnsiTheme="majorHAnsi" w:cstheme="majorHAnsi"/>
        </w:rPr>
        <w:t>—</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336B71">
        <w:rPr>
          <w:rFonts w:asciiTheme="majorHAnsi" w:hAnsiTheme="majorHAnsi" w:cstheme="majorHAnsi"/>
        </w:rPr>
        <w:tab/>
      </w:r>
      <w:r w:rsidRPr="00981F2A">
        <w:rPr>
          <w:rFonts w:asciiTheme="majorHAnsi" w:hAnsiTheme="majorHAnsi" w:cstheme="majorHAnsi"/>
        </w:rPr>
        <w:t>We can't hear.</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He wanted to know what assurance we could give the American people that we aren't getting the tar licked out of us. It has never happened to us. It won't happen this time.</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336B71">
        <w:rPr>
          <w:rFonts w:asciiTheme="majorHAnsi" w:hAnsiTheme="majorHAnsi" w:cstheme="majorHAnsi"/>
        </w:rPr>
        <w:tab/>
      </w:r>
      <w:r w:rsidRPr="00981F2A">
        <w:rPr>
          <w:rFonts w:asciiTheme="majorHAnsi" w:hAnsiTheme="majorHAnsi" w:cstheme="majorHAnsi"/>
        </w:rPr>
        <w:t>In that connection, Mr. President, do you feel certain that we will be able to retain a foothold in Korea?</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We will be able to retain a foothold in Korea as far north as the 38th parallel.</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w:t>
      </w:r>
      <w:r w:rsidR="00336B71">
        <w:rPr>
          <w:rFonts w:asciiTheme="majorHAnsi" w:hAnsiTheme="majorHAnsi" w:cstheme="majorHAnsi"/>
        </w:rPr>
        <w:tab/>
      </w:r>
      <w:r w:rsidRPr="00981F2A">
        <w:rPr>
          <w:rFonts w:asciiTheme="majorHAnsi" w:hAnsiTheme="majorHAnsi" w:cstheme="majorHAnsi"/>
        </w:rPr>
        <w:t>Mr. President, does that mean that we don't intend to carry our police ac</w:t>
      </w:r>
      <w:r w:rsidR="00336B71">
        <w:rPr>
          <w:rFonts w:asciiTheme="majorHAnsi" w:hAnsiTheme="majorHAnsi" w:cstheme="majorHAnsi"/>
        </w:rPr>
        <w:t>tion north of the 38th parallel</w:t>
      </w:r>
      <w:r w:rsidRPr="00981F2A">
        <w:rPr>
          <w:rFonts w:asciiTheme="majorHAnsi" w:hAnsiTheme="majorHAnsi" w:cstheme="majorHAnsi"/>
        </w:rPr>
        <w:t>?</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I will make that decision when it becomes necessary to do it.</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336B71">
        <w:rPr>
          <w:rFonts w:asciiTheme="majorHAnsi" w:hAnsiTheme="majorHAnsi" w:cstheme="majorHAnsi"/>
        </w:rPr>
        <w:tab/>
      </w:r>
      <w:r w:rsidRPr="00981F2A">
        <w:rPr>
          <w:rFonts w:asciiTheme="majorHAnsi" w:hAnsiTheme="majorHAnsi" w:cstheme="majorHAnsi"/>
        </w:rPr>
        <w:t>Thank you.</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shd w:val="clear" w:color="auto" w:fill="FFFFFF"/>
        </w:rPr>
        <w:t>Q</w:t>
      </w:r>
      <w:r w:rsidRPr="00981F2A">
        <w:rPr>
          <w:rFonts w:asciiTheme="majorHAnsi" w:hAnsiTheme="majorHAnsi" w:cstheme="majorHAnsi"/>
          <w:shd w:val="clear" w:color="auto" w:fill="FFFFFF"/>
        </w:rPr>
        <w:t xml:space="preserve">. </w:t>
      </w:r>
      <w:r w:rsidR="00AC176B">
        <w:rPr>
          <w:rFonts w:asciiTheme="majorHAnsi" w:hAnsiTheme="majorHAnsi" w:cstheme="majorHAnsi"/>
          <w:shd w:val="clear" w:color="auto" w:fill="FFFFFF"/>
        </w:rPr>
        <w:tab/>
      </w:r>
      <w:r w:rsidRPr="00981F2A">
        <w:rPr>
          <w:rFonts w:asciiTheme="majorHAnsi" w:hAnsiTheme="majorHAnsi" w:cstheme="majorHAnsi"/>
          <w:shd w:val="clear" w:color="auto" w:fill="FFFFFF"/>
        </w:rPr>
        <w:t>Mr. President, any news on the Mexican loan?</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shd w:val="clear" w:color="auto" w:fill="FFFFFF"/>
        </w:rPr>
        <w:t>THE PRESIDENT</w:t>
      </w:r>
      <w:r w:rsidRPr="00981F2A">
        <w:rPr>
          <w:rFonts w:asciiTheme="majorHAnsi" w:hAnsiTheme="majorHAnsi" w:cstheme="majorHAnsi"/>
          <w:shd w:val="clear" w:color="auto" w:fill="FFFFFF"/>
        </w:rPr>
        <w:t>. No.</w:t>
      </w:r>
      <w:r w:rsidR="00AC176B">
        <w:rPr>
          <w:rFonts w:asciiTheme="majorHAnsi" w:hAnsiTheme="majorHAnsi" w:cstheme="majorHAnsi"/>
        </w:rPr>
        <w:t xml:space="preserve"> </w:t>
      </w:r>
      <w:r w:rsidRPr="00981F2A">
        <w:rPr>
          <w:rFonts w:asciiTheme="majorHAnsi" w:hAnsiTheme="majorHAnsi" w:cstheme="majorHAnsi"/>
          <w:shd w:val="clear" w:color="auto" w:fill="FFFFFF"/>
        </w:rPr>
        <w:t>There is one thing I would like very much to impress on you, if you will bear with me about a minute.</w:t>
      </w:r>
      <w:r w:rsidR="00AC176B">
        <w:rPr>
          <w:rFonts w:asciiTheme="majorHAnsi" w:hAnsiTheme="majorHAnsi" w:cstheme="majorHAnsi"/>
        </w:rPr>
        <w:t xml:space="preserve"> </w:t>
      </w:r>
      <w:r w:rsidRPr="00981F2A">
        <w:rPr>
          <w:rFonts w:asciiTheme="majorHAnsi" w:hAnsiTheme="majorHAnsi" w:cstheme="majorHAnsi"/>
          <w:shd w:val="clear" w:color="auto" w:fill="FFFFFF"/>
        </w:rPr>
        <w:t>There is no prospect of any food shortage in this country at any time. We have in prospect one of the largest corn crops we have ever had</w:t>
      </w:r>
      <w:r w:rsidR="00AC176B">
        <w:rPr>
          <w:rFonts w:asciiTheme="majorHAnsi" w:hAnsiTheme="majorHAnsi" w:cstheme="majorHAnsi"/>
          <w:shd w:val="clear" w:color="auto" w:fill="FFFFFF"/>
        </w:rPr>
        <w:t>,</w:t>
      </w:r>
      <w:r w:rsidRPr="00981F2A">
        <w:rPr>
          <w:rFonts w:asciiTheme="majorHAnsi" w:hAnsiTheme="majorHAnsi" w:cstheme="majorHAnsi"/>
          <w:shd w:val="clear" w:color="auto" w:fill="FFFFFF"/>
        </w:rPr>
        <w:t xml:space="preserve"> and had a billion bushels carried over. We have a normal cotton c</w:t>
      </w:r>
      <w:r w:rsidR="00AC176B">
        <w:rPr>
          <w:rFonts w:asciiTheme="majorHAnsi" w:hAnsiTheme="majorHAnsi" w:cstheme="majorHAnsi"/>
          <w:shd w:val="clear" w:color="auto" w:fill="FFFFFF"/>
        </w:rPr>
        <w:t>rop in prospect, and there are 3</w:t>
      </w:r>
      <w:r w:rsidRPr="00981F2A">
        <w:rPr>
          <w:rFonts w:asciiTheme="majorHAnsi" w:hAnsiTheme="majorHAnsi" w:cstheme="majorHAnsi"/>
          <w:shd w:val="clear" w:color="auto" w:fill="FFFFFF"/>
        </w:rPr>
        <w:t xml:space="preserve"> million bales in storage in the hands of the Commodity Credit Corporation. We expect as large a wheat crop as we had last year</w:t>
      </w:r>
      <w:r w:rsidR="00AC176B">
        <w:rPr>
          <w:rFonts w:asciiTheme="majorHAnsi" w:hAnsiTheme="majorHAnsi" w:cstheme="majorHAnsi"/>
          <w:shd w:val="clear" w:color="auto" w:fill="FFFFFF"/>
        </w:rPr>
        <w:t>,</w:t>
      </w:r>
      <w:r w:rsidRPr="00981F2A">
        <w:rPr>
          <w:rFonts w:asciiTheme="majorHAnsi" w:hAnsiTheme="majorHAnsi" w:cstheme="majorHAnsi"/>
          <w:shd w:val="clear" w:color="auto" w:fill="FFFFFF"/>
        </w:rPr>
        <w:t xml:space="preserve"> and anticipate as large a one next year, and there are some 700 million bushels of wheat in the carryover. So there is nothing to worry about, so far as food and things of that sort are concerned. I wish you would make that perfectly plain to your subscribers.</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shd w:val="clear" w:color="auto" w:fill="FFFFFF"/>
        </w:rPr>
        <w:t>Q</w:t>
      </w:r>
      <w:r w:rsidRPr="00981F2A">
        <w:rPr>
          <w:rFonts w:asciiTheme="majorHAnsi" w:hAnsiTheme="majorHAnsi" w:cstheme="majorHAnsi"/>
          <w:shd w:val="clear" w:color="auto" w:fill="FFFFFF"/>
        </w:rPr>
        <w:t xml:space="preserve">. </w:t>
      </w:r>
      <w:r w:rsidR="00AC176B">
        <w:rPr>
          <w:rFonts w:asciiTheme="majorHAnsi" w:hAnsiTheme="majorHAnsi" w:cstheme="majorHAnsi"/>
          <w:shd w:val="clear" w:color="auto" w:fill="FFFFFF"/>
        </w:rPr>
        <w:tab/>
      </w:r>
      <w:r w:rsidRPr="00981F2A">
        <w:rPr>
          <w:rFonts w:asciiTheme="majorHAnsi" w:hAnsiTheme="majorHAnsi" w:cstheme="majorHAnsi"/>
          <w:shd w:val="clear" w:color="auto" w:fill="FFFFFF"/>
        </w:rPr>
        <w:t xml:space="preserve">Mr. President, we talked to </w:t>
      </w:r>
      <w:r w:rsidR="00EC5A18">
        <w:rPr>
          <w:rFonts w:asciiTheme="majorHAnsi" w:hAnsiTheme="majorHAnsi" w:cstheme="majorHAnsi"/>
          <w:shd w:val="clear" w:color="auto" w:fill="FFFFFF"/>
        </w:rPr>
        <w:t xml:space="preserve">[Secretary of Agriculture </w:t>
      </w:r>
      <w:r w:rsidR="000D61DC">
        <w:rPr>
          <w:rFonts w:asciiTheme="majorHAnsi" w:hAnsiTheme="majorHAnsi" w:cstheme="majorHAnsi"/>
          <w:shd w:val="clear" w:color="auto" w:fill="FFFFFF"/>
        </w:rPr>
        <w:t>Charles F.]</w:t>
      </w:r>
      <w:r w:rsidRPr="00981F2A">
        <w:rPr>
          <w:rFonts w:asciiTheme="majorHAnsi" w:hAnsiTheme="majorHAnsi" w:cstheme="majorHAnsi"/>
          <w:shd w:val="clear" w:color="auto" w:fill="FFFFFF"/>
        </w:rPr>
        <w:t xml:space="preserve"> Brannan this morning about that, and he said it would be a reasonable deduction that rising prices would be due to profiteering. Do you agree with that?</w:t>
      </w:r>
    </w:p>
    <w:p w14:paraId="363F8BE7" w14:textId="77777777" w:rsidR="00F25FF0" w:rsidRDefault="00F25FF0">
      <w:pPr>
        <w:spacing w:before="0" w:after="0" w:line="276" w:lineRule="auto"/>
        <w:rPr>
          <w:rFonts w:asciiTheme="majorHAnsi" w:hAnsiTheme="majorHAnsi" w:cstheme="majorHAnsi"/>
          <w:shd w:val="clear" w:color="auto" w:fill="FFFFFF"/>
        </w:rPr>
      </w:pPr>
      <w:r>
        <w:rPr>
          <w:rFonts w:asciiTheme="majorHAnsi" w:hAnsiTheme="majorHAnsi" w:cstheme="majorHAnsi"/>
          <w:shd w:val="clear" w:color="auto" w:fill="FFFFFF"/>
        </w:rPr>
        <w:br w:type="page"/>
      </w:r>
    </w:p>
    <w:p w14:paraId="3AC3C932" w14:textId="09950DD0" w:rsidR="00CC7205" w:rsidRPr="00981F2A" w:rsidRDefault="00CC7205" w:rsidP="00981F2A">
      <w:pPr>
        <w:spacing w:before="120" w:after="120" w:line="240" w:lineRule="auto"/>
        <w:contextualSpacing/>
        <w:rPr>
          <w:rFonts w:asciiTheme="majorHAnsi" w:hAnsiTheme="majorHAnsi" w:cstheme="majorHAnsi"/>
          <w:shd w:val="clear" w:color="auto" w:fill="FFFFFF"/>
        </w:rPr>
      </w:pPr>
      <w:r w:rsidRPr="00981F2A">
        <w:rPr>
          <w:rFonts w:asciiTheme="majorHAnsi" w:hAnsiTheme="majorHAnsi" w:cstheme="majorHAnsi"/>
        </w:rPr>
        <w:lastRenderedPageBreak/>
        <w:br/>
      </w:r>
      <w:r w:rsidRPr="00981F2A">
        <w:rPr>
          <w:rFonts w:asciiTheme="majorHAnsi" w:hAnsiTheme="majorHAnsi" w:cstheme="majorHAnsi"/>
        </w:rPr>
        <w:br/>
      </w:r>
      <w:r w:rsidRPr="00981F2A">
        <w:rPr>
          <w:rFonts w:asciiTheme="majorHAnsi" w:hAnsiTheme="majorHAnsi" w:cstheme="majorHAnsi"/>
          <w:b/>
          <w:shd w:val="clear" w:color="auto" w:fill="FFFFFF"/>
        </w:rPr>
        <w:t>THE PRESIDENT</w:t>
      </w:r>
      <w:r w:rsidRPr="00981F2A">
        <w:rPr>
          <w:rFonts w:asciiTheme="majorHAnsi" w:hAnsiTheme="majorHAnsi" w:cstheme="majorHAnsi"/>
          <w:shd w:val="clear" w:color="auto" w:fill="FFFFFF"/>
        </w:rPr>
        <w:t>. I do. The statement I just made you would show that that is true. I discussed the matter with Secretary Brannan this morning, too. [Laughter]</w:t>
      </w:r>
      <w:r w:rsidRPr="00981F2A">
        <w:rPr>
          <w:rFonts w:asciiTheme="majorHAnsi" w:hAnsiTheme="majorHAnsi" w:cstheme="majorHAnsi"/>
        </w:rPr>
        <w:br/>
      </w:r>
    </w:p>
    <w:p w14:paraId="040A542A" w14:textId="79DF9509" w:rsidR="00CC7205" w:rsidRPr="00981F2A" w:rsidRDefault="00CC7205" w:rsidP="00981F2A">
      <w:pPr>
        <w:spacing w:before="120" w:after="120" w:line="240" w:lineRule="auto"/>
        <w:contextualSpacing/>
        <w:rPr>
          <w:rFonts w:asciiTheme="majorHAnsi" w:hAnsiTheme="majorHAnsi" w:cstheme="majorHAnsi"/>
        </w:rPr>
      </w:pPr>
      <w:r w:rsidRPr="00336B71">
        <w:rPr>
          <w:rFonts w:asciiTheme="majorHAnsi" w:hAnsiTheme="majorHAnsi" w:cstheme="majorHAnsi"/>
          <w:b/>
          <w:shd w:val="clear" w:color="auto" w:fill="FFFFFF"/>
        </w:rPr>
        <w:t>Q</w:t>
      </w:r>
      <w:r w:rsidRPr="00336B71">
        <w:rPr>
          <w:rFonts w:asciiTheme="majorHAnsi" w:hAnsiTheme="majorHAnsi" w:cstheme="majorHAnsi"/>
          <w:shd w:val="clear" w:color="auto" w:fill="FFFFFF"/>
        </w:rPr>
        <w:t xml:space="preserve">. </w:t>
      </w:r>
      <w:r w:rsidR="00AC176B">
        <w:rPr>
          <w:rFonts w:asciiTheme="majorHAnsi" w:hAnsiTheme="majorHAnsi" w:cstheme="majorHAnsi"/>
          <w:shd w:val="clear" w:color="auto" w:fill="FFFFFF"/>
        </w:rPr>
        <w:tab/>
      </w:r>
      <w:r w:rsidRPr="00336B71">
        <w:rPr>
          <w:rFonts w:asciiTheme="majorHAnsi" w:hAnsiTheme="majorHAnsi" w:cstheme="majorHAnsi"/>
          <w:shd w:val="clear" w:color="auto" w:fill="FFFFFF"/>
        </w:rPr>
        <w:t>He denied it.</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shd w:val="clear" w:color="auto" w:fill="FFFFFF"/>
        </w:rPr>
        <w:t>Q</w:t>
      </w:r>
      <w:r w:rsidRPr="00981F2A">
        <w:rPr>
          <w:rFonts w:asciiTheme="majorHAnsi" w:hAnsiTheme="majorHAnsi" w:cstheme="majorHAnsi"/>
          <w:shd w:val="clear" w:color="auto" w:fill="FFFFFF"/>
        </w:rPr>
        <w:t xml:space="preserve">. </w:t>
      </w:r>
      <w:r w:rsidR="00AC176B">
        <w:rPr>
          <w:rFonts w:asciiTheme="majorHAnsi" w:hAnsiTheme="majorHAnsi" w:cstheme="majorHAnsi"/>
          <w:shd w:val="clear" w:color="auto" w:fill="FFFFFF"/>
        </w:rPr>
        <w:tab/>
      </w:r>
      <w:r w:rsidRPr="00981F2A">
        <w:rPr>
          <w:rFonts w:asciiTheme="majorHAnsi" w:hAnsiTheme="majorHAnsi" w:cstheme="majorHAnsi"/>
          <w:shd w:val="clear" w:color="auto" w:fill="FFFFFF"/>
        </w:rPr>
        <w:t>Would you like to comment on the hoarding, Mr. President?</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shd w:val="clear" w:color="auto" w:fill="FFFFFF"/>
        </w:rPr>
        <w:t>THE PRESIDENT</w:t>
      </w:r>
      <w:r w:rsidRPr="00981F2A">
        <w:rPr>
          <w:rFonts w:asciiTheme="majorHAnsi" w:hAnsiTheme="majorHAnsi" w:cstheme="majorHAnsi"/>
          <w:shd w:val="clear" w:color="auto" w:fill="FFFFFF"/>
        </w:rPr>
        <w:t>. I beg your pardon?</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shd w:val="clear" w:color="auto" w:fill="FFFFFF"/>
        </w:rPr>
        <w:t>Q</w:t>
      </w:r>
      <w:r w:rsidRPr="00981F2A">
        <w:rPr>
          <w:rFonts w:asciiTheme="majorHAnsi" w:hAnsiTheme="majorHAnsi" w:cstheme="majorHAnsi"/>
          <w:shd w:val="clear" w:color="auto" w:fill="FFFFFF"/>
        </w:rPr>
        <w:t xml:space="preserve">. </w:t>
      </w:r>
      <w:r w:rsidR="00AC176B">
        <w:rPr>
          <w:rFonts w:asciiTheme="majorHAnsi" w:hAnsiTheme="majorHAnsi" w:cstheme="majorHAnsi"/>
          <w:shd w:val="clear" w:color="auto" w:fill="FFFFFF"/>
        </w:rPr>
        <w:tab/>
      </w:r>
      <w:r w:rsidRPr="00981F2A">
        <w:rPr>
          <w:rFonts w:asciiTheme="majorHAnsi" w:hAnsiTheme="majorHAnsi" w:cstheme="majorHAnsi"/>
          <w:shd w:val="clear" w:color="auto" w:fill="FFFFFF"/>
        </w:rPr>
        <w:t>There are reports of hoarding of food and various other commodities. Would you like to make a statement?</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shd w:val="clear" w:color="auto" w:fill="FFFFFF"/>
        </w:rPr>
        <w:t>THE PRESIDENT</w:t>
      </w:r>
      <w:r w:rsidRPr="00981F2A">
        <w:rPr>
          <w:rFonts w:asciiTheme="majorHAnsi" w:hAnsiTheme="majorHAnsi" w:cstheme="majorHAnsi"/>
          <w:shd w:val="clear" w:color="auto" w:fill="FFFFFF"/>
        </w:rPr>
        <w:t>. I think it is very foolish to start anything of that kind now. There is no necessity for it whatever, as I am trying to make perfectly plain to you.</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shd w:val="clear" w:color="auto" w:fill="FFFFFF"/>
        </w:rPr>
        <w:t>Q</w:t>
      </w:r>
      <w:r w:rsidRPr="00981F2A">
        <w:rPr>
          <w:rFonts w:asciiTheme="majorHAnsi" w:hAnsiTheme="majorHAnsi" w:cstheme="majorHAnsi"/>
          <w:shd w:val="clear" w:color="auto" w:fill="FFFFFF"/>
        </w:rPr>
        <w:t xml:space="preserve">. </w:t>
      </w:r>
      <w:r w:rsidR="00AC176B">
        <w:rPr>
          <w:rFonts w:asciiTheme="majorHAnsi" w:hAnsiTheme="majorHAnsi" w:cstheme="majorHAnsi"/>
          <w:shd w:val="clear" w:color="auto" w:fill="FFFFFF"/>
        </w:rPr>
        <w:tab/>
      </w:r>
      <w:r w:rsidRPr="00981F2A">
        <w:rPr>
          <w:rFonts w:asciiTheme="majorHAnsi" w:hAnsiTheme="majorHAnsi" w:cstheme="majorHAnsi"/>
          <w:shd w:val="clear" w:color="auto" w:fill="FFFFFF"/>
        </w:rPr>
        <w:t>Mr. President, would your remarks apply also to consumer goods, like automobiles and other</w:t>
      </w:r>
      <w:r w:rsidR="00AC176B">
        <w:rPr>
          <w:rFonts w:asciiTheme="majorHAnsi" w:hAnsiTheme="majorHAnsi" w:cstheme="majorHAnsi"/>
          <w:shd w:val="clear" w:color="auto" w:fill="FFFFFF"/>
        </w:rPr>
        <w:t>—</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shd w:val="clear" w:color="auto" w:fill="FFFFFF"/>
        </w:rPr>
        <w:t>THE PRESIDENT</w:t>
      </w:r>
      <w:r w:rsidRPr="00981F2A">
        <w:rPr>
          <w:rFonts w:asciiTheme="majorHAnsi" w:hAnsiTheme="majorHAnsi" w:cstheme="majorHAnsi"/>
          <w:shd w:val="clear" w:color="auto" w:fill="FFFFFF"/>
        </w:rPr>
        <w:t>. I can't comment on any of those things, because I am only talking of the things that I know definitely about.</w:t>
      </w:r>
    </w:p>
    <w:p w14:paraId="1B4B904C" w14:textId="48E60FDF" w:rsidR="00CC7205" w:rsidRPr="00336B71" w:rsidRDefault="00CC7205" w:rsidP="00981F2A">
      <w:pPr>
        <w:spacing w:before="120" w:after="120" w:line="240" w:lineRule="auto"/>
        <w:contextualSpacing/>
        <w:rPr>
          <w:rFonts w:asciiTheme="majorHAnsi" w:hAnsiTheme="majorHAnsi" w:cstheme="majorHAnsi"/>
        </w:rPr>
      </w:pP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AC176B">
        <w:rPr>
          <w:rFonts w:asciiTheme="majorHAnsi" w:hAnsiTheme="majorHAnsi" w:cstheme="majorHAnsi"/>
        </w:rPr>
        <w:tab/>
      </w:r>
      <w:r w:rsidRPr="00981F2A">
        <w:rPr>
          <w:rFonts w:asciiTheme="majorHAnsi" w:hAnsiTheme="majorHAnsi" w:cstheme="majorHAnsi"/>
        </w:rPr>
        <w:t>Mr. President, there is a report from Geneva from the International Red Cross, I think, that they have sent a man to North Korea to see that they recognize the rules of warfare</w:t>
      </w:r>
      <w:r w:rsidR="00AC176B">
        <w:rPr>
          <w:rFonts w:asciiTheme="majorHAnsi" w:hAnsiTheme="majorHAnsi" w:cstheme="majorHAnsi"/>
        </w:rPr>
        <w:t>—</w:t>
      </w:r>
      <w:r w:rsidRPr="00981F2A">
        <w:rPr>
          <w:rFonts w:asciiTheme="majorHAnsi" w:hAnsiTheme="majorHAnsi" w:cstheme="majorHAnsi"/>
        </w:rPr>
        <w:t>?</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xml:space="preserve">. I haven't had any such report, but I am sure that General </w:t>
      </w:r>
      <w:r w:rsidR="00AC176B">
        <w:rPr>
          <w:rFonts w:asciiTheme="majorHAnsi" w:hAnsiTheme="majorHAnsi" w:cstheme="majorHAnsi"/>
        </w:rPr>
        <w:t xml:space="preserve">[George C.] </w:t>
      </w:r>
      <w:r w:rsidR="00AC176B" w:rsidRPr="001C3FF0">
        <w:rPr>
          <w:rFonts w:asciiTheme="majorHAnsi" w:hAnsiTheme="majorHAnsi" w:cstheme="majorHAnsi"/>
        </w:rPr>
        <w:t xml:space="preserve">Marshall </w:t>
      </w:r>
      <w:r w:rsidR="00AC176B">
        <w:rPr>
          <w:rFonts w:asciiTheme="majorHAnsi" w:hAnsiTheme="majorHAnsi" w:cstheme="majorHAnsi"/>
        </w:rPr>
        <w:t xml:space="preserve">[president of the International Red Cross] </w:t>
      </w:r>
      <w:r w:rsidRPr="00981F2A">
        <w:rPr>
          <w:rFonts w:asciiTheme="majorHAnsi" w:hAnsiTheme="majorHAnsi" w:cstheme="majorHAnsi"/>
        </w:rPr>
        <w:t>will see that that is done.</w:t>
      </w:r>
      <w:r w:rsidR="00AC176B" w:rsidRPr="00336B71">
        <w:rPr>
          <w:rFonts w:asciiTheme="majorHAnsi" w:hAnsiTheme="majorHAnsi" w:cstheme="majorHAnsi"/>
        </w:rPr>
        <w:t xml:space="preserve"> </w:t>
      </w:r>
      <w:r w:rsidRPr="00336B71">
        <w:rPr>
          <w:rFonts w:asciiTheme="majorHAnsi" w:hAnsiTheme="majorHAnsi" w:cstheme="majorHAnsi"/>
        </w:rPr>
        <w:br/>
      </w:r>
    </w:p>
    <w:p w14:paraId="3CEB8090" w14:textId="197D57EA" w:rsidR="00CC7205" w:rsidRPr="00336B71" w:rsidRDefault="00CC7205" w:rsidP="00981F2A">
      <w:pPr>
        <w:spacing w:before="120" w:after="120" w:line="240" w:lineRule="auto"/>
        <w:contextualSpacing/>
        <w:rPr>
          <w:rFonts w:asciiTheme="majorHAnsi" w:hAnsiTheme="majorHAnsi" w:cstheme="majorHAnsi"/>
        </w:rPr>
      </w:pPr>
      <w:r w:rsidRPr="00981F2A">
        <w:rPr>
          <w:rFonts w:asciiTheme="majorHAnsi" w:hAnsiTheme="majorHAnsi" w:cstheme="majorHAnsi"/>
          <w:b/>
        </w:rPr>
        <w:t>Q</w:t>
      </w:r>
      <w:r w:rsidRPr="00981F2A">
        <w:rPr>
          <w:rFonts w:asciiTheme="majorHAnsi" w:hAnsiTheme="majorHAnsi" w:cstheme="majorHAnsi"/>
        </w:rPr>
        <w:t xml:space="preserve">. </w:t>
      </w:r>
      <w:r w:rsidR="00E17950">
        <w:rPr>
          <w:rFonts w:asciiTheme="majorHAnsi" w:hAnsiTheme="majorHAnsi" w:cstheme="majorHAnsi"/>
        </w:rPr>
        <w:tab/>
      </w:r>
      <w:r w:rsidRPr="00981F2A">
        <w:rPr>
          <w:rFonts w:asciiTheme="majorHAnsi" w:hAnsiTheme="majorHAnsi" w:cstheme="majorHAnsi"/>
        </w:rPr>
        <w:t>Thank you, sir.</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E17950">
        <w:rPr>
          <w:rFonts w:asciiTheme="majorHAnsi" w:hAnsiTheme="majorHAnsi" w:cstheme="majorHAnsi"/>
        </w:rPr>
        <w:tab/>
      </w:r>
      <w:r w:rsidRPr="00981F2A">
        <w:rPr>
          <w:rFonts w:asciiTheme="majorHAnsi" w:hAnsiTheme="majorHAnsi" w:cstheme="majorHAnsi"/>
        </w:rPr>
        <w:t>Mr. President, you were asked earlier about consideration of either going before the Congress or the people on the Korean situation. Did you mean that to say that you were considering both, or one or the other?</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Yes, both.</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E17950">
        <w:rPr>
          <w:rFonts w:asciiTheme="majorHAnsi" w:hAnsiTheme="majorHAnsi" w:cstheme="majorHAnsi"/>
        </w:rPr>
        <w:tab/>
      </w:r>
      <w:r w:rsidRPr="00981F2A">
        <w:rPr>
          <w:rFonts w:asciiTheme="majorHAnsi" w:hAnsiTheme="majorHAnsi" w:cstheme="majorHAnsi"/>
        </w:rPr>
        <w:t>Thank you, sir.</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I am considering everything in connection with this situation which I think will be helpful in keeping the American people and the Congress informed on what goes on.</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E17950">
        <w:rPr>
          <w:rFonts w:asciiTheme="majorHAnsi" w:hAnsiTheme="majorHAnsi" w:cstheme="majorHAnsi"/>
        </w:rPr>
        <w:tab/>
      </w:r>
      <w:r w:rsidRPr="00981F2A">
        <w:rPr>
          <w:rFonts w:asciiTheme="majorHAnsi" w:hAnsiTheme="majorHAnsi" w:cstheme="majorHAnsi"/>
        </w:rPr>
        <w:t>Mr. President, are we doing anything to urge the participation of ground troops of other nations in</w:t>
      </w:r>
      <w:r w:rsidR="00EC5A18">
        <w:rPr>
          <w:rFonts w:asciiTheme="majorHAnsi" w:hAnsiTheme="majorHAnsi" w:cstheme="majorHAnsi"/>
        </w:rPr>
        <w:t>—</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That question was answered by</w:t>
      </w:r>
      <w:r w:rsidR="00823BE1">
        <w:rPr>
          <w:rFonts w:asciiTheme="majorHAnsi" w:hAnsiTheme="majorHAnsi" w:cstheme="majorHAnsi"/>
        </w:rPr>
        <w:t xml:space="preserve"> Secretary Acheson yesterday. If</w:t>
      </w:r>
      <w:r w:rsidRPr="00981F2A">
        <w:rPr>
          <w:rFonts w:asciiTheme="majorHAnsi" w:hAnsiTheme="majorHAnsi" w:cstheme="majorHAnsi"/>
        </w:rPr>
        <w:t xml:space="preserve"> you will read his report at the press conference, you will get your answer.</w:t>
      </w:r>
      <w:r w:rsidR="007D2AC0" w:rsidRPr="00336B71">
        <w:rPr>
          <w:rFonts w:asciiTheme="majorHAnsi" w:hAnsiTheme="majorHAnsi" w:cstheme="majorHAnsi"/>
        </w:rPr>
        <w:t xml:space="preserve"> </w:t>
      </w:r>
      <w:r w:rsidRPr="00336B71">
        <w:rPr>
          <w:rFonts w:asciiTheme="majorHAnsi" w:hAnsiTheme="majorHAnsi" w:cstheme="majorHAnsi"/>
        </w:rPr>
        <w:br/>
      </w:r>
    </w:p>
    <w:p w14:paraId="39E94C70" w14:textId="77777777" w:rsidR="00F25FF0" w:rsidRDefault="00CC7205" w:rsidP="00981F2A">
      <w:pPr>
        <w:spacing w:before="120" w:after="120" w:line="240" w:lineRule="auto"/>
        <w:contextualSpacing/>
        <w:rPr>
          <w:rFonts w:asciiTheme="majorHAnsi" w:hAnsiTheme="majorHAnsi" w:cstheme="majorHAnsi"/>
        </w:rPr>
      </w:pPr>
      <w:r w:rsidRPr="00981F2A">
        <w:rPr>
          <w:rFonts w:asciiTheme="majorHAnsi" w:hAnsiTheme="majorHAnsi" w:cstheme="majorHAnsi"/>
          <w:b/>
        </w:rPr>
        <w:t>Q.</w:t>
      </w:r>
      <w:r w:rsidRPr="00981F2A">
        <w:rPr>
          <w:rFonts w:asciiTheme="majorHAnsi" w:hAnsiTheme="majorHAnsi" w:cstheme="majorHAnsi"/>
        </w:rPr>
        <w:t xml:space="preserve"> </w:t>
      </w:r>
      <w:r w:rsidR="00E17950">
        <w:rPr>
          <w:rFonts w:asciiTheme="majorHAnsi" w:hAnsiTheme="majorHAnsi" w:cstheme="majorHAnsi"/>
        </w:rPr>
        <w:tab/>
      </w:r>
      <w:r w:rsidRPr="00981F2A">
        <w:rPr>
          <w:rFonts w:asciiTheme="majorHAnsi" w:hAnsiTheme="majorHAnsi" w:cstheme="majorHAnsi"/>
        </w:rPr>
        <w:t>Mr. President, do you plan to ask for an increase in taxes?</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I have no tax plans. The statement of the Secretary of Agriculture covered all that I can say about the matter at this time.</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E17950">
        <w:rPr>
          <w:rFonts w:asciiTheme="majorHAnsi" w:hAnsiTheme="majorHAnsi" w:cstheme="majorHAnsi"/>
        </w:rPr>
        <w:tab/>
      </w:r>
      <w:r w:rsidRPr="00981F2A">
        <w:rPr>
          <w:rFonts w:asciiTheme="majorHAnsi" w:hAnsiTheme="majorHAnsi" w:cstheme="majorHAnsi"/>
        </w:rPr>
        <w:t>Treasury, Mr. President.</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I mean Secretary of the Treasury, yes. I was thinking about Brannan.</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7D2AC0">
        <w:rPr>
          <w:rFonts w:asciiTheme="majorHAnsi" w:hAnsiTheme="majorHAnsi" w:cstheme="majorHAnsi"/>
        </w:rPr>
        <w:tab/>
      </w:r>
      <w:r w:rsidRPr="00981F2A">
        <w:rPr>
          <w:rFonts w:asciiTheme="majorHAnsi" w:hAnsiTheme="majorHAnsi" w:cstheme="majorHAnsi"/>
        </w:rPr>
        <w:t>Can you say anything about contingent reports that you might call up reserve officers and specialists, or mobilize the National Guard ?</w:t>
      </w:r>
    </w:p>
    <w:p w14:paraId="44E32B16" w14:textId="77777777" w:rsidR="00F25FF0" w:rsidRDefault="00F25FF0">
      <w:pPr>
        <w:spacing w:before="0" w:after="0" w:line="276" w:lineRule="auto"/>
        <w:rPr>
          <w:rFonts w:asciiTheme="majorHAnsi" w:hAnsiTheme="majorHAnsi" w:cstheme="majorHAnsi"/>
        </w:rPr>
      </w:pPr>
      <w:r>
        <w:rPr>
          <w:rFonts w:asciiTheme="majorHAnsi" w:hAnsiTheme="majorHAnsi" w:cstheme="majorHAnsi"/>
        </w:rPr>
        <w:br w:type="page"/>
      </w:r>
    </w:p>
    <w:p w14:paraId="5533C65D" w14:textId="462642F2" w:rsidR="007D2AC0" w:rsidRDefault="00CC7205" w:rsidP="00981F2A">
      <w:pPr>
        <w:spacing w:before="120" w:after="120" w:line="240" w:lineRule="auto"/>
        <w:contextualSpacing/>
        <w:rPr>
          <w:rFonts w:asciiTheme="majorHAnsi" w:hAnsiTheme="majorHAnsi" w:cstheme="majorHAnsi"/>
        </w:rPr>
      </w:pPr>
      <w:r w:rsidRPr="00981F2A">
        <w:rPr>
          <w:rFonts w:asciiTheme="majorHAnsi" w:hAnsiTheme="majorHAnsi" w:cstheme="majorHAnsi"/>
        </w:rPr>
        <w:lastRenderedPageBreak/>
        <w:br/>
      </w: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All those things are under consideration. If it is necessary, announcements will be made in plenty of time so that you will all know about it.</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7D2AC0">
        <w:rPr>
          <w:rFonts w:asciiTheme="majorHAnsi" w:hAnsiTheme="majorHAnsi" w:cstheme="majorHAnsi"/>
        </w:rPr>
        <w:tab/>
      </w:r>
      <w:r w:rsidRPr="00981F2A">
        <w:rPr>
          <w:rFonts w:asciiTheme="majorHAnsi" w:hAnsiTheme="majorHAnsi" w:cstheme="majorHAnsi"/>
        </w:rPr>
        <w:t>Mr. President, on the basis of what you said about food a minute ago, you mean that there is no contemplation of rationing being necessary in food?</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Not at all.</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Q</w:t>
      </w:r>
      <w:r w:rsidRPr="00981F2A">
        <w:rPr>
          <w:rFonts w:asciiTheme="majorHAnsi" w:hAnsiTheme="majorHAnsi" w:cstheme="majorHAnsi"/>
        </w:rPr>
        <w:t xml:space="preserve">. </w:t>
      </w:r>
      <w:r w:rsidR="007D2AC0">
        <w:rPr>
          <w:rFonts w:asciiTheme="majorHAnsi" w:hAnsiTheme="majorHAnsi" w:cstheme="majorHAnsi"/>
        </w:rPr>
        <w:tab/>
      </w:r>
      <w:r w:rsidRPr="00981F2A">
        <w:rPr>
          <w:rFonts w:asciiTheme="majorHAnsi" w:hAnsiTheme="majorHAnsi" w:cstheme="majorHAnsi"/>
        </w:rPr>
        <w:t>Mr. President, in view of the present situation, is there anything to speed up the machinery of the North Atlantic Pact being urged also on the other partners?</w:t>
      </w:r>
      <w:r w:rsidRPr="00981F2A">
        <w:rPr>
          <w:rFonts w:asciiTheme="majorHAnsi" w:hAnsiTheme="majorHAnsi" w:cstheme="majorHAnsi"/>
        </w:rPr>
        <w:br/>
      </w:r>
      <w:r w:rsidRPr="00981F2A">
        <w:rPr>
          <w:rFonts w:asciiTheme="majorHAnsi" w:hAnsiTheme="majorHAnsi" w:cstheme="majorHAnsi"/>
        </w:rPr>
        <w:br/>
      </w:r>
      <w:r w:rsidRPr="00981F2A">
        <w:rPr>
          <w:rFonts w:asciiTheme="majorHAnsi" w:hAnsiTheme="majorHAnsi" w:cstheme="majorHAnsi"/>
          <w:b/>
        </w:rPr>
        <w:t>THE PRESIDENT</w:t>
      </w:r>
      <w:r w:rsidRPr="00981F2A">
        <w:rPr>
          <w:rFonts w:asciiTheme="majorHAnsi" w:hAnsiTheme="majorHAnsi" w:cstheme="majorHAnsi"/>
        </w:rPr>
        <w:t>. That is a matter on which I can't comment at this time.</w:t>
      </w:r>
      <w:r w:rsidRPr="00981F2A">
        <w:rPr>
          <w:rFonts w:asciiTheme="majorHAnsi" w:hAnsiTheme="majorHAnsi" w:cstheme="majorHAnsi"/>
        </w:rPr>
        <w:br/>
      </w:r>
    </w:p>
    <w:p w14:paraId="31AFDCB2" w14:textId="3E4DC2F0" w:rsidR="00CC7205" w:rsidRPr="00981F2A" w:rsidRDefault="00CC7205" w:rsidP="00981F2A">
      <w:pPr>
        <w:spacing w:before="120" w:after="120" w:line="240" w:lineRule="auto"/>
        <w:contextualSpacing/>
        <w:rPr>
          <w:rFonts w:asciiTheme="majorHAnsi" w:hAnsiTheme="majorHAnsi" w:cstheme="majorHAnsi"/>
        </w:rPr>
      </w:pPr>
      <w:r w:rsidRPr="00981F2A">
        <w:rPr>
          <w:rFonts w:asciiTheme="majorHAnsi" w:hAnsiTheme="majorHAnsi" w:cstheme="majorHAnsi"/>
        </w:rPr>
        <w:br/>
      </w:r>
      <w:r w:rsidRPr="00981F2A">
        <w:rPr>
          <w:rFonts w:asciiTheme="majorHAnsi" w:hAnsiTheme="majorHAnsi" w:cstheme="majorHAnsi"/>
        </w:rPr>
        <w:br/>
      </w:r>
    </w:p>
    <w:p w14:paraId="5D700B59" w14:textId="77777777" w:rsidR="00625005" w:rsidRPr="001C3FF0" w:rsidRDefault="00625005" w:rsidP="00625005">
      <w:pPr>
        <w:spacing w:before="120" w:after="120" w:line="240" w:lineRule="auto"/>
        <w:contextualSpacing/>
        <w:rPr>
          <w:rFonts w:asciiTheme="majorHAnsi" w:hAnsiTheme="majorHAnsi" w:cstheme="majorHAnsi"/>
        </w:rPr>
      </w:pPr>
      <w:r w:rsidRPr="001C3FF0">
        <w:rPr>
          <w:rFonts w:asciiTheme="majorHAnsi" w:hAnsiTheme="majorHAnsi" w:cstheme="majorHAnsi"/>
          <w:i/>
          <w:iCs/>
        </w:rPr>
        <w:t>Provided courtesy of </w:t>
      </w:r>
      <w:hyperlink r:id="rId32" w:tgtFrame="_blank" w:history="1">
        <w:r w:rsidRPr="001C3FF0">
          <w:rPr>
            <w:rFonts w:asciiTheme="majorHAnsi" w:hAnsiTheme="majorHAnsi" w:cstheme="majorHAnsi"/>
            <w:i/>
            <w:iCs/>
            <w:u w:val="single"/>
          </w:rPr>
          <w:t>The American Presidency Project.</w:t>
        </w:r>
      </w:hyperlink>
      <w:r w:rsidRPr="001C3FF0">
        <w:rPr>
          <w:rFonts w:asciiTheme="majorHAnsi" w:hAnsiTheme="majorHAnsi" w:cstheme="majorHAnsi"/>
          <w:i/>
          <w:iCs/>
        </w:rPr>
        <w:t>  John Woolley and Gerhard Peters. University of California, Santa Barbara.</w:t>
      </w:r>
      <w:r w:rsidRPr="001C3FF0">
        <w:rPr>
          <w:rFonts w:asciiTheme="majorHAnsi" w:hAnsiTheme="majorHAnsi" w:cstheme="majorHAnsi"/>
        </w:rPr>
        <w:t> </w:t>
      </w:r>
    </w:p>
    <w:p w14:paraId="61416052" w14:textId="77777777" w:rsidR="00625005" w:rsidRDefault="00625005" w:rsidP="00770F9E">
      <w:pPr>
        <w:spacing w:before="0" w:after="0" w:line="240" w:lineRule="auto"/>
        <w:rPr>
          <w:rFonts w:asciiTheme="majorHAnsi" w:hAnsiTheme="majorHAnsi" w:cstheme="majorHAnsi"/>
        </w:rPr>
      </w:pPr>
    </w:p>
    <w:p w14:paraId="4F4B69E2" w14:textId="58115621" w:rsidR="00A13FFF" w:rsidRDefault="00625005" w:rsidP="00770F9E">
      <w:pPr>
        <w:spacing w:before="0" w:after="0" w:line="240" w:lineRule="auto"/>
        <w:rPr>
          <w:rFonts w:eastAsia="Arial" w:cs="Arial"/>
          <w:color w:val="auto"/>
          <w:szCs w:val="24"/>
        </w:rPr>
      </w:pPr>
      <w:r w:rsidRPr="001C3FF0">
        <w:rPr>
          <w:rFonts w:asciiTheme="majorHAnsi" w:hAnsiTheme="majorHAnsi" w:cstheme="majorHAnsi"/>
        </w:rPr>
        <w:t xml:space="preserve">Accessed </w:t>
      </w:r>
      <w:r w:rsidRPr="009C06AD">
        <w:rPr>
          <w:rFonts w:asciiTheme="majorHAnsi" w:hAnsiTheme="majorHAnsi" w:cstheme="majorHAnsi"/>
          <w:color w:val="auto"/>
        </w:rPr>
        <w:t xml:space="preserve">from </w:t>
      </w:r>
      <w:hyperlink r:id="rId33" w:history="1">
        <w:r w:rsidRPr="009C06AD">
          <w:rPr>
            <w:rStyle w:val="Hyperlink"/>
            <w:rFonts w:asciiTheme="majorHAnsi" w:hAnsiTheme="majorHAnsi" w:cstheme="majorHAnsi"/>
            <w:color w:val="auto"/>
            <w:sz w:val="20"/>
            <w:u w:val="none"/>
          </w:rPr>
          <w:t>https://www.trumanlibrary.org/publicpapers/index.php?pid=820&amp;st=&amp;st1</w:t>
        </w:r>
      </w:hyperlink>
      <w:r w:rsidR="00CC7205" w:rsidRPr="00336B71" w:rsidDel="00CC7205">
        <w:rPr>
          <w:rFonts w:eastAsia="Arial" w:cs="Arial"/>
          <w:color w:val="auto"/>
          <w:szCs w:val="24"/>
        </w:rPr>
        <w:t xml:space="preserve"> </w:t>
      </w:r>
    </w:p>
    <w:p w14:paraId="1B93472D" w14:textId="77777777" w:rsidR="00D55F46" w:rsidRDefault="00D55F46" w:rsidP="00770F9E">
      <w:pPr>
        <w:spacing w:before="0" w:after="0" w:line="240" w:lineRule="auto"/>
        <w:rPr>
          <w:rFonts w:eastAsia="Arial" w:cs="Arial"/>
          <w:color w:val="auto"/>
          <w:szCs w:val="24"/>
        </w:rPr>
      </w:pPr>
    </w:p>
    <w:p w14:paraId="7C1E4D87" w14:textId="59F8B76B" w:rsidR="00D55F46" w:rsidRDefault="00F25FF0" w:rsidP="00770F9E">
      <w:pPr>
        <w:spacing w:before="0" w:after="0" w:line="240" w:lineRule="auto"/>
        <w:rPr>
          <w:rFonts w:eastAsia="Arial" w:cs="Arial"/>
          <w:color w:val="auto"/>
          <w:szCs w:val="24"/>
        </w:rPr>
      </w:pPr>
      <w:r>
        <w:rPr>
          <w:rFonts w:eastAsia="Arial" w:cs="Arial"/>
          <w:color w:val="auto"/>
          <w:szCs w:val="24"/>
        </w:rPr>
        <w:t>Used with permission from the Truman Library</w:t>
      </w:r>
    </w:p>
    <w:p w14:paraId="31913F7C" w14:textId="77777777" w:rsidR="00D55F46" w:rsidRDefault="00D55F46" w:rsidP="00770F9E">
      <w:pPr>
        <w:spacing w:before="0" w:after="0" w:line="240" w:lineRule="auto"/>
        <w:rPr>
          <w:rFonts w:eastAsia="Arial" w:cs="Arial"/>
          <w:color w:val="auto"/>
          <w:szCs w:val="24"/>
        </w:rPr>
      </w:pPr>
    </w:p>
    <w:p w14:paraId="47AF00CF" w14:textId="77777777" w:rsidR="00D55F46" w:rsidRDefault="00D55F46" w:rsidP="00770F9E">
      <w:pPr>
        <w:spacing w:before="0" w:after="0" w:line="240" w:lineRule="auto"/>
        <w:rPr>
          <w:rFonts w:eastAsia="Arial" w:cs="Arial"/>
          <w:color w:val="auto"/>
          <w:szCs w:val="24"/>
        </w:rPr>
      </w:pPr>
    </w:p>
    <w:p w14:paraId="1FBEE123" w14:textId="77777777" w:rsidR="00D55F46" w:rsidRDefault="00D55F46" w:rsidP="00770F9E">
      <w:pPr>
        <w:spacing w:before="0" w:after="0" w:line="240" w:lineRule="auto"/>
        <w:rPr>
          <w:rFonts w:eastAsia="Arial" w:cs="Arial"/>
          <w:color w:val="auto"/>
          <w:szCs w:val="24"/>
        </w:rPr>
      </w:pPr>
    </w:p>
    <w:p w14:paraId="78CFD0AE" w14:textId="77777777" w:rsidR="00D55F46" w:rsidRDefault="00D55F46" w:rsidP="00770F9E">
      <w:pPr>
        <w:spacing w:before="0" w:after="0" w:line="240" w:lineRule="auto"/>
        <w:rPr>
          <w:rFonts w:eastAsia="Arial" w:cs="Arial"/>
          <w:color w:val="auto"/>
          <w:szCs w:val="24"/>
        </w:rPr>
      </w:pPr>
    </w:p>
    <w:p w14:paraId="5785A2AA" w14:textId="77777777" w:rsidR="00D55F46" w:rsidRDefault="00D55F46" w:rsidP="00770F9E">
      <w:pPr>
        <w:spacing w:before="0" w:after="0" w:line="240" w:lineRule="auto"/>
        <w:rPr>
          <w:rFonts w:eastAsia="Arial" w:cs="Arial"/>
          <w:color w:val="auto"/>
          <w:szCs w:val="24"/>
        </w:rPr>
      </w:pPr>
    </w:p>
    <w:p w14:paraId="29821652" w14:textId="7339BF9B" w:rsidR="007D5F8F" w:rsidRDefault="00AE6BF3" w:rsidP="007D5F8F">
      <w:pPr>
        <w:spacing w:before="0" w:after="0" w:line="240" w:lineRule="auto"/>
      </w:pPr>
      <w:r>
        <w:rPr>
          <w:rFonts w:eastAsia="Arial" w:cs="Arial"/>
          <w:color w:val="auto"/>
          <w:szCs w:val="24"/>
        </w:rPr>
        <w:br w:type="page"/>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356A823F" w14:textId="77777777" w:rsidTr="004C2565">
        <w:trPr>
          <w:trHeight w:val="380"/>
        </w:trPr>
        <w:tc>
          <w:tcPr>
            <w:tcW w:w="10800" w:type="dxa"/>
            <w:gridSpan w:val="2"/>
            <w:shd w:val="clear" w:color="auto" w:fill="003366"/>
          </w:tcPr>
          <w:p w14:paraId="7E9F0407" w14:textId="44F6B973" w:rsidR="007D5F8F" w:rsidRPr="002826CF" w:rsidRDefault="007D5F8F" w:rsidP="00770F9E">
            <w:pPr>
              <w:pStyle w:val="Heading1"/>
            </w:pPr>
            <w:r w:rsidRPr="002826CF">
              <w:lastRenderedPageBreak/>
              <w:t xml:space="preserve">Supporting Question </w:t>
            </w:r>
            <w:r w:rsidR="00770F9E">
              <w:t>2</w:t>
            </w:r>
          </w:p>
        </w:tc>
      </w:tr>
      <w:tr w:rsidR="007D5F8F" w:rsidRPr="000473AF" w14:paraId="5780A547" w14:textId="77777777" w:rsidTr="004C2565">
        <w:trPr>
          <w:trHeight w:val="170"/>
        </w:trPr>
        <w:tc>
          <w:tcPr>
            <w:tcW w:w="2617" w:type="dxa"/>
            <w:shd w:val="clear" w:color="auto" w:fill="auto"/>
          </w:tcPr>
          <w:p w14:paraId="52136E8C"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4E84CB86" w14:textId="71EC5F20" w:rsidR="007D5F8F" w:rsidRPr="00D71A88" w:rsidRDefault="007D5F8F" w:rsidP="00D71A88">
            <w:pPr>
              <w:pStyle w:val="TableText"/>
            </w:pPr>
            <w:r>
              <w:rPr>
                <w:b/>
              </w:rPr>
              <w:t xml:space="preserve">Source </w:t>
            </w:r>
            <w:r w:rsidR="000615A3">
              <w:rPr>
                <w:b/>
              </w:rPr>
              <w:t>A</w:t>
            </w:r>
            <w:r w:rsidRPr="009D76A6">
              <w:rPr>
                <w:b/>
              </w:rPr>
              <w:t>:</w:t>
            </w:r>
            <w:r>
              <w:t xml:space="preserve"> </w:t>
            </w:r>
            <w:r w:rsidR="00770F9E" w:rsidRPr="00770F9E">
              <w:t xml:space="preserve">Melinda L. Pash, book, </w:t>
            </w:r>
            <w:r w:rsidR="00770F9E" w:rsidRPr="00770F9E">
              <w:rPr>
                <w:i/>
              </w:rPr>
              <w:t>In the Shadow of the Greatest Generation: The Americans Who Fought the Korean War</w:t>
            </w:r>
            <w:r w:rsidR="00770F9E" w:rsidRPr="00770F9E">
              <w:t>, 2012 (excerpt</w:t>
            </w:r>
            <w:r w:rsidR="006D71FA">
              <w:t>s</w:t>
            </w:r>
            <w:r w:rsidR="00770F9E" w:rsidRPr="00770F9E">
              <w:t>)</w:t>
            </w:r>
          </w:p>
        </w:tc>
      </w:tr>
    </w:tbl>
    <w:p w14:paraId="7D3401C9" w14:textId="77777777" w:rsidR="00C478F8" w:rsidRDefault="00C478F8" w:rsidP="007D5F8F">
      <w:pPr>
        <w:spacing w:before="0" w:after="0" w:line="240" w:lineRule="auto"/>
      </w:pPr>
    </w:p>
    <w:p w14:paraId="5FD468A9" w14:textId="6EA6DCB0" w:rsidR="00770F9E" w:rsidRPr="00770F9E" w:rsidRDefault="00770F9E" w:rsidP="00D55F46">
      <w:pPr>
        <w:spacing w:before="60" w:after="0" w:line="240" w:lineRule="auto"/>
      </w:pPr>
      <w:r w:rsidRPr="00770F9E">
        <w:t>Unlike their older brothers and cousins who served in World War II and returned to ticker-tape parades and welcoming bands, Korean War veterans returned quickly to a country that in their absence scarcely missed them. Though Americans initially rallied to the war drum when President Harry S. Truman called on the nation to defend South Korea from communist aggression, the lack of meaningful home</w:t>
      </w:r>
      <w:r w:rsidR="00C35F46">
        <w:t>-</w:t>
      </w:r>
      <w:r w:rsidRPr="00770F9E">
        <w:t>front participation in the form of rationing or other personal sacrifice soon made Korea only a minor distraction for the American public. As soldiers still green to battle clung to the Pusan Perimeter, as marines fought their way out of Chosin Reservoir with frozen feet and staggering casualties, and as GIs tried to hold the line in a bloody stalemate half a world away, Americans at home went on with their business as usual, concentrating on making the most of the prosperous post-World War II economy. Fearing wartime shortages, they snapped up furniture and televisions, refrigerators and cars.</w:t>
      </w:r>
      <w:r w:rsidR="00D82527">
        <w:t xml:space="preserve"> </w:t>
      </w:r>
      <w:r w:rsidRPr="00770F9E">
        <w:t xml:space="preserve">In Fords and Lincolns and Chevrolets, the war drove right out of the minds of many Americans and into the middle and back pages of newspapers. Returning veterans could only wonder at the world that seemingly had forgotten them, surprised that </w:t>
      </w:r>
      <w:r w:rsidR="00C35F46">
        <w:t>“</w:t>
      </w:r>
      <w:r w:rsidRPr="00770F9E">
        <w:t>there was no evidence that the civilian population of the USA even knew (or cared) that those of us getting off the ship had seen desperate combat”</w:t>
      </w:r>
      <w:r w:rsidR="00C35F46">
        <w:t xml:space="preserve"> </w:t>
      </w:r>
      <w:r w:rsidR="00C35F46" w:rsidRPr="00770F9E">
        <w:t>[</w:t>
      </w:r>
      <w:r w:rsidR="00C35F46">
        <w:t>q</w:t>
      </w:r>
      <w:r w:rsidR="00C35F46" w:rsidRPr="00770F9E">
        <w:t xml:space="preserve">uoting Robert Henderson, </w:t>
      </w:r>
      <w:r w:rsidR="00C35F46" w:rsidRPr="00770F9E">
        <w:rPr>
          <w:i/>
        </w:rPr>
        <w:t>Korean War Veteran Survey</w:t>
      </w:r>
      <w:r w:rsidR="00C35F46" w:rsidRPr="00770F9E">
        <w:t>, 9, Center for the Study of the Korean War</w:t>
      </w:r>
      <w:r w:rsidR="00C35F46">
        <w:t>, Graceland University, Independence, Missouri</w:t>
      </w:r>
      <w:r w:rsidR="00C35F46" w:rsidRPr="00770F9E">
        <w:t>]</w:t>
      </w:r>
      <w:r w:rsidR="00A517D0">
        <w:t xml:space="preserve">. </w:t>
      </w:r>
      <w:r w:rsidRPr="00770F9E">
        <w:t>(p. 1)</w:t>
      </w:r>
    </w:p>
    <w:p w14:paraId="72AFC709" w14:textId="77777777" w:rsidR="006D71FA" w:rsidRDefault="006D71FA" w:rsidP="00D55F46">
      <w:pPr>
        <w:spacing w:before="60" w:after="0" w:line="240" w:lineRule="auto"/>
      </w:pPr>
    </w:p>
    <w:p w14:paraId="7ACB24FC" w14:textId="041D8947" w:rsidR="00770F9E" w:rsidRPr="00770F9E" w:rsidRDefault="00770F9E" w:rsidP="00D55F46">
      <w:pPr>
        <w:spacing w:before="60" w:after="0" w:line="240" w:lineRule="auto"/>
      </w:pPr>
      <w:r w:rsidRPr="00770F9E">
        <w:t>Perhaps understandably, average Americans found themselves too busy to pay attention to the conflict raging thousands of miles away in Korea or to the soldiers trickling home, but movie makers, novelists, and even historians proved no better at acknowledging the sacrifices made by those American servicemen and women. Throughout the war and in the years following, Hollywood produced a number of war movies, but most of them looked back to the “good war,” World War II, for inspiration</w:t>
      </w:r>
      <w:r w:rsidR="00A517D0">
        <w:t>. (p. 2)</w:t>
      </w:r>
    </w:p>
    <w:p w14:paraId="5C73A2BF" w14:textId="77777777" w:rsidR="006D71FA" w:rsidRDefault="00770F9E" w:rsidP="00D55F46">
      <w:pPr>
        <w:spacing w:before="60" w:after="0" w:line="240" w:lineRule="auto"/>
      </w:pPr>
      <w:r w:rsidRPr="00770F9E">
        <w:t xml:space="preserve"> </w:t>
      </w:r>
    </w:p>
    <w:p w14:paraId="7D6A8992" w14:textId="3782ED42" w:rsidR="00543176" w:rsidRPr="00770F9E" w:rsidRDefault="00770F9E" w:rsidP="00543176">
      <w:pPr>
        <w:spacing w:before="60" w:after="0" w:line="240" w:lineRule="auto"/>
      </w:pPr>
      <w:r w:rsidRPr="00770F9E">
        <w:t>Ten- and eleven-year-old kids when the Japanese bombed Pearl Harbor, [the Korean War generation] saw Americans join together to back the war effort, even if that meant making grave sacrifices.</w:t>
      </w:r>
      <w:r w:rsidR="00D82527">
        <w:t xml:space="preserve"> </w:t>
      </w:r>
      <w:r w:rsidRPr="00770F9E">
        <w:t>Sixteen million American men stepped into military uniforms ready to do their duty and lay down their lives in defense of the country and the values for which it stood.</w:t>
      </w:r>
      <w:r w:rsidR="00D82527">
        <w:t xml:space="preserve"> </w:t>
      </w:r>
      <w:r w:rsidRPr="00770F9E">
        <w:t>Those on the home front did their part, too. Whole towns turned out to say goodbye to their native sons being shipped off to war. Ordinary Americans, even young ones, grew Victory Gardens, saved scrap metal and paper, bought war stamps and war bonds, harvested milkweed pod for parachute making, and patriotically rallied behind their government.</w:t>
      </w:r>
      <w:r w:rsidR="00A517D0">
        <w:t xml:space="preserve"> </w:t>
      </w:r>
      <w:r w:rsidR="00543176">
        <w:t xml:space="preserve">[…] </w:t>
      </w:r>
      <w:r w:rsidRPr="00770F9E">
        <w:t>When asked to conserve [for World War II], Americans accepted severe rationing of gasoline, meat, butter, sugar, and flour, a</w:t>
      </w:r>
      <w:r w:rsidR="00543176">
        <w:t>n</w:t>
      </w:r>
      <w:r w:rsidRPr="00770F9E">
        <w:t>d they continued to support the war. For hundreds of thousands of kids, the message must have been clear; in a time of war American citizens rally together, sharing the sacrifices and keeping the trust with those whom they called to serve</w:t>
      </w:r>
      <w:r w:rsidR="00543176">
        <w:t>.</w:t>
      </w:r>
      <w:r w:rsidRPr="00770F9E">
        <w:t xml:space="preserve"> </w:t>
      </w:r>
      <w:r w:rsidR="00543176">
        <w:t>(p. 10)</w:t>
      </w:r>
    </w:p>
    <w:p w14:paraId="4D00DEC4" w14:textId="02A2CEBD" w:rsidR="006D71FA" w:rsidRDefault="00543176" w:rsidP="00D55F46">
      <w:pPr>
        <w:spacing w:before="60" w:after="0" w:line="240" w:lineRule="auto"/>
      </w:pPr>
      <w:r w:rsidRPr="00770F9E" w:rsidDel="00543176">
        <w:t xml:space="preserve"> </w:t>
      </w:r>
    </w:p>
    <w:p w14:paraId="315E3F49" w14:textId="02F58D15" w:rsidR="00770F9E" w:rsidRPr="00770F9E" w:rsidRDefault="00770F9E" w:rsidP="00D55F46">
      <w:pPr>
        <w:spacing w:before="60" w:after="0" w:line="240" w:lineRule="auto"/>
      </w:pPr>
      <w:r w:rsidRPr="00770F9E">
        <w:t>As the [Korean] war dragged on, however, public interest and support waned.</w:t>
      </w:r>
      <w:r w:rsidR="00543176">
        <w:t xml:space="preserve"> </w:t>
      </w:r>
      <w:r w:rsidR="004F7E8E">
        <w:t xml:space="preserve">[…] </w:t>
      </w:r>
      <w:r w:rsidRPr="00770F9E">
        <w:t>The buying frenzy that had characterized 1950</w:t>
      </w:r>
      <w:r w:rsidR="004F7E8E">
        <w:t>,</w:t>
      </w:r>
      <w:r w:rsidRPr="00770F9E">
        <w:t xml:space="preserve"> when people still worried that war would directly affect their ability to purc</w:t>
      </w:r>
      <w:r w:rsidR="004F7E8E">
        <w:t>h</w:t>
      </w:r>
      <w:r w:rsidRPr="00770F9E">
        <w:t>ase sugar, shortening, or televisions, had drawn to a close, leaving Americans free to concentrate on things other than the war effort.</w:t>
      </w:r>
      <w:r w:rsidR="00D82527">
        <w:t xml:space="preserve"> </w:t>
      </w:r>
      <w:r w:rsidRPr="00770F9E">
        <w:t>Headlines concerning strikes, domestic events, and even UFOs, rather than war news, monopolized the front pages of most newspapers</w:t>
      </w:r>
      <w:r w:rsidR="004F7E8E">
        <w:t>.</w:t>
      </w:r>
      <w:r w:rsidRPr="00770F9E">
        <w:t xml:space="preserve"> </w:t>
      </w:r>
      <w:r w:rsidR="004F7E8E">
        <w:t>(p. 30)</w:t>
      </w:r>
      <w:r w:rsidR="004F7E8E" w:rsidRPr="00770F9E" w:rsidDel="004F7E8E">
        <w:t xml:space="preserve"> </w:t>
      </w:r>
    </w:p>
    <w:p w14:paraId="78018164" w14:textId="77777777" w:rsidR="006D71FA" w:rsidRDefault="006D71FA" w:rsidP="00D55F46">
      <w:pPr>
        <w:spacing w:before="60" w:after="0" w:line="240" w:lineRule="auto"/>
      </w:pPr>
    </w:p>
    <w:p w14:paraId="40ABEF95" w14:textId="77777777" w:rsidR="00F25FF0" w:rsidRDefault="00F25FF0">
      <w:pPr>
        <w:spacing w:before="0" w:after="0" w:line="276" w:lineRule="auto"/>
      </w:pPr>
      <w:r>
        <w:br w:type="page"/>
      </w:r>
    </w:p>
    <w:p w14:paraId="1F12F91A" w14:textId="77777777" w:rsidR="00F25FF0" w:rsidRDefault="00F25FF0" w:rsidP="00D55F46">
      <w:pPr>
        <w:spacing w:before="60" w:after="0" w:line="240" w:lineRule="auto"/>
      </w:pPr>
    </w:p>
    <w:p w14:paraId="35EB2959" w14:textId="77777777" w:rsidR="00F25FF0" w:rsidRDefault="00F25FF0" w:rsidP="00D55F46">
      <w:pPr>
        <w:spacing w:before="60" w:after="0" w:line="240" w:lineRule="auto"/>
      </w:pPr>
    </w:p>
    <w:p w14:paraId="7FB0C21C" w14:textId="19AA9893" w:rsidR="007D5F8F" w:rsidRDefault="00770F9E" w:rsidP="00D55F46">
      <w:pPr>
        <w:spacing w:before="60" w:after="0" w:line="240" w:lineRule="auto"/>
      </w:pPr>
      <w:r w:rsidRPr="00770F9E">
        <w:t>Aside from a lack of political recognition, the troops in Korea had other reasons to feel like the home front had abandoned and forgotten them. Every day Americans laid down their lives in service to country on the Korean Peninsula, but back in the States people seemed completely disinterested in the war.</w:t>
      </w:r>
      <w:r w:rsidR="00D82527">
        <w:t xml:space="preserve"> </w:t>
      </w:r>
      <w:r w:rsidRPr="00770F9E">
        <w:t xml:space="preserve">Front-page headlines advertised </w:t>
      </w:r>
      <w:r w:rsidR="00E227CA">
        <w:t>“</w:t>
      </w:r>
      <w:r w:rsidRPr="00770F9E">
        <w:t>a growing shortage of beef, graft scandals in the Government, strikes as usual, [and] prospects of a new-car scarcity.</w:t>
      </w:r>
      <w:r w:rsidR="00E227CA">
        <w:t xml:space="preserve">” </w:t>
      </w:r>
      <w:r w:rsidRPr="00770F9E">
        <w:t xml:space="preserve">The war just did not seem all that newsworthy after the early months and especially once it stalemated. As editorial cartoonist Bill Mauldin noted of the Korean War infantryman, </w:t>
      </w:r>
      <w:r w:rsidR="00E227CA">
        <w:t>“</w:t>
      </w:r>
      <w:r w:rsidRPr="00770F9E">
        <w:t>He fights a battle in which his best friends get killed and if an account of the action gets printed at all in his home town paper, it appears on page 17 under a Lux ad.</w:t>
      </w:r>
      <w:r w:rsidR="00E227CA">
        <w:t>”</w:t>
      </w:r>
      <w:r w:rsidRPr="00770F9E">
        <w:t xml:space="preserve"> And, more than not paying attention to the war, people on the home front actually compromised the ability of men and women to carry out their duties in Korea—at least from the perspective of those in the war zone. </w:t>
      </w:r>
      <w:r w:rsidR="00E227CA">
        <w:t xml:space="preserve">Strikes and the attention paid them not only distracted Americans but deprived men in the field of the supplies they needed. Shortages at home meant the rationing of things like ammunition and equipment in the war zone. </w:t>
      </w:r>
      <w:r w:rsidRPr="00770F9E">
        <w:t xml:space="preserve">Of one strike a frustrated GI in theater wrote, </w:t>
      </w:r>
      <w:r w:rsidR="00BF35C9">
        <w:t>“</w:t>
      </w:r>
      <w:r w:rsidRPr="00770F9E">
        <w:t>We felt it very definitely in the shortage of supplies and especially of equipment for several days. It woke me up to how closely connected all the fronts we battle on are. You begin to wonder if the old country realizes there’s a war going on over here.</w:t>
      </w:r>
      <w:r w:rsidR="00BF35C9">
        <w:t>”</w:t>
      </w:r>
      <w:r w:rsidRPr="00770F9E">
        <w:t xml:space="preserve"> Similarly, returning from Korea, another serviceman asserted, </w:t>
      </w:r>
      <w:r w:rsidR="00BF35C9">
        <w:t>“</w:t>
      </w:r>
      <w:r w:rsidRPr="00770F9E">
        <w:t xml:space="preserve">Strikes at home make the GI </w:t>
      </w:r>
      <w:r w:rsidR="00BF35C9">
        <w:t xml:space="preserve">feel … that </w:t>
      </w:r>
      <w:r w:rsidRPr="00770F9E">
        <w:t>people are so preoccupied with their own self-interests that they seem to have forgotten that we are fighting a war.</w:t>
      </w:r>
      <w:r w:rsidR="00D82527">
        <w:t xml:space="preserve"> </w:t>
      </w:r>
      <w:r w:rsidRPr="00770F9E">
        <w:t>The shortages due to the shipping strike in New York last autumn could be felt in Korea within two weeks</w:t>
      </w:r>
      <w:r w:rsidR="00BF35C9">
        <w:t>.</w:t>
      </w:r>
      <w:r w:rsidRPr="00770F9E">
        <w:t>” (</w:t>
      </w:r>
      <w:r w:rsidR="003776ED">
        <w:t>p</w:t>
      </w:r>
      <w:r w:rsidR="00BF35C9">
        <w:t>p</w:t>
      </w:r>
      <w:r w:rsidR="003776ED">
        <w:t xml:space="preserve">. </w:t>
      </w:r>
      <w:r w:rsidRPr="00770F9E">
        <w:t>125</w:t>
      </w:r>
      <w:r w:rsidR="00BF35C9">
        <w:t>-126</w:t>
      </w:r>
      <w:r w:rsidRPr="00770F9E">
        <w:t>)</w:t>
      </w:r>
    </w:p>
    <w:p w14:paraId="0C8DA6FD" w14:textId="77777777" w:rsidR="00397590" w:rsidRDefault="00397590" w:rsidP="00D55F46">
      <w:pPr>
        <w:spacing w:before="60" w:after="0" w:line="240" w:lineRule="auto"/>
      </w:pPr>
    </w:p>
    <w:p w14:paraId="6F78373F" w14:textId="77777777" w:rsidR="006D71FA" w:rsidRDefault="006D71FA">
      <w:pPr>
        <w:spacing w:before="0" w:after="0" w:line="276" w:lineRule="auto"/>
      </w:pPr>
      <w:r>
        <w:br w:type="page"/>
      </w:r>
    </w:p>
    <w:p w14:paraId="4A2D1425" w14:textId="77777777" w:rsidR="00397590" w:rsidRDefault="00397590" w:rsidP="00D55F46">
      <w:pPr>
        <w:spacing w:before="6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7A58ECC2" w14:textId="77777777" w:rsidTr="004C2565">
        <w:trPr>
          <w:trHeight w:val="380"/>
        </w:trPr>
        <w:tc>
          <w:tcPr>
            <w:tcW w:w="10800" w:type="dxa"/>
            <w:gridSpan w:val="2"/>
            <w:shd w:val="clear" w:color="auto" w:fill="003366"/>
          </w:tcPr>
          <w:p w14:paraId="3B139C1E" w14:textId="38A697C0" w:rsidR="007D5F8F" w:rsidRPr="002826CF" w:rsidRDefault="007D5F8F" w:rsidP="00770F9E">
            <w:pPr>
              <w:pStyle w:val="Heading1"/>
            </w:pPr>
            <w:r w:rsidRPr="002826CF">
              <w:t xml:space="preserve">Supporting Question </w:t>
            </w:r>
            <w:r w:rsidR="00770F9E">
              <w:t>2</w:t>
            </w:r>
          </w:p>
        </w:tc>
      </w:tr>
      <w:tr w:rsidR="007D5F8F" w:rsidRPr="000473AF" w14:paraId="6A067A25" w14:textId="77777777" w:rsidTr="004C2565">
        <w:trPr>
          <w:trHeight w:val="170"/>
        </w:trPr>
        <w:tc>
          <w:tcPr>
            <w:tcW w:w="2617" w:type="dxa"/>
            <w:shd w:val="clear" w:color="auto" w:fill="auto"/>
          </w:tcPr>
          <w:p w14:paraId="407FC1B7"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00377169" w14:textId="69335B11" w:rsidR="007D5F8F" w:rsidRPr="00F07BEF" w:rsidRDefault="007D5F8F" w:rsidP="00F07BEF">
            <w:pPr>
              <w:pStyle w:val="TableText"/>
              <w:rPr>
                <w:i/>
              </w:rPr>
            </w:pPr>
            <w:r>
              <w:rPr>
                <w:b/>
              </w:rPr>
              <w:t xml:space="preserve">Source </w:t>
            </w:r>
            <w:r w:rsidR="000615A3">
              <w:rPr>
                <w:b/>
              </w:rPr>
              <w:t>B</w:t>
            </w:r>
            <w:r w:rsidRPr="009D76A6">
              <w:rPr>
                <w:b/>
              </w:rPr>
              <w:t>:</w:t>
            </w:r>
            <w:r w:rsidR="00D82527">
              <w:t xml:space="preserve"> </w:t>
            </w:r>
            <w:r w:rsidR="00F07BEF">
              <w:t>Paul G. Pierpaoli, Jr.</w:t>
            </w:r>
            <w:r w:rsidR="00DE0E5F">
              <w:t>, magazine article,</w:t>
            </w:r>
            <w:r w:rsidR="00F07BEF">
              <w:t xml:space="preserve"> “Truman’s Other War: The Battle for the American Homefront, 1950-53,” </w:t>
            </w:r>
            <w:r w:rsidR="00F07BEF">
              <w:rPr>
                <w:i/>
              </w:rPr>
              <w:t xml:space="preserve">OAH Magazine of History </w:t>
            </w:r>
            <w:r w:rsidR="00F07BEF" w:rsidRPr="00F07BEF">
              <w:t>14(3)</w:t>
            </w:r>
            <w:r w:rsidR="00F07BEF">
              <w:t>, pp. 15-19</w:t>
            </w:r>
            <w:r w:rsidR="00DE0E5F">
              <w:t>, 2000</w:t>
            </w:r>
            <w:r w:rsidR="00981F2A">
              <w:t xml:space="preserve"> (excerpt)</w:t>
            </w:r>
          </w:p>
        </w:tc>
      </w:tr>
    </w:tbl>
    <w:p w14:paraId="318A0544" w14:textId="77777777" w:rsidR="00CC7205" w:rsidRDefault="00CC7205" w:rsidP="007D5F8F">
      <w:pPr>
        <w:spacing w:before="0" w:after="0" w:line="240" w:lineRule="auto"/>
      </w:pPr>
    </w:p>
    <w:p w14:paraId="08AF0C33" w14:textId="77777777" w:rsidR="00CC7205" w:rsidRDefault="00CC7205" w:rsidP="00981F2A">
      <w:pPr>
        <w:spacing w:before="120" w:after="120" w:line="240" w:lineRule="auto"/>
        <w:contextualSpacing/>
      </w:pPr>
    </w:p>
    <w:p w14:paraId="221112BA" w14:textId="272B2133" w:rsidR="00CC7205" w:rsidRDefault="00EF4A32" w:rsidP="00981F2A">
      <w:pPr>
        <w:spacing w:before="120" w:after="120" w:line="240" w:lineRule="auto"/>
        <w:contextualSpacing/>
      </w:pPr>
      <w:r w:rsidRPr="00981F2A">
        <w:t>Prior to 25 June 1950, President Harry S. Truman had no notion of fighting a major land war in Asia or, for that matter, engaging the nation in a vast and exorbitant Cold War rearmament program. In his January 1949 inaugural address, the president</w:t>
      </w:r>
      <w:r w:rsidR="00440356" w:rsidRPr="00981F2A">
        <w:t>—</w:t>
      </w:r>
      <w:r w:rsidRPr="00981F2A">
        <w:t>always a rather staunch fiscal conservative</w:t>
      </w:r>
      <w:r w:rsidR="00440356" w:rsidRPr="00981F2A">
        <w:t>—</w:t>
      </w:r>
      <w:r w:rsidRPr="00981F2A">
        <w:t xml:space="preserve">had promised to balance the budget, decrease the national debt, keep inflation at bay, and implement his Fair Deal program, an ambitious social welfare plan that sought to address an array of problems from public housing and health care to civil rights. </w:t>
      </w:r>
    </w:p>
    <w:p w14:paraId="4879EE12" w14:textId="77777777" w:rsidR="00CC7205" w:rsidRDefault="00CC7205" w:rsidP="00981F2A">
      <w:pPr>
        <w:spacing w:before="120" w:after="120" w:line="240" w:lineRule="auto"/>
        <w:contextualSpacing/>
      </w:pPr>
    </w:p>
    <w:p w14:paraId="39764A8D" w14:textId="2EDA4C1B" w:rsidR="00EF4A32" w:rsidRPr="00981F2A" w:rsidRDefault="00EF4A32" w:rsidP="00981F2A">
      <w:pPr>
        <w:spacing w:before="120" w:after="120" w:line="240" w:lineRule="auto"/>
        <w:contextualSpacing/>
      </w:pPr>
      <w:r w:rsidRPr="00981F2A">
        <w:t>To accomplish this, Truman cast his lot with those who sought to keep national security and defense spending to a bare minimum. He also sought to provide America’s allies with protection from the perceived Russian threat by using the strength of the US economy as a bulwark against Communism. Thus, initiatives such as the Marshall Plan, the International Monetary Fund, and the General Agreement on Tariffs and Trade (GATT) would emphasize economic—rather than military--containment of the Soviet Union.</w:t>
      </w:r>
    </w:p>
    <w:p w14:paraId="32C5E1C5" w14:textId="082D77E6" w:rsidR="00770F9E" w:rsidRPr="00770F9E" w:rsidRDefault="00770F9E" w:rsidP="00D55F46">
      <w:pPr>
        <w:spacing w:before="60" w:after="0" w:line="240" w:lineRule="auto"/>
        <w:ind w:firstLine="360"/>
      </w:pPr>
    </w:p>
    <w:p w14:paraId="11315BA8" w14:textId="77777777" w:rsidR="00660CD7" w:rsidRDefault="00660CD7">
      <w:pPr>
        <w:spacing w:before="0" w:after="0" w:line="276" w:lineRule="auto"/>
      </w:pPr>
      <w:r>
        <w:br w:type="page"/>
      </w:r>
    </w:p>
    <w:p w14:paraId="3D7B30B5" w14:textId="7AA46E88" w:rsidR="007D5F8F" w:rsidRDefault="007D5F8F"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7D5F8F" w:rsidRPr="000473AF" w14:paraId="7137AD56" w14:textId="77777777" w:rsidTr="004C2565">
        <w:trPr>
          <w:trHeight w:val="380"/>
        </w:trPr>
        <w:tc>
          <w:tcPr>
            <w:tcW w:w="10800" w:type="dxa"/>
            <w:gridSpan w:val="2"/>
            <w:shd w:val="clear" w:color="auto" w:fill="003366"/>
          </w:tcPr>
          <w:p w14:paraId="3A08732F" w14:textId="755E7895" w:rsidR="007D5F8F" w:rsidRPr="002826CF" w:rsidRDefault="007D5F8F" w:rsidP="000615A3">
            <w:pPr>
              <w:pStyle w:val="Heading1"/>
            </w:pPr>
            <w:r w:rsidRPr="002826CF">
              <w:t xml:space="preserve">Supporting Question </w:t>
            </w:r>
            <w:r w:rsidR="000615A3">
              <w:t>3</w:t>
            </w:r>
          </w:p>
        </w:tc>
      </w:tr>
      <w:tr w:rsidR="007D5F8F" w:rsidRPr="000473AF" w14:paraId="731D3AE4" w14:textId="77777777" w:rsidTr="004C2565">
        <w:trPr>
          <w:trHeight w:val="170"/>
        </w:trPr>
        <w:tc>
          <w:tcPr>
            <w:tcW w:w="2617" w:type="dxa"/>
            <w:shd w:val="clear" w:color="auto" w:fill="auto"/>
          </w:tcPr>
          <w:p w14:paraId="00019F3A" w14:textId="77777777" w:rsidR="007D5F8F" w:rsidRPr="000473AF" w:rsidRDefault="007D5F8F" w:rsidP="004C2565">
            <w:pPr>
              <w:pStyle w:val="TableHeader"/>
              <w:spacing w:before="60" w:after="60" w:line="240" w:lineRule="auto"/>
            </w:pPr>
            <w:r w:rsidRPr="000473AF">
              <w:t>Feature</w:t>
            </w:r>
            <w:r>
              <w:t>d</w:t>
            </w:r>
            <w:r w:rsidRPr="000473AF">
              <w:t xml:space="preserve"> Source</w:t>
            </w:r>
          </w:p>
        </w:tc>
        <w:tc>
          <w:tcPr>
            <w:tcW w:w="8183" w:type="dxa"/>
            <w:shd w:val="clear" w:color="auto" w:fill="auto"/>
          </w:tcPr>
          <w:p w14:paraId="59462599" w14:textId="1EEDA9C5" w:rsidR="007D5F8F" w:rsidRPr="00425147" w:rsidRDefault="007D5F8F" w:rsidP="00F07BEF">
            <w:pPr>
              <w:pStyle w:val="TableText"/>
            </w:pPr>
            <w:r>
              <w:rPr>
                <w:b/>
              </w:rPr>
              <w:t xml:space="preserve">Source </w:t>
            </w:r>
            <w:r w:rsidR="00F07BEF">
              <w:rPr>
                <w:b/>
              </w:rPr>
              <w:t>A</w:t>
            </w:r>
            <w:r w:rsidRPr="009D76A6">
              <w:rPr>
                <w:b/>
              </w:rPr>
              <w:t>:</w:t>
            </w:r>
            <w:r>
              <w:t xml:space="preserve"> </w:t>
            </w:r>
            <w:r w:rsidR="00F07BEF">
              <w:t xml:space="preserve">John Singhose, </w:t>
            </w:r>
            <w:r w:rsidR="009C384C">
              <w:t xml:space="preserve">transcript of </w:t>
            </w:r>
            <w:r w:rsidR="005607C3">
              <w:t xml:space="preserve">oral </w:t>
            </w:r>
            <w:r w:rsidR="001755B8">
              <w:t>i</w:t>
            </w:r>
            <w:r w:rsidR="00F07BEF">
              <w:t>nterview</w:t>
            </w:r>
            <w:r w:rsidR="009C384C">
              <w:t xml:space="preserve"> for Korean War Digital History Project </w:t>
            </w:r>
            <w:r w:rsidR="001755B8">
              <w:t>(excerpt)</w:t>
            </w:r>
          </w:p>
        </w:tc>
      </w:tr>
    </w:tbl>
    <w:p w14:paraId="43694280" w14:textId="77777777" w:rsidR="007D5F8F" w:rsidRDefault="007D5F8F" w:rsidP="007D5F8F">
      <w:pPr>
        <w:spacing w:before="0" w:after="0" w:line="240" w:lineRule="auto"/>
      </w:pPr>
    </w:p>
    <w:p w14:paraId="0A35DB5A" w14:textId="15986262" w:rsidR="00F07BEF" w:rsidRPr="00F07BEF" w:rsidRDefault="00F07BEF" w:rsidP="00D55F46">
      <w:pPr>
        <w:spacing w:before="60" w:after="0" w:line="240" w:lineRule="auto"/>
      </w:pPr>
      <w:r w:rsidRPr="00981F2A">
        <w:rPr>
          <w:b/>
        </w:rPr>
        <w:t>Interviewer:</w:t>
      </w:r>
      <w:r w:rsidRPr="00F07BEF">
        <w:t xml:space="preserve"> </w:t>
      </w:r>
      <w:r w:rsidR="00883114">
        <w:t>When</w:t>
      </w:r>
      <w:r w:rsidRPr="00F07BEF">
        <w:t xml:space="preserve"> you left Korea, what did you think about the future of Korea? Did you have any idea how Korea would develop? Did you have any thought about it?</w:t>
      </w:r>
    </w:p>
    <w:p w14:paraId="4F2CD08E" w14:textId="198E049A" w:rsidR="00F07BEF" w:rsidRPr="00F07BEF" w:rsidRDefault="00F07BEF" w:rsidP="00D55F46">
      <w:pPr>
        <w:spacing w:before="60" w:after="0" w:line="240" w:lineRule="auto"/>
      </w:pPr>
      <w:r w:rsidRPr="00981F2A">
        <w:rPr>
          <w:b/>
        </w:rPr>
        <w:t>John</w:t>
      </w:r>
      <w:r w:rsidR="00BE4C90" w:rsidRPr="00981F2A">
        <w:rPr>
          <w:b/>
        </w:rPr>
        <w:t xml:space="preserve"> Singhose:</w:t>
      </w:r>
      <w:r w:rsidRPr="00F07BEF">
        <w:t xml:space="preserve"> No, I had no idea what it was going to be like. It’s unbelievable really</w:t>
      </w:r>
      <w:r w:rsidR="00062D40">
        <w:t>.</w:t>
      </w:r>
      <w:r w:rsidRPr="00F07BEF">
        <w:t xml:space="preserve"> I’ve seen a lot of pictures, I’ve talked to a lot of these folks that have been over there and visited, but I know one thing, that the Korean people were very industrious, good, honest, hard workers. </w:t>
      </w:r>
    </w:p>
    <w:p w14:paraId="0549AEA8" w14:textId="77777777" w:rsidR="00F07BEF" w:rsidRPr="00F07BEF" w:rsidRDefault="00F07BEF" w:rsidP="00D55F46">
      <w:pPr>
        <w:spacing w:before="60" w:after="0" w:line="240" w:lineRule="auto"/>
      </w:pPr>
      <w:r w:rsidRPr="00981F2A">
        <w:rPr>
          <w:b/>
        </w:rPr>
        <w:t>Interviewer:</w:t>
      </w:r>
      <w:r w:rsidRPr="00F07BEF">
        <w:t xml:space="preserve"> How did you know?</w:t>
      </w:r>
    </w:p>
    <w:p w14:paraId="76BE190D" w14:textId="78534589" w:rsidR="00F07BEF" w:rsidRPr="00F07BEF" w:rsidRDefault="00BE4C90" w:rsidP="00D55F46">
      <w:pPr>
        <w:spacing w:before="60" w:after="0" w:line="240" w:lineRule="auto"/>
      </w:pPr>
      <w:r w:rsidRPr="00981F2A">
        <w:rPr>
          <w:b/>
        </w:rPr>
        <w:t>JS</w:t>
      </w:r>
      <w:r w:rsidR="00F07BEF" w:rsidRPr="00981F2A">
        <w:rPr>
          <w:b/>
        </w:rPr>
        <w:t>:</w:t>
      </w:r>
      <w:r w:rsidR="00F07BEF" w:rsidRPr="00F07BEF">
        <w:t xml:space="preserve"> They worked with us. We had workers with us</w:t>
      </w:r>
      <w:r w:rsidR="00062D40">
        <w:t>,</w:t>
      </w:r>
      <w:r w:rsidR="00F07BEF" w:rsidRPr="00F07BEF">
        <w:t xml:space="preserve"> too</w:t>
      </w:r>
      <w:r w:rsidR="00062D40">
        <w:t>.</w:t>
      </w:r>
    </w:p>
    <w:p w14:paraId="75D40680" w14:textId="2D9F7E73" w:rsidR="00F07BEF" w:rsidRPr="00F07BEF" w:rsidRDefault="00F07BEF" w:rsidP="00D55F46">
      <w:pPr>
        <w:spacing w:before="60" w:after="0" w:line="240" w:lineRule="auto"/>
      </w:pPr>
      <w:r w:rsidRPr="00981F2A">
        <w:rPr>
          <w:b/>
        </w:rPr>
        <w:t>Interviewer:</w:t>
      </w:r>
      <w:r w:rsidRPr="00F07BEF">
        <w:t xml:space="preserve"> There were workers </w:t>
      </w:r>
      <w:r w:rsidR="00062D40">
        <w:t xml:space="preserve">other </w:t>
      </w:r>
      <w:r w:rsidRPr="00F07BEF">
        <w:t>than Kimbu Kan and Kim J</w:t>
      </w:r>
      <w:r w:rsidR="00062D40">
        <w:t>.</w:t>
      </w:r>
      <w:r w:rsidRPr="00F07BEF">
        <w:t xml:space="preserve"> Ku?</w:t>
      </w:r>
    </w:p>
    <w:p w14:paraId="620A433A" w14:textId="62AEE0A2" w:rsidR="00F07BEF" w:rsidRPr="00F07BEF" w:rsidRDefault="00BE4C90" w:rsidP="00D55F46">
      <w:pPr>
        <w:spacing w:before="60" w:after="0" w:line="240" w:lineRule="auto"/>
      </w:pPr>
      <w:r w:rsidRPr="00981F2A">
        <w:rPr>
          <w:b/>
        </w:rPr>
        <w:t>JS</w:t>
      </w:r>
      <w:r w:rsidR="00F07BEF" w:rsidRPr="00981F2A">
        <w:rPr>
          <w:b/>
        </w:rPr>
        <w:t>:</w:t>
      </w:r>
      <w:r w:rsidR="00F07BEF" w:rsidRPr="00F07BEF">
        <w:t xml:space="preserve"> Oh</w:t>
      </w:r>
      <w:r w:rsidR="00062D40">
        <w:t>,</w:t>
      </w:r>
      <w:r w:rsidR="00F07BEF" w:rsidRPr="00F07BEF">
        <w:t xml:space="preserve"> gosh yes</w:t>
      </w:r>
      <w:r w:rsidR="00062D40">
        <w:t>—w</w:t>
      </w:r>
      <w:r w:rsidR="00F07BEF" w:rsidRPr="00F07BEF">
        <w:t>e had like two dozen workers there</w:t>
      </w:r>
      <w:r w:rsidR="00062D40">
        <w:t>;</w:t>
      </w:r>
      <w:r w:rsidR="00F07BEF" w:rsidRPr="00F07BEF">
        <w:t xml:space="preserve"> </w:t>
      </w:r>
      <w:r w:rsidR="00062D40">
        <w:t xml:space="preserve">[they were] </w:t>
      </w:r>
      <w:r w:rsidR="00F07BEF" w:rsidRPr="00F07BEF">
        <w:t xml:space="preserve">very dependable. </w:t>
      </w:r>
    </w:p>
    <w:p w14:paraId="3EC1E31C" w14:textId="360B3EAF" w:rsidR="00F07BEF" w:rsidRPr="00F07BEF" w:rsidRDefault="00F07BEF" w:rsidP="00D55F46">
      <w:pPr>
        <w:spacing w:before="60" w:after="0" w:line="240" w:lineRule="auto"/>
      </w:pPr>
      <w:r w:rsidRPr="00981F2A">
        <w:rPr>
          <w:b/>
        </w:rPr>
        <w:t>Interviewer:</w:t>
      </w:r>
      <w:r w:rsidRPr="00F07BEF">
        <w:t xml:space="preserve"> What were you thinking about you being ther</w:t>
      </w:r>
      <w:r w:rsidR="00062D40">
        <w:t xml:space="preserve">e? </w:t>
      </w:r>
      <w:r w:rsidRPr="00F07BEF">
        <w:t>I mean, you didn’t know where Korea was</w:t>
      </w:r>
      <w:r w:rsidR="00062D40">
        <w:t>—</w:t>
      </w:r>
      <w:r w:rsidRPr="00F07BEF">
        <w:t>not much</w:t>
      </w:r>
      <w:r w:rsidR="00062D40">
        <w:t>,</w:t>
      </w:r>
      <w:r w:rsidRPr="00F07BEF">
        <w:t xml:space="preserve"> right?</w:t>
      </w:r>
    </w:p>
    <w:p w14:paraId="2F327740" w14:textId="68708268" w:rsidR="00F07BEF" w:rsidRPr="00F07BEF" w:rsidRDefault="00BE4C90" w:rsidP="00D55F46">
      <w:pPr>
        <w:spacing w:before="60" w:after="0" w:line="240" w:lineRule="auto"/>
      </w:pPr>
      <w:r w:rsidRPr="00981F2A">
        <w:rPr>
          <w:b/>
        </w:rPr>
        <w:t>JS</w:t>
      </w:r>
      <w:r w:rsidR="00F07BEF" w:rsidRPr="00981F2A">
        <w:rPr>
          <w:b/>
        </w:rPr>
        <w:t>:</w:t>
      </w:r>
      <w:r w:rsidR="00F07BEF" w:rsidRPr="00F07BEF">
        <w:t xml:space="preserve"> No</w:t>
      </w:r>
      <w:r w:rsidR="00062D40">
        <w:t>.</w:t>
      </w:r>
      <w:r w:rsidR="00F07BEF" w:rsidRPr="00F07BEF">
        <w:t xml:space="preserve"> </w:t>
      </w:r>
    </w:p>
    <w:p w14:paraId="3E159011" w14:textId="412546AB" w:rsidR="00F07BEF" w:rsidRPr="00F07BEF" w:rsidRDefault="00F07BEF" w:rsidP="00D55F46">
      <w:pPr>
        <w:spacing w:before="60" w:after="0" w:line="240" w:lineRule="auto"/>
      </w:pPr>
      <w:r w:rsidRPr="00981F2A">
        <w:rPr>
          <w:b/>
        </w:rPr>
        <w:t>Interviewer:</w:t>
      </w:r>
      <w:r w:rsidRPr="00F07BEF">
        <w:t xml:space="preserve"> </w:t>
      </w:r>
      <w:r w:rsidR="00062D40">
        <w:t>And,</w:t>
      </w:r>
      <w:r w:rsidR="00062D40" w:rsidRPr="00F07BEF">
        <w:t xml:space="preserve"> </w:t>
      </w:r>
      <w:r w:rsidRPr="00F07BEF">
        <w:t>when you left Korea</w:t>
      </w:r>
      <w:r w:rsidR="00062D40">
        <w:t>,</w:t>
      </w:r>
      <w:r w:rsidRPr="00F07BEF">
        <w:t xml:space="preserve"> you didn’t think about the future of Korea? You didn’t have any idea? Now, you’re back in your home and looking at all of those things happening in Korea, what do you think about </w:t>
      </w:r>
      <w:r w:rsidR="00062D40">
        <w:t xml:space="preserve">the </w:t>
      </w:r>
      <w:r w:rsidRPr="00F07BEF">
        <w:t>whole thing?</w:t>
      </w:r>
    </w:p>
    <w:p w14:paraId="5C44B065" w14:textId="1158EDF5" w:rsidR="00F07BEF" w:rsidRPr="00F07BEF" w:rsidRDefault="00BE4C90" w:rsidP="00D55F46">
      <w:pPr>
        <w:spacing w:before="60" w:after="0" w:line="240" w:lineRule="auto"/>
      </w:pPr>
      <w:r w:rsidRPr="00981F2A">
        <w:rPr>
          <w:b/>
        </w:rPr>
        <w:t>JS</w:t>
      </w:r>
      <w:r w:rsidR="00F07BEF" w:rsidRPr="00981F2A">
        <w:rPr>
          <w:b/>
        </w:rPr>
        <w:t>:</w:t>
      </w:r>
      <w:r w:rsidR="00F07BEF" w:rsidRPr="00F07BEF">
        <w:t xml:space="preserve"> I think it’s a great thing they’ve done. They’re a great industrial power, and I’ve talked with a lot of folks from Korea since then</w:t>
      </w:r>
      <w:r w:rsidR="00062D40">
        <w:t>,</w:t>
      </w:r>
      <w:r w:rsidR="00F07BEF" w:rsidRPr="00F07BEF">
        <w:t xml:space="preserve"> and I’m really impressed with them. I’m impressed with the country. I’m impressed with the people. </w:t>
      </w:r>
    </w:p>
    <w:p w14:paraId="522FF2D3" w14:textId="1BAD97DD" w:rsidR="00F07BEF" w:rsidRPr="00F07BEF" w:rsidRDefault="00F07BEF" w:rsidP="00D55F46">
      <w:pPr>
        <w:spacing w:before="60" w:after="0" w:line="240" w:lineRule="auto"/>
      </w:pPr>
      <w:r w:rsidRPr="00981F2A">
        <w:rPr>
          <w:b/>
        </w:rPr>
        <w:t>Interviewer:</w:t>
      </w:r>
      <w:r w:rsidRPr="00F07BEF">
        <w:t xml:space="preserve"> Why do you think we were able to pull this </w:t>
      </w:r>
      <w:r w:rsidR="00062D40">
        <w:t>off</w:t>
      </w:r>
      <w:r w:rsidRPr="00F07BEF">
        <w:t>?</w:t>
      </w:r>
    </w:p>
    <w:p w14:paraId="14836438" w14:textId="55B819B5" w:rsidR="00F07BEF" w:rsidRPr="00F07BEF" w:rsidRDefault="00BE4C90" w:rsidP="00D55F46">
      <w:pPr>
        <w:spacing w:before="60" w:after="0" w:line="240" w:lineRule="auto"/>
      </w:pPr>
      <w:r w:rsidRPr="00981F2A">
        <w:rPr>
          <w:b/>
        </w:rPr>
        <w:t>JS</w:t>
      </w:r>
      <w:r w:rsidR="00F07BEF" w:rsidRPr="00981F2A">
        <w:rPr>
          <w:b/>
        </w:rPr>
        <w:t>:</w:t>
      </w:r>
      <w:r w:rsidR="00F07BEF" w:rsidRPr="00F07BEF">
        <w:t xml:space="preserve"> Well</w:t>
      </w:r>
      <w:r w:rsidR="00062D40">
        <w:t>,</w:t>
      </w:r>
      <w:r w:rsidR="00F07BEF" w:rsidRPr="00F07BEF">
        <w:t xml:space="preserve"> I know they had help from the United States and Great Britain</w:t>
      </w:r>
      <w:r w:rsidR="00062D40">
        <w:t>,</w:t>
      </w:r>
      <w:r w:rsidR="00F07BEF" w:rsidRPr="00F07BEF">
        <w:t xml:space="preserve"> and other countries there. We had people from Turkey there, Ethiopia, Canada. The Canadians were very helpful</w:t>
      </w:r>
      <w:r w:rsidR="00062D40">
        <w:t>,</w:t>
      </w:r>
      <w:r w:rsidR="00F07BEF" w:rsidRPr="00F07BEF">
        <w:t xml:space="preserve"> also</w:t>
      </w:r>
      <w:r w:rsidR="00062D40">
        <w:t>,</w:t>
      </w:r>
      <w:r w:rsidR="00F07BEF" w:rsidRPr="00F07BEF">
        <w:t xml:space="preserve"> working with the Koreans. </w:t>
      </w:r>
    </w:p>
    <w:p w14:paraId="0FA86A79" w14:textId="76D84978" w:rsidR="00F07BEF" w:rsidRPr="00F07BEF" w:rsidRDefault="00F07BEF" w:rsidP="00D55F46">
      <w:pPr>
        <w:spacing w:before="60" w:after="0" w:line="240" w:lineRule="auto"/>
      </w:pPr>
      <w:r w:rsidRPr="00981F2A">
        <w:rPr>
          <w:b/>
        </w:rPr>
        <w:t>Interviewer:</w:t>
      </w:r>
      <w:r w:rsidRPr="00F07BEF">
        <w:t xml:space="preserve"> But despite such </w:t>
      </w:r>
      <w:r w:rsidR="00062D40">
        <w:t xml:space="preserve">a </w:t>
      </w:r>
      <w:r w:rsidRPr="00F07BEF">
        <w:t>clear</w:t>
      </w:r>
      <w:r w:rsidR="00062D40">
        <w:t>ly</w:t>
      </w:r>
      <w:r w:rsidRPr="00F07BEF">
        <w:t xml:space="preserve"> successful outcome out of the Korean War, </w:t>
      </w:r>
      <w:r w:rsidR="00062D40">
        <w:t>why</w:t>
      </w:r>
      <w:r w:rsidRPr="00F07BEF">
        <w:t xml:space="preserve"> do you think the Korean War has been regarded as forgotte</w:t>
      </w:r>
      <w:r w:rsidR="00FC5764">
        <w:t>n</w:t>
      </w:r>
      <w:r w:rsidRPr="00F07BEF">
        <w:t xml:space="preserve">? </w:t>
      </w:r>
    </w:p>
    <w:p w14:paraId="4B096B4A" w14:textId="3CB2F86E" w:rsidR="00F07BEF" w:rsidRPr="00F07BEF" w:rsidRDefault="00BE4C90" w:rsidP="00D55F46">
      <w:pPr>
        <w:spacing w:before="60" w:after="0" w:line="240" w:lineRule="auto"/>
      </w:pPr>
      <w:r w:rsidRPr="00981F2A">
        <w:rPr>
          <w:b/>
        </w:rPr>
        <w:t>JS</w:t>
      </w:r>
      <w:r w:rsidR="00F07BEF" w:rsidRPr="00981F2A">
        <w:rPr>
          <w:b/>
        </w:rPr>
        <w:t>:</w:t>
      </w:r>
      <w:r w:rsidR="00F07BEF" w:rsidRPr="00F07BEF">
        <w:t xml:space="preserve"> Well, </w:t>
      </w:r>
      <w:r w:rsidR="00FC5764">
        <w:t>a</w:t>
      </w:r>
      <w:r w:rsidR="00F07BEF" w:rsidRPr="00F07BEF">
        <w:t xml:space="preserve"> lot of people seem to have forgotten it</w:t>
      </w:r>
      <w:r w:rsidR="00FC5764">
        <w:t>,</w:t>
      </w:r>
      <w:r w:rsidR="00F07BEF" w:rsidRPr="00F07BEF">
        <w:t xml:space="preserve"> but a lot of </w:t>
      </w:r>
      <w:r w:rsidR="00FC5764">
        <w:t>us</w:t>
      </w:r>
      <w:r w:rsidR="00F07BEF" w:rsidRPr="00F07BEF">
        <w:t xml:space="preserve"> haven’t forgotten it.</w:t>
      </w:r>
    </w:p>
    <w:p w14:paraId="4365CCBA" w14:textId="1782FA30" w:rsidR="00F07BEF" w:rsidRPr="00F07BEF" w:rsidRDefault="00F07BEF" w:rsidP="00D55F46">
      <w:pPr>
        <w:spacing w:before="60" w:after="0" w:line="240" w:lineRule="auto"/>
      </w:pPr>
      <w:r w:rsidRPr="00981F2A">
        <w:rPr>
          <w:b/>
        </w:rPr>
        <w:t>Interviewer:</w:t>
      </w:r>
      <w:r w:rsidRPr="00F07BEF">
        <w:t xml:space="preserve"> Why</w:t>
      </w:r>
      <w:r w:rsidR="00FC5764">
        <w:t xml:space="preserve"> [not]</w:t>
      </w:r>
      <w:r w:rsidRPr="00F07BEF">
        <w:t>?</w:t>
      </w:r>
    </w:p>
    <w:p w14:paraId="336BC30E" w14:textId="38F16316" w:rsidR="00F07BEF" w:rsidRPr="00F07BEF" w:rsidRDefault="00BE4C90" w:rsidP="00D55F46">
      <w:pPr>
        <w:spacing w:before="60" w:after="0" w:line="240" w:lineRule="auto"/>
      </w:pPr>
      <w:r w:rsidRPr="00981F2A">
        <w:rPr>
          <w:b/>
        </w:rPr>
        <w:t>JS</w:t>
      </w:r>
      <w:r w:rsidR="00F07BEF" w:rsidRPr="00981F2A">
        <w:rPr>
          <w:b/>
        </w:rPr>
        <w:t>:</w:t>
      </w:r>
      <w:r w:rsidR="00F07BEF" w:rsidRPr="00F07BEF">
        <w:t xml:space="preserve"> Well, when I’m visiting with Ray, a lot of times we would discuss what we did over there. </w:t>
      </w:r>
    </w:p>
    <w:p w14:paraId="4826AE80" w14:textId="77777777" w:rsidR="00F07BEF" w:rsidRPr="00F07BEF" w:rsidRDefault="00F07BEF" w:rsidP="00D55F46">
      <w:pPr>
        <w:spacing w:before="60" w:after="0" w:line="240" w:lineRule="auto"/>
      </w:pPr>
      <w:r w:rsidRPr="00981F2A">
        <w:rPr>
          <w:b/>
        </w:rPr>
        <w:t>Interviewer:</w:t>
      </w:r>
      <w:r w:rsidRPr="00F07BEF">
        <w:t xml:space="preserve"> What did you do there?</w:t>
      </w:r>
    </w:p>
    <w:p w14:paraId="5FECAB04" w14:textId="39EC330A" w:rsidR="00F07BEF" w:rsidRPr="00F07BEF" w:rsidRDefault="00BE4C90" w:rsidP="00D55F46">
      <w:pPr>
        <w:spacing w:before="60" w:after="0" w:line="240" w:lineRule="auto"/>
      </w:pPr>
      <w:r w:rsidRPr="00981F2A">
        <w:rPr>
          <w:b/>
        </w:rPr>
        <w:t>JS</w:t>
      </w:r>
      <w:r w:rsidR="00F07BEF" w:rsidRPr="00981F2A">
        <w:rPr>
          <w:b/>
        </w:rPr>
        <w:t>:</w:t>
      </w:r>
      <w:r w:rsidR="00F07BEF" w:rsidRPr="00F07BEF">
        <w:t xml:space="preserve"> I was a construction </w:t>
      </w:r>
      <w:r w:rsidR="00FC5764">
        <w:t>fore</w:t>
      </w:r>
      <w:r w:rsidR="00F07BEF" w:rsidRPr="00F07BEF">
        <w:t xml:space="preserve">man, but I ran a bulldozer for a good part of the time. I did demolition </w:t>
      </w:r>
      <w:r w:rsidR="00FC5764">
        <w:t>work,</w:t>
      </w:r>
      <w:r w:rsidR="00FC5764" w:rsidRPr="00F07BEF">
        <w:t xml:space="preserve"> </w:t>
      </w:r>
      <w:r w:rsidR="00F07BEF" w:rsidRPr="00F07BEF">
        <w:t>too</w:t>
      </w:r>
      <w:r w:rsidR="00FC5764">
        <w:t>.</w:t>
      </w:r>
    </w:p>
    <w:p w14:paraId="15699B23" w14:textId="4572232A" w:rsidR="00F07BEF" w:rsidRPr="00F07BEF" w:rsidRDefault="00F07BEF" w:rsidP="00D55F46">
      <w:pPr>
        <w:spacing w:before="60" w:after="0" w:line="240" w:lineRule="auto"/>
      </w:pPr>
      <w:r w:rsidRPr="00981F2A">
        <w:rPr>
          <w:b/>
        </w:rPr>
        <w:t>Interviewer:</w:t>
      </w:r>
      <w:r w:rsidRPr="00F07BEF">
        <w:t xml:space="preserve"> Now looking back all those years, what do you think you did for Korea?</w:t>
      </w:r>
    </w:p>
    <w:p w14:paraId="0F7149A9" w14:textId="6B542D49" w:rsidR="00F07BEF" w:rsidRPr="00F07BEF" w:rsidRDefault="00BE4C90" w:rsidP="00D55F46">
      <w:pPr>
        <w:spacing w:before="60" w:after="0" w:line="240" w:lineRule="auto"/>
      </w:pPr>
      <w:r w:rsidRPr="00981F2A">
        <w:rPr>
          <w:b/>
        </w:rPr>
        <w:t>JS</w:t>
      </w:r>
      <w:r w:rsidR="00F07BEF" w:rsidRPr="00981F2A">
        <w:rPr>
          <w:b/>
        </w:rPr>
        <w:t>:</w:t>
      </w:r>
      <w:r w:rsidR="00F07BEF" w:rsidRPr="00F07BEF">
        <w:t xml:space="preserve"> We trained a lot of their people</w:t>
      </w:r>
      <w:r w:rsidR="00FC5764">
        <w:t>,</w:t>
      </w:r>
      <w:r w:rsidR="00F07BEF" w:rsidRPr="00F07BEF">
        <w:t xml:space="preserve"> for one thing. I had always hoped to make contact with this Kim J</w:t>
      </w:r>
      <w:r w:rsidR="00FC5764">
        <w:t>.</w:t>
      </w:r>
      <w:r w:rsidR="00F07BEF" w:rsidRPr="00F07BEF">
        <w:t xml:space="preserve"> Ku and I had his address there</w:t>
      </w:r>
      <w:r w:rsidR="00FC5764">
        <w:t xml:space="preserve"> [in Korea]</w:t>
      </w:r>
      <w:r w:rsidR="00F07BEF" w:rsidRPr="00F07BEF">
        <w:t xml:space="preserve"> and one of the fellows from the Korean Embassy was going to see if he could look him up, but I never heard anything back. </w:t>
      </w:r>
    </w:p>
    <w:p w14:paraId="082397DD" w14:textId="7A6CB6C0" w:rsidR="00F07BEF" w:rsidRPr="00F07BEF" w:rsidRDefault="00F07BEF" w:rsidP="00D55F46">
      <w:pPr>
        <w:spacing w:before="60" w:after="0" w:line="240" w:lineRule="auto"/>
      </w:pPr>
      <w:r w:rsidRPr="00981F2A">
        <w:rPr>
          <w:b/>
        </w:rPr>
        <w:t>Interviewer:</w:t>
      </w:r>
      <w:r w:rsidRPr="00F07BEF">
        <w:t xml:space="preserve"> What was the most difficult thing? </w:t>
      </w:r>
      <w:r w:rsidR="00FC5764">
        <w:t>Was there s</w:t>
      </w:r>
      <w:r w:rsidRPr="00F07BEF">
        <w:t>omething you really hated while you were in Korea?</w:t>
      </w:r>
    </w:p>
    <w:p w14:paraId="5885A6FE" w14:textId="6A2B547D" w:rsidR="00F07BEF" w:rsidRPr="00F07BEF" w:rsidRDefault="00BE4C90" w:rsidP="00D55F46">
      <w:pPr>
        <w:spacing w:before="60" w:after="0" w:line="240" w:lineRule="auto"/>
      </w:pPr>
      <w:r w:rsidRPr="00981F2A">
        <w:rPr>
          <w:b/>
        </w:rPr>
        <w:t>JS</w:t>
      </w:r>
      <w:r w:rsidR="00F07BEF" w:rsidRPr="00981F2A">
        <w:rPr>
          <w:b/>
        </w:rPr>
        <w:t>:</w:t>
      </w:r>
      <w:r w:rsidR="00F07BEF" w:rsidRPr="00F07BEF">
        <w:t xml:space="preserve"> The extreme weather</w:t>
      </w:r>
      <w:r w:rsidR="00FC5764">
        <w:t>,</w:t>
      </w:r>
      <w:r w:rsidR="00F07BEF" w:rsidRPr="00F07BEF">
        <w:t xml:space="preserve"> probably, but we had clothing and whatever. We were good. The weather was probably the worst, but</w:t>
      </w:r>
      <w:r w:rsidR="00FC5764">
        <w:t xml:space="preserve"> we</w:t>
      </w:r>
      <w:r w:rsidR="00F07BEF" w:rsidRPr="00F07BEF">
        <w:t xml:space="preserve"> worked with other units, </w:t>
      </w:r>
      <w:r w:rsidR="00FC5764">
        <w:t>the Marine Corps</w:t>
      </w:r>
      <w:r w:rsidR="00F07BEF" w:rsidRPr="00F07BEF">
        <w:t xml:space="preserve"> and the Turkish people. I didn’t work with the Ethiopians, but Ray did.</w:t>
      </w:r>
      <w:r w:rsidR="00D82527">
        <w:t xml:space="preserve"> </w:t>
      </w:r>
      <w:r w:rsidR="00F07BEF" w:rsidRPr="00F07BEF">
        <w:t>I thought it was kind of good</w:t>
      </w:r>
      <w:r w:rsidR="00FC5764">
        <w:t>.</w:t>
      </w:r>
      <w:r w:rsidR="00F07BEF" w:rsidRPr="00F07BEF">
        <w:t xml:space="preserve"> I worked with Canadians</w:t>
      </w:r>
      <w:r w:rsidR="00FC5764">
        <w:t>,</w:t>
      </w:r>
      <w:r w:rsidR="00F07BEF" w:rsidRPr="00F07BEF">
        <w:t xml:space="preserve"> too. It was good to work with those other people</w:t>
      </w:r>
      <w:r w:rsidR="00B41469">
        <w:t xml:space="preserve">—a </w:t>
      </w:r>
      <w:r w:rsidR="00F07BEF" w:rsidRPr="00F07BEF">
        <w:t xml:space="preserve">good learning experience. </w:t>
      </w:r>
    </w:p>
    <w:p w14:paraId="1A643079" w14:textId="06721A30" w:rsidR="00F07BEF" w:rsidRPr="00F07BEF" w:rsidRDefault="00F07BEF" w:rsidP="00D55F46">
      <w:pPr>
        <w:spacing w:before="60" w:after="0" w:line="240" w:lineRule="auto"/>
      </w:pPr>
      <w:r w:rsidRPr="00981F2A">
        <w:rPr>
          <w:b/>
        </w:rPr>
        <w:t>Interviewer:</w:t>
      </w:r>
      <w:r w:rsidRPr="00F07BEF">
        <w:t xml:space="preserve"> What do you want to say to </w:t>
      </w:r>
      <w:r w:rsidR="00B41469">
        <w:t xml:space="preserve">the </w:t>
      </w:r>
      <w:r w:rsidRPr="00F07BEF">
        <w:t>Korean people now? Is there any message that you want to convey?</w:t>
      </w:r>
    </w:p>
    <w:p w14:paraId="10A44F67" w14:textId="6B4D7F82" w:rsidR="00F07BEF" w:rsidRPr="00F07BEF" w:rsidRDefault="00BE4C90" w:rsidP="00D55F46">
      <w:pPr>
        <w:spacing w:before="60" w:after="0" w:line="240" w:lineRule="auto"/>
      </w:pPr>
      <w:r w:rsidRPr="00981F2A">
        <w:rPr>
          <w:b/>
        </w:rPr>
        <w:t>JS</w:t>
      </w:r>
      <w:r w:rsidR="00F07BEF" w:rsidRPr="00981F2A">
        <w:rPr>
          <w:b/>
        </w:rPr>
        <w:t>:</w:t>
      </w:r>
      <w:r w:rsidR="00D82527">
        <w:t xml:space="preserve"> </w:t>
      </w:r>
      <w:r w:rsidR="00F07BEF" w:rsidRPr="00F07BEF">
        <w:t xml:space="preserve">I would like to congratulate them on the great job they did rebuilding the country, </w:t>
      </w:r>
      <w:r w:rsidR="00B41469">
        <w:t xml:space="preserve">[and] </w:t>
      </w:r>
      <w:r w:rsidR="00F07BEF" w:rsidRPr="00F07BEF">
        <w:t>the road networks they put in. The roads we put in were more or less just trails</w:t>
      </w:r>
      <w:r w:rsidR="00B41469">
        <w:t>.</w:t>
      </w:r>
      <w:r w:rsidR="00F07BEF" w:rsidRPr="00F07BEF">
        <w:t xml:space="preserve"> But I think they have done a great job there. I would be the first to tell them that. I told a lot of the folks from the Korean Embassy that</w:t>
      </w:r>
      <w:r w:rsidR="00B41469">
        <w:t>;</w:t>
      </w:r>
      <w:r w:rsidR="00F07BEF" w:rsidRPr="00F07BEF">
        <w:t xml:space="preserve"> we met with from time to time. </w:t>
      </w:r>
    </w:p>
    <w:p w14:paraId="0A86D3CD" w14:textId="77777777" w:rsidR="00F07BEF" w:rsidRPr="00F07BEF" w:rsidRDefault="00F07BEF" w:rsidP="00D55F46">
      <w:pPr>
        <w:spacing w:before="60" w:after="0" w:line="240" w:lineRule="auto"/>
      </w:pPr>
      <w:r w:rsidRPr="00981F2A">
        <w:rPr>
          <w:b/>
        </w:rPr>
        <w:t>Interviewer:</w:t>
      </w:r>
      <w:r w:rsidRPr="00F07BEF">
        <w:t xml:space="preserve"> So you don’t regret your service there?</w:t>
      </w:r>
    </w:p>
    <w:p w14:paraId="7178077B" w14:textId="1721900C" w:rsidR="00F07BEF" w:rsidRDefault="00BE4C90" w:rsidP="00D55F46">
      <w:pPr>
        <w:spacing w:before="60" w:after="0" w:line="240" w:lineRule="auto"/>
      </w:pPr>
      <w:r w:rsidRPr="00981F2A">
        <w:rPr>
          <w:b/>
        </w:rPr>
        <w:t>JS</w:t>
      </w:r>
      <w:r w:rsidR="00F07BEF" w:rsidRPr="00981F2A">
        <w:rPr>
          <w:b/>
        </w:rPr>
        <w:t>:</w:t>
      </w:r>
      <w:r w:rsidR="00F07BEF" w:rsidRPr="00F07BEF">
        <w:t xml:space="preserve"> Oh no, not at all. I learned a lot.</w:t>
      </w:r>
    </w:p>
    <w:p w14:paraId="081AF195" w14:textId="77777777" w:rsidR="00B41469" w:rsidRDefault="00B41469" w:rsidP="00D55F46">
      <w:pPr>
        <w:spacing w:before="60" w:after="0" w:line="240" w:lineRule="auto"/>
      </w:pPr>
    </w:p>
    <w:p w14:paraId="25A54249" w14:textId="6C8A96E8" w:rsidR="00F25FF0" w:rsidRDefault="00660CD7" w:rsidP="00D55F46">
      <w:pPr>
        <w:spacing w:before="60" w:after="0" w:line="240" w:lineRule="auto"/>
      </w:pPr>
      <w:r>
        <w:t>Used with permission</w:t>
      </w:r>
      <w:r w:rsidR="00B52413">
        <w:t xml:space="preserve"> from the Korean War Legacy Project</w:t>
      </w:r>
    </w:p>
    <w:p w14:paraId="1BCC44E2" w14:textId="77777777" w:rsidR="00F25FF0" w:rsidRDefault="00F25FF0">
      <w:pPr>
        <w:spacing w:before="0" w:after="0" w:line="276" w:lineRule="auto"/>
      </w:pPr>
      <w:r>
        <w:br w:type="page"/>
      </w:r>
    </w:p>
    <w:p w14:paraId="6A7A2FD9" w14:textId="77777777" w:rsidR="00660CD7" w:rsidRPr="00F07BEF" w:rsidRDefault="00660CD7" w:rsidP="00D55F46">
      <w:pPr>
        <w:spacing w:before="60" w:after="0" w:line="240" w:lineRule="auto"/>
      </w:pPr>
    </w:p>
    <w:p w14:paraId="43F41599" w14:textId="77777777" w:rsidR="00F07BEF" w:rsidRDefault="00F07BEF"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F07BEF" w:rsidRPr="000473AF" w14:paraId="38854575" w14:textId="77777777" w:rsidTr="00F07BEF">
        <w:trPr>
          <w:trHeight w:val="380"/>
        </w:trPr>
        <w:tc>
          <w:tcPr>
            <w:tcW w:w="10800" w:type="dxa"/>
            <w:gridSpan w:val="2"/>
            <w:shd w:val="clear" w:color="auto" w:fill="003366"/>
          </w:tcPr>
          <w:p w14:paraId="706D9F4D" w14:textId="77777777" w:rsidR="00F07BEF" w:rsidRPr="002826CF" w:rsidRDefault="00F07BEF" w:rsidP="00F07BEF">
            <w:pPr>
              <w:pStyle w:val="Heading1"/>
            </w:pPr>
            <w:r w:rsidRPr="002826CF">
              <w:t xml:space="preserve">Supporting Question </w:t>
            </w:r>
            <w:r>
              <w:t>3</w:t>
            </w:r>
          </w:p>
        </w:tc>
      </w:tr>
      <w:tr w:rsidR="00F07BEF" w:rsidRPr="000473AF" w14:paraId="7975A0BE" w14:textId="77777777" w:rsidTr="00F07BEF">
        <w:trPr>
          <w:trHeight w:val="170"/>
        </w:trPr>
        <w:tc>
          <w:tcPr>
            <w:tcW w:w="2617" w:type="dxa"/>
            <w:shd w:val="clear" w:color="auto" w:fill="auto"/>
          </w:tcPr>
          <w:p w14:paraId="6BC67656" w14:textId="77777777" w:rsidR="00F07BEF" w:rsidRPr="000473AF" w:rsidRDefault="00F07BEF" w:rsidP="00F07BEF">
            <w:pPr>
              <w:pStyle w:val="TableHeader"/>
              <w:spacing w:before="60" w:after="60" w:line="240" w:lineRule="auto"/>
            </w:pPr>
            <w:r w:rsidRPr="000473AF">
              <w:t>Feature</w:t>
            </w:r>
            <w:r>
              <w:t>d</w:t>
            </w:r>
            <w:r w:rsidRPr="000473AF">
              <w:t xml:space="preserve"> Source</w:t>
            </w:r>
          </w:p>
        </w:tc>
        <w:tc>
          <w:tcPr>
            <w:tcW w:w="8183" w:type="dxa"/>
            <w:shd w:val="clear" w:color="auto" w:fill="auto"/>
          </w:tcPr>
          <w:p w14:paraId="37B6C378" w14:textId="7D9FCC89" w:rsidR="00F07BEF" w:rsidRPr="00425147" w:rsidRDefault="00F07BEF" w:rsidP="00F07BEF">
            <w:pPr>
              <w:pStyle w:val="TableText"/>
            </w:pPr>
            <w:r>
              <w:rPr>
                <w:b/>
              </w:rPr>
              <w:t>Source B</w:t>
            </w:r>
            <w:r w:rsidRPr="009D76A6">
              <w:rPr>
                <w:b/>
              </w:rPr>
              <w:t>:</w:t>
            </w:r>
            <w:r>
              <w:t xml:space="preserve"> James Warren, </w:t>
            </w:r>
            <w:r w:rsidR="00E97FE4">
              <w:t>transcript of oral interview for Korean War Digital History Project (excerpt)</w:t>
            </w:r>
          </w:p>
        </w:tc>
      </w:tr>
    </w:tbl>
    <w:p w14:paraId="2268BE55" w14:textId="3F4F86DC" w:rsidR="00F07BEF" w:rsidRPr="00F07BEF" w:rsidRDefault="00F07BEF" w:rsidP="00EF5F94">
      <w:pPr>
        <w:spacing w:before="120" w:after="0" w:line="240" w:lineRule="auto"/>
      </w:pPr>
      <w:r w:rsidRPr="00981F2A">
        <w:rPr>
          <w:b/>
        </w:rPr>
        <w:t>Interviewer:</w:t>
      </w:r>
      <w:r w:rsidRPr="00F07BEF">
        <w:t xml:space="preserve"> </w:t>
      </w:r>
      <w:r w:rsidR="000D638B">
        <w:t>What</w:t>
      </w:r>
      <w:r w:rsidRPr="00F07BEF">
        <w:t xml:space="preserve"> were some of the most difficult, dangerous, rewarding</w:t>
      </w:r>
      <w:r w:rsidR="000D638B">
        <w:t>,</w:t>
      </w:r>
      <w:r w:rsidRPr="00F07BEF">
        <w:t xml:space="preserve"> and happiest memories that you recall </w:t>
      </w:r>
      <w:r w:rsidR="000D638B">
        <w:t>from</w:t>
      </w:r>
      <w:r w:rsidR="000D638B" w:rsidRPr="00F07BEF">
        <w:t xml:space="preserve"> </w:t>
      </w:r>
      <w:r w:rsidRPr="00F07BEF">
        <w:t>your stay?</w:t>
      </w:r>
    </w:p>
    <w:p w14:paraId="275A899D" w14:textId="45B38E23" w:rsidR="00F07BEF" w:rsidRPr="00F07BEF" w:rsidRDefault="00F07BEF" w:rsidP="00EF5F94">
      <w:pPr>
        <w:spacing w:before="120" w:after="0" w:line="240" w:lineRule="auto"/>
      </w:pPr>
      <w:r w:rsidRPr="00981F2A">
        <w:rPr>
          <w:b/>
        </w:rPr>
        <w:t>James</w:t>
      </w:r>
      <w:r w:rsidR="00E97FE4" w:rsidRPr="00981F2A">
        <w:rPr>
          <w:b/>
        </w:rPr>
        <w:t xml:space="preserve"> Warren</w:t>
      </w:r>
      <w:r w:rsidRPr="00981F2A">
        <w:rPr>
          <w:b/>
        </w:rPr>
        <w:t>:</w:t>
      </w:r>
      <w:r w:rsidR="00D82527">
        <w:t xml:space="preserve"> </w:t>
      </w:r>
      <w:r w:rsidRPr="00F07BEF">
        <w:t>Meeting my wife</w:t>
      </w:r>
      <w:r w:rsidR="000D638B">
        <w:t xml:space="preserve"> was</w:t>
      </w:r>
      <w:r w:rsidRPr="00F07BEF">
        <w:t xml:space="preserve"> probably the best</w:t>
      </w:r>
      <w:r w:rsidR="000D638B">
        <w:t>—</w:t>
      </w:r>
      <w:r w:rsidRPr="00F07BEF">
        <w:t>you know</w:t>
      </w:r>
      <w:r w:rsidR="000D638B">
        <w:t>,</w:t>
      </w:r>
      <w:r w:rsidRPr="00F07BEF">
        <w:t xml:space="preserve"> meeting a lot of good people, meeting my best friend. Being able to experience</w:t>
      </w:r>
      <w:r w:rsidR="000D638B">
        <w:t xml:space="preserve"> [Korea].</w:t>
      </w:r>
      <w:r w:rsidRPr="00F07BEF">
        <w:t xml:space="preserve"> I had been to Japan with the military and I was in Korea</w:t>
      </w:r>
      <w:r w:rsidR="000D638B">
        <w:t>,</w:t>
      </w:r>
      <w:r w:rsidRPr="00F07BEF">
        <w:t xml:space="preserve"> and I found Korea to be better than Japan in the people sense.</w:t>
      </w:r>
      <w:r w:rsidR="00D82527">
        <w:t xml:space="preserve"> </w:t>
      </w:r>
      <w:r w:rsidRPr="00F07BEF">
        <w:t>The Korean people seemed to be more friendly than the Japanese people.</w:t>
      </w:r>
      <w:r w:rsidR="00D82527">
        <w:t xml:space="preserve"> </w:t>
      </w:r>
      <w:r w:rsidRPr="00F07BEF">
        <w:t>You can talk to them more</w:t>
      </w:r>
      <w:r w:rsidR="000D638B">
        <w:t>,</w:t>
      </w:r>
      <w:r w:rsidRPr="00F07BEF">
        <w:t xml:space="preserve"> and the Japanese were stuck up compared to the Korean people</w:t>
      </w:r>
      <w:r w:rsidR="000D638B">
        <w:t>. St</w:t>
      </w:r>
      <w:r w:rsidRPr="00F07BEF">
        <w:t>uff like that.</w:t>
      </w:r>
      <w:r w:rsidR="00D82527">
        <w:t xml:space="preserve"> </w:t>
      </w:r>
      <w:r w:rsidR="000D638B">
        <w:t>It was e</w:t>
      </w:r>
      <w:r w:rsidRPr="00F07BEF">
        <w:t xml:space="preserve">asy to talk to them, </w:t>
      </w:r>
      <w:r w:rsidR="000D638B">
        <w:t xml:space="preserve">[they were] </w:t>
      </w:r>
      <w:r w:rsidRPr="00F07BEF">
        <w:t>easy to get along with and always helpful and friendly</w:t>
      </w:r>
      <w:r w:rsidR="000D638B">
        <w:t>,</w:t>
      </w:r>
      <w:r w:rsidRPr="00F07BEF">
        <w:t xml:space="preserve"> and I enjoyed that.</w:t>
      </w:r>
      <w:r w:rsidR="00D82527">
        <w:t xml:space="preserve"> </w:t>
      </w:r>
      <w:r w:rsidRPr="00F07BEF">
        <w:t>One of the things I did as a photographer</w:t>
      </w:r>
      <w:r w:rsidR="00D82527">
        <w:t xml:space="preserve"> </w:t>
      </w:r>
      <w:r w:rsidR="00F63708">
        <w:t xml:space="preserve">[happened when] </w:t>
      </w:r>
      <w:r w:rsidRPr="00F07BEF">
        <w:t xml:space="preserve">we had a </w:t>
      </w:r>
      <w:r w:rsidR="00F63708">
        <w:t>C</w:t>
      </w:r>
      <w:r w:rsidRPr="00F07BEF">
        <w:t xml:space="preserve">hange of </w:t>
      </w:r>
      <w:r w:rsidR="00F63708">
        <w:t>C</w:t>
      </w:r>
      <w:r w:rsidRPr="00F07BEF">
        <w:t xml:space="preserve">ommand ceremony, the commander of the </w:t>
      </w:r>
      <w:r w:rsidR="00F63708">
        <w:t>S</w:t>
      </w:r>
      <w:r w:rsidRPr="00F07BEF">
        <w:t xml:space="preserve">econd </w:t>
      </w:r>
      <w:r w:rsidR="00F63708">
        <w:t>I</w:t>
      </w:r>
      <w:r w:rsidRPr="00F07BEF">
        <w:t xml:space="preserve">nfantry </w:t>
      </w:r>
      <w:r w:rsidR="00F63708">
        <w:t>D</w:t>
      </w:r>
      <w:r w:rsidRPr="00F07BEF">
        <w:t>ivision at the time was General Jeffrey Smith</w:t>
      </w:r>
      <w:r w:rsidR="00F63708">
        <w:t>,</w:t>
      </w:r>
      <w:r w:rsidRPr="00F07BEF">
        <w:t xml:space="preserve"> and he was getting ready to be reassigned back to the </w:t>
      </w:r>
      <w:r w:rsidR="00F63708">
        <w:t>S</w:t>
      </w:r>
      <w:r w:rsidRPr="00F07BEF">
        <w:t>tates</w:t>
      </w:r>
      <w:r w:rsidR="00F63708">
        <w:t>.</w:t>
      </w:r>
      <w:r w:rsidRPr="00F07BEF">
        <w:t xml:space="preserve"> </w:t>
      </w:r>
      <w:r w:rsidR="00F63708">
        <w:t>T</w:t>
      </w:r>
      <w:r w:rsidRPr="00F07BEF">
        <w:t xml:space="preserve">hey had assigned a new general coming from the </w:t>
      </w:r>
      <w:r w:rsidR="00F63708">
        <w:t>S</w:t>
      </w:r>
      <w:r w:rsidRPr="00F07BEF">
        <w:t xml:space="preserve">tates to take over the </w:t>
      </w:r>
      <w:r w:rsidR="00F63708">
        <w:t>S</w:t>
      </w:r>
      <w:r w:rsidRPr="00F07BEF">
        <w:t xml:space="preserve">econd </w:t>
      </w:r>
      <w:r w:rsidR="00F63708">
        <w:t>I</w:t>
      </w:r>
      <w:r w:rsidRPr="00F07BEF">
        <w:t xml:space="preserve">nfantry </w:t>
      </w:r>
      <w:r w:rsidR="00F63708">
        <w:t>D</w:t>
      </w:r>
      <w:r w:rsidRPr="00F07BEF">
        <w:t>ivision</w:t>
      </w:r>
      <w:r w:rsidR="00F63708">
        <w:t>,</w:t>
      </w:r>
      <w:r w:rsidRPr="00F07BEF">
        <w:t xml:space="preserve"> so what they wanted me to do as a photographer was to go to every camp in the </w:t>
      </w:r>
      <w:r w:rsidR="00F63708">
        <w:t>S</w:t>
      </w:r>
      <w:r w:rsidRPr="00F07BEF">
        <w:t xml:space="preserve">econd </w:t>
      </w:r>
      <w:r w:rsidR="00F63708">
        <w:t>I</w:t>
      </w:r>
      <w:r w:rsidRPr="00F07BEF">
        <w:t xml:space="preserve">nfantry </w:t>
      </w:r>
      <w:r w:rsidR="00F63708">
        <w:t>D</w:t>
      </w:r>
      <w:r w:rsidRPr="00F07BEF">
        <w:t>ivision and photograph something significant to that camp. For example</w:t>
      </w:r>
      <w:r w:rsidR="00F63708">
        <w:t>,</w:t>
      </w:r>
      <w:r w:rsidRPr="00F07BEF">
        <w:t xml:space="preserve"> if I went to this camp over here and it was primarily composed of infantry people</w:t>
      </w:r>
      <w:r w:rsidR="00F63708">
        <w:t>,</w:t>
      </w:r>
      <w:r w:rsidRPr="00F07BEF">
        <w:t xml:space="preserve"> then I would take some </w:t>
      </w:r>
      <w:r w:rsidR="00F63708">
        <w:t xml:space="preserve">[pictures of] </w:t>
      </w:r>
      <w:r w:rsidRPr="00F07BEF">
        <w:t>things that would symbolize infantry.</w:t>
      </w:r>
      <w:r w:rsidR="00D82527">
        <w:t xml:space="preserve"> </w:t>
      </w:r>
      <w:r w:rsidRPr="00F07BEF">
        <w:t>If I went to another camp filled with artillery soldiers</w:t>
      </w:r>
      <w:r w:rsidR="00F63708">
        <w:t>,</w:t>
      </w:r>
      <w:r w:rsidRPr="00F07BEF">
        <w:t xml:space="preserve"> then I would take pictures that pertained to field artillery.</w:t>
      </w:r>
      <w:r w:rsidR="00D82527">
        <w:t xml:space="preserve"> </w:t>
      </w:r>
      <w:r w:rsidRPr="00F07BEF">
        <w:t xml:space="preserve">And I did that </w:t>
      </w:r>
      <w:r w:rsidR="00F63708">
        <w:t>for</w:t>
      </w:r>
      <w:r w:rsidR="00F63708" w:rsidRPr="00F07BEF">
        <w:t xml:space="preserve"> </w:t>
      </w:r>
      <w:r w:rsidRPr="00F07BEF">
        <w:t xml:space="preserve">all the </w:t>
      </w:r>
      <w:r w:rsidR="00F63708">
        <w:t>S</w:t>
      </w:r>
      <w:r w:rsidRPr="00F07BEF">
        <w:t xml:space="preserve">econd </w:t>
      </w:r>
      <w:r w:rsidR="00F63708">
        <w:t>I</w:t>
      </w:r>
      <w:r w:rsidRPr="00F07BEF">
        <w:t xml:space="preserve">nfantry </w:t>
      </w:r>
      <w:r w:rsidR="00F63708">
        <w:t>D</w:t>
      </w:r>
      <w:r w:rsidRPr="00F07BEF">
        <w:t>ivisions and going up to the DMV and photographing things</w:t>
      </w:r>
      <w:r w:rsidR="00F63708">
        <w:t xml:space="preserve">. The </w:t>
      </w:r>
      <w:r w:rsidRPr="00F07BEF">
        <w:t>purpose of that was to brief the new general once he arrived in Korea by debriefing</w:t>
      </w:r>
      <w:r w:rsidR="00F63708">
        <w:t>—</w:t>
      </w:r>
      <w:r w:rsidRPr="00F07BEF">
        <w:t>showing him different places that were going to be under his command.</w:t>
      </w:r>
      <w:r w:rsidR="00D82527">
        <w:t xml:space="preserve"> </w:t>
      </w:r>
    </w:p>
    <w:p w14:paraId="575E117E" w14:textId="1460A7E3" w:rsidR="00F07BEF" w:rsidRPr="00F07BEF" w:rsidRDefault="00F07BEF" w:rsidP="00EF5F94">
      <w:pPr>
        <w:spacing w:before="120" w:after="0" w:line="240" w:lineRule="auto"/>
      </w:pPr>
      <w:r w:rsidRPr="00981F2A">
        <w:rPr>
          <w:b/>
        </w:rPr>
        <w:t>Interviewer:</w:t>
      </w:r>
      <w:r w:rsidRPr="00F07BEF">
        <w:t xml:space="preserve"> What was the impact of you being stationed in Korea</w:t>
      </w:r>
      <w:r w:rsidR="00F63708">
        <w:t>,</w:t>
      </w:r>
      <w:r w:rsidRPr="00F07BEF">
        <w:t xml:space="preserve"> and did it impact your life at all after you returned home</w:t>
      </w:r>
      <w:r w:rsidR="00F63708">
        <w:t>—b</w:t>
      </w:r>
      <w:r w:rsidRPr="00F07BEF">
        <w:t>esides the fact that you met your wife?</w:t>
      </w:r>
    </w:p>
    <w:p w14:paraId="4ED1F739" w14:textId="5B157AC4" w:rsidR="00F07BEF" w:rsidRPr="00F07BEF" w:rsidRDefault="00E97FE4" w:rsidP="00EF5F94">
      <w:pPr>
        <w:spacing w:before="120" w:after="0" w:line="240" w:lineRule="auto"/>
      </w:pPr>
      <w:r w:rsidRPr="00981F2A">
        <w:rPr>
          <w:b/>
        </w:rPr>
        <w:t>JW</w:t>
      </w:r>
      <w:r w:rsidR="00F07BEF" w:rsidRPr="00981F2A">
        <w:rPr>
          <w:b/>
        </w:rPr>
        <w:t>:</w:t>
      </w:r>
      <w:r w:rsidR="00F07BEF" w:rsidRPr="00F07BEF">
        <w:t xml:space="preserve"> That was probably the biggest impact of all.</w:t>
      </w:r>
      <w:r w:rsidR="00D82527">
        <w:t xml:space="preserve"> </w:t>
      </w:r>
    </w:p>
    <w:p w14:paraId="6806277D" w14:textId="6213A018" w:rsidR="00F07BEF" w:rsidRPr="00F07BEF" w:rsidRDefault="00F07BEF" w:rsidP="00EF5F94">
      <w:pPr>
        <w:spacing w:before="120" w:after="0" w:line="240" w:lineRule="auto"/>
      </w:pPr>
      <w:r w:rsidRPr="00981F2A">
        <w:rPr>
          <w:b/>
        </w:rPr>
        <w:t>Interviewer:</w:t>
      </w:r>
      <w:r w:rsidRPr="00F07BEF">
        <w:t xml:space="preserve"> Is there anything that you learned or that you took with you from Korea</w:t>
      </w:r>
      <w:r w:rsidR="00F63708">
        <w:t>,</w:t>
      </w:r>
      <w:r w:rsidRPr="00F07BEF">
        <w:t xml:space="preserve"> or </w:t>
      </w:r>
      <w:r w:rsidR="00F63708">
        <w:t xml:space="preserve">from [the experience of] </w:t>
      </w:r>
      <w:r w:rsidRPr="00F07BEF">
        <w:t>being surrounded by the Korean people?</w:t>
      </w:r>
    </w:p>
    <w:p w14:paraId="4F25C1D2" w14:textId="1A27C9B4" w:rsidR="00F07BEF" w:rsidRPr="00F07BEF" w:rsidRDefault="00E97FE4" w:rsidP="00EF5F94">
      <w:pPr>
        <w:spacing w:before="120" w:after="0" w:line="240" w:lineRule="auto"/>
      </w:pPr>
      <w:r w:rsidRPr="0091513B">
        <w:rPr>
          <w:b/>
        </w:rPr>
        <w:t>JW:</w:t>
      </w:r>
      <w:r w:rsidRPr="00F07BEF">
        <w:t xml:space="preserve"> </w:t>
      </w:r>
      <w:r w:rsidR="00F07BEF" w:rsidRPr="00F07BEF">
        <w:t>I’m sure I probably was impacted in more ways than I c</w:t>
      </w:r>
      <w:r w:rsidR="00C75346">
        <w:t>ould</w:t>
      </w:r>
      <w:r w:rsidR="00F07BEF" w:rsidRPr="00F07BEF">
        <w:t xml:space="preserve"> think of at the time</w:t>
      </w:r>
      <w:r w:rsidR="00C75346">
        <w:t>,</w:t>
      </w:r>
      <w:r w:rsidR="00F07BEF" w:rsidRPr="00F07BEF">
        <w:t xml:space="preserve"> but what I really appreciate about the Korean people even today is their closeness and their values</w:t>
      </w:r>
      <w:r w:rsidR="00C75346">
        <w:t>—</w:t>
      </w:r>
      <w:r w:rsidR="00F07BEF" w:rsidRPr="00F07BEF">
        <w:t>like</w:t>
      </w:r>
      <w:r w:rsidR="00C75346">
        <w:t>,</w:t>
      </w:r>
      <w:r w:rsidR="00F07BEF" w:rsidRPr="00F07BEF">
        <w:t xml:space="preserve"> all Koreans are friends to each other, that I have experienced</w:t>
      </w:r>
      <w:r w:rsidR="00C75346">
        <w:t>,</w:t>
      </w:r>
      <w:r w:rsidR="00F07BEF" w:rsidRPr="00F07BEF">
        <w:t xml:space="preserve"> and we need to have more of that in all people. Especially in my race of people</w:t>
      </w:r>
      <w:r w:rsidR="00C75346">
        <w:t>,</w:t>
      </w:r>
      <w:r w:rsidR="00F07BEF" w:rsidRPr="00F07BEF">
        <w:t xml:space="preserve"> we need to </w:t>
      </w:r>
      <w:r w:rsidR="00C75346">
        <w:t>have</w:t>
      </w:r>
      <w:r w:rsidR="00C75346" w:rsidRPr="00F07BEF">
        <w:t xml:space="preserve"> </w:t>
      </w:r>
      <w:r w:rsidR="00F07BEF" w:rsidRPr="00F07BEF">
        <w:t>more of that family</w:t>
      </w:r>
      <w:r w:rsidR="00C75346">
        <w:t xml:space="preserve"> [or] </w:t>
      </w:r>
      <w:r w:rsidR="00F07BEF" w:rsidRPr="00F07BEF">
        <w:t>friend feel</w:t>
      </w:r>
      <w:r w:rsidR="00C75346">
        <w:t>,</w:t>
      </w:r>
      <w:r w:rsidR="00F07BEF" w:rsidRPr="00F07BEF">
        <w:t xml:space="preserve"> like in relationships.</w:t>
      </w:r>
      <w:r w:rsidR="00D82527">
        <w:t xml:space="preserve"> </w:t>
      </w:r>
      <w:r w:rsidR="00F07BEF" w:rsidRPr="00F07BEF">
        <w:t>So I learned that from meeting people and working with Korean people while I was stationed in Korea.</w:t>
      </w:r>
    </w:p>
    <w:p w14:paraId="76898634" w14:textId="77777777" w:rsidR="00F07BEF" w:rsidRPr="00F07BEF" w:rsidRDefault="00F07BEF" w:rsidP="00EF5F94">
      <w:pPr>
        <w:spacing w:before="120" w:after="0" w:line="240" w:lineRule="auto"/>
      </w:pPr>
      <w:r w:rsidRPr="00981F2A">
        <w:rPr>
          <w:b/>
        </w:rPr>
        <w:t>Interviewer:</w:t>
      </w:r>
      <w:r w:rsidRPr="00F07BEF">
        <w:t xml:space="preserve"> Have you been back to Korea?</w:t>
      </w:r>
    </w:p>
    <w:p w14:paraId="14EE6ED5" w14:textId="65C98F17" w:rsidR="00F07BEF" w:rsidRPr="00F07BEF" w:rsidRDefault="00E97FE4" w:rsidP="00EF5F94">
      <w:pPr>
        <w:spacing w:before="120" w:after="0" w:line="240" w:lineRule="auto"/>
      </w:pPr>
      <w:r w:rsidRPr="0091513B">
        <w:rPr>
          <w:b/>
        </w:rPr>
        <w:t>JW:</w:t>
      </w:r>
      <w:r w:rsidRPr="00F07BEF">
        <w:t xml:space="preserve"> </w:t>
      </w:r>
      <w:r w:rsidR="00F07BEF" w:rsidRPr="00F07BEF">
        <w:t>I was stationed there twice</w:t>
      </w:r>
      <w:r w:rsidR="00C75346">
        <w:t>,</w:t>
      </w:r>
      <w:r w:rsidR="00F07BEF" w:rsidRPr="00F07BEF">
        <w:t xml:space="preserve"> and have not been back.</w:t>
      </w:r>
      <w:r w:rsidR="00D82527">
        <w:t xml:space="preserve"> </w:t>
      </w:r>
      <w:r w:rsidR="00F07BEF" w:rsidRPr="00F07BEF">
        <w:t>My wife went back many times</w:t>
      </w:r>
      <w:r w:rsidR="00C75346">
        <w:t>,</w:t>
      </w:r>
      <w:r w:rsidR="00F07BEF" w:rsidRPr="00F07BEF">
        <w:t xml:space="preserve"> but I did not go with her or anything like that and she communicated with family by telephone.</w:t>
      </w:r>
      <w:r w:rsidR="00D82527">
        <w:t xml:space="preserve"> </w:t>
      </w:r>
      <w:r w:rsidR="00F07BEF" w:rsidRPr="00F07BEF">
        <w:t>I met some of the family while I was stationed there</w:t>
      </w:r>
      <w:r w:rsidR="00C75346">
        <w:t>,</w:t>
      </w:r>
      <w:r w:rsidR="00F07BEF" w:rsidRPr="00F07BEF">
        <w:t xml:space="preserve"> but I haven’t been back.</w:t>
      </w:r>
      <w:r w:rsidR="00D82527">
        <w:t xml:space="preserve"> </w:t>
      </w:r>
      <w:r w:rsidR="00F07BEF" w:rsidRPr="00F07BEF">
        <w:t xml:space="preserve">That was probably one of the things that we were </w:t>
      </w:r>
      <w:r w:rsidR="00C75346">
        <w:t>going to</w:t>
      </w:r>
      <w:r w:rsidR="00C75346" w:rsidRPr="00F07BEF">
        <w:t xml:space="preserve"> </w:t>
      </w:r>
      <w:r w:rsidR="00F07BEF" w:rsidRPr="00F07BEF">
        <w:t xml:space="preserve">look at doing if </w:t>
      </w:r>
      <w:r w:rsidR="00C75346">
        <w:t>[my wife]</w:t>
      </w:r>
      <w:r w:rsidR="00C75346" w:rsidRPr="00F07BEF">
        <w:t xml:space="preserve"> </w:t>
      </w:r>
      <w:r w:rsidR="00F07BEF" w:rsidRPr="00F07BEF">
        <w:t>got better</w:t>
      </w:r>
      <w:r w:rsidR="00C75346">
        <w:t>,</w:t>
      </w:r>
      <w:r w:rsidR="00F07BEF" w:rsidRPr="00F07BEF">
        <w:t xml:space="preserve"> health</w:t>
      </w:r>
      <w:r w:rsidR="00C75346">
        <w:t>-</w:t>
      </w:r>
      <w:r w:rsidR="00F07BEF" w:rsidRPr="00F07BEF">
        <w:t xml:space="preserve">wise. </w:t>
      </w:r>
    </w:p>
    <w:p w14:paraId="1A1E9143" w14:textId="0754892E" w:rsidR="00F07BEF" w:rsidRPr="00F07BEF" w:rsidRDefault="00F07BEF" w:rsidP="00EF5F94">
      <w:pPr>
        <w:spacing w:before="120" w:after="0" w:line="240" w:lineRule="auto"/>
      </w:pPr>
      <w:r w:rsidRPr="00981F2A">
        <w:rPr>
          <w:b/>
        </w:rPr>
        <w:t>Interviewer:</w:t>
      </w:r>
      <w:r w:rsidRPr="00F07BEF">
        <w:t xml:space="preserve"> In 2013 we witnessed the </w:t>
      </w:r>
      <w:r w:rsidR="00437467">
        <w:t>sixtieth</w:t>
      </w:r>
      <w:r w:rsidR="00437467" w:rsidRPr="00F07BEF">
        <w:t xml:space="preserve"> </w:t>
      </w:r>
      <w:r w:rsidRPr="00F07BEF">
        <w:t>anniversary of the armistice</w:t>
      </w:r>
      <w:r w:rsidR="00437467">
        <w:t>,</w:t>
      </w:r>
      <w:r w:rsidRPr="00F07BEF">
        <w:t xml:space="preserve"> which was signed by China, North Korea</w:t>
      </w:r>
      <w:r w:rsidR="00437467">
        <w:t>,</w:t>
      </w:r>
      <w:r w:rsidRPr="00F07BEF">
        <w:t xml:space="preserve"> and the UN on July 7, 1953.</w:t>
      </w:r>
      <w:r w:rsidR="00D82527">
        <w:t xml:space="preserve"> </w:t>
      </w:r>
      <w:r w:rsidRPr="00F07BEF">
        <w:t xml:space="preserve">There is no war in modern history that has lasted </w:t>
      </w:r>
      <w:r w:rsidR="00437467">
        <w:t>sixty</w:t>
      </w:r>
      <w:r w:rsidR="00437467" w:rsidRPr="00F07BEF">
        <w:t xml:space="preserve"> </w:t>
      </w:r>
      <w:r w:rsidRPr="00F07BEF">
        <w:t>years after an official cease fire.</w:t>
      </w:r>
      <w:r w:rsidR="00D82527">
        <w:t xml:space="preserve"> </w:t>
      </w:r>
      <w:r w:rsidRPr="00F07BEF">
        <w:t>What do you think we have to do to put a closure on it?</w:t>
      </w:r>
    </w:p>
    <w:p w14:paraId="21B76D71" w14:textId="545F3BAD" w:rsidR="00F07BEF" w:rsidRPr="00F07BEF" w:rsidRDefault="00E97FE4" w:rsidP="00EF5F94">
      <w:pPr>
        <w:spacing w:before="120" w:after="0" w:line="240" w:lineRule="auto"/>
      </w:pPr>
      <w:r w:rsidRPr="0091513B">
        <w:rPr>
          <w:b/>
        </w:rPr>
        <w:t>JW:</w:t>
      </w:r>
      <w:r w:rsidRPr="00F07BEF">
        <w:t xml:space="preserve"> </w:t>
      </w:r>
      <w:r w:rsidR="00F07BEF" w:rsidRPr="00F07BEF">
        <w:t>You know, I don’t know. To close it you have to put the country back together and not have a North and South</w:t>
      </w:r>
      <w:r w:rsidR="00437467">
        <w:t>—</w:t>
      </w:r>
      <w:r w:rsidR="00F07BEF" w:rsidRPr="00F07BEF">
        <w:t xml:space="preserve">just </w:t>
      </w:r>
      <w:r w:rsidR="00437467">
        <w:t xml:space="preserve">[a unified] </w:t>
      </w:r>
      <w:r w:rsidR="00F07BEF" w:rsidRPr="00F07BEF">
        <w:t>Korea.</w:t>
      </w:r>
      <w:r w:rsidR="00D82527">
        <w:t xml:space="preserve"> </w:t>
      </w:r>
      <w:r w:rsidR="00F07BEF" w:rsidRPr="00F07BEF">
        <w:t>I don’t know how you could achieve that. North Korea is not going to say</w:t>
      </w:r>
      <w:r w:rsidR="00437467">
        <w:t>, “H</w:t>
      </w:r>
      <w:r w:rsidR="00F07BEF" w:rsidRPr="00F07BEF">
        <w:t>ere you go</w:t>
      </w:r>
      <w:r w:rsidR="00437467">
        <w:t>!,”</w:t>
      </w:r>
      <w:r w:rsidR="00F07BEF" w:rsidRPr="00F07BEF">
        <w:t xml:space="preserve"> and they are not going to negotiate</w:t>
      </w:r>
      <w:r w:rsidR="00437467">
        <w:t>,</w:t>
      </w:r>
      <w:r w:rsidR="00F07BEF" w:rsidRPr="00F07BEF">
        <w:t xml:space="preserve"> so I don’t know.</w:t>
      </w:r>
      <w:r w:rsidR="00D82527">
        <w:t xml:space="preserve"> </w:t>
      </w:r>
      <w:r w:rsidR="00F07BEF" w:rsidRPr="00F07BEF">
        <w:t>I don’t know what you could do.</w:t>
      </w:r>
      <w:r w:rsidR="00D82527">
        <w:t xml:space="preserve"> </w:t>
      </w:r>
      <w:r w:rsidR="00F07BEF" w:rsidRPr="00F07BEF">
        <w:t>I wish I could answer that question.</w:t>
      </w:r>
    </w:p>
    <w:p w14:paraId="14EE4113" w14:textId="64813443" w:rsidR="00F07BEF" w:rsidRPr="00F07BEF" w:rsidRDefault="00F07BEF" w:rsidP="00EF5F94">
      <w:pPr>
        <w:spacing w:before="120" w:after="0" w:line="240" w:lineRule="auto"/>
      </w:pPr>
      <w:r w:rsidRPr="00981F2A">
        <w:rPr>
          <w:b/>
        </w:rPr>
        <w:t>Interviewer:</w:t>
      </w:r>
      <w:r w:rsidRPr="00F07BEF">
        <w:t xml:space="preserve"> Would you support </w:t>
      </w:r>
      <w:r w:rsidR="00562802">
        <w:t xml:space="preserve">some </w:t>
      </w:r>
      <w:r w:rsidRPr="00F07BEF">
        <w:t xml:space="preserve">kind of movement to petition </w:t>
      </w:r>
      <w:r w:rsidR="00562802">
        <w:t xml:space="preserve">for </w:t>
      </w:r>
      <w:r w:rsidRPr="00F07BEF">
        <w:t xml:space="preserve">the end of war officially? Or maybe replace the armistice with a peace treaty? </w:t>
      </w:r>
    </w:p>
    <w:p w14:paraId="13433226" w14:textId="339F92C4" w:rsidR="00F05683" w:rsidRDefault="00E97FE4" w:rsidP="00EF5F94">
      <w:pPr>
        <w:spacing w:before="120" w:after="0" w:line="240" w:lineRule="auto"/>
      </w:pPr>
      <w:r w:rsidRPr="0091513B">
        <w:rPr>
          <w:b/>
        </w:rPr>
        <w:t>JW:</w:t>
      </w:r>
      <w:r w:rsidRPr="00F07BEF">
        <w:t xml:space="preserve"> </w:t>
      </w:r>
      <w:r w:rsidR="00F07BEF" w:rsidRPr="00F07BEF">
        <w:t>That is a hard one.</w:t>
      </w:r>
      <w:r w:rsidR="00D82527">
        <w:t xml:space="preserve"> </w:t>
      </w:r>
      <w:r w:rsidR="00562802">
        <w:t>Because,</w:t>
      </w:r>
      <w:r w:rsidR="00F07BEF" w:rsidRPr="00F07BEF">
        <w:t xml:space="preserve"> if you have North and South agreeing to thing</w:t>
      </w:r>
      <w:r w:rsidR="00562802">
        <w:t>s— “</w:t>
      </w:r>
      <w:r w:rsidR="00F07BEF" w:rsidRPr="00F07BEF">
        <w:t>you do your thing</w:t>
      </w:r>
      <w:r w:rsidR="00562802">
        <w:t>,</w:t>
      </w:r>
      <w:r w:rsidR="00F07BEF" w:rsidRPr="00F07BEF">
        <w:t xml:space="preserve"> and I</w:t>
      </w:r>
      <w:r w:rsidR="004C5390">
        <w:t>’ll</w:t>
      </w:r>
      <w:r w:rsidR="00F07BEF" w:rsidRPr="00F07BEF">
        <w:t xml:space="preserve"> do my thing</w:t>
      </w:r>
      <w:r w:rsidR="00562802">
        <w:t>”—</w:t>
      </w:r>
      <w:r w:rsidR="00F07BEF" w:rsidRPr="00F07BEF">
        <w:t>that probably would work out</w:t>
      </w:r>
      <w:r w:rsidR="00562802">
        <w:t>,</w:t>
      </w:r>
      <w:r w:rsidR="00F07BEF" w:rsidRPr="00F07BEF">
        <w:t xml:space="preserve"> but you cannot trust North Korea.</w:t>
      </w:r>
      <w:r w:rsidR="00D82527">
        <w:t xml:space="preserve"> </w:t>
      </w:r>
      <w:r w:rsidR="00F07BEF" w:rsidRPr="00F07BEF">
        <w:t>My understanding is the North wants to be unified so if South Korea was satisfied and said</w:t>
      </w:r>
      <w:r w:rsidR="00562802">
        <w:t>, “J</w:t>
      </w:r>
      <w:r w:rsidR="00F07BEF" w:rsidRPr="00F07BEF">
        <w:t>ust give me a peace treaty</w:t>
      </w:r>
      <w:r w:rsidR="00562802">
        <w:t>;</w:t>
      </w:r>
      <w:r w:rsidR="00F07BEF" w:rsidRPr="00F07BEF">
        <w:t xml:space="preserve"> we will let them</w:t>
      </w:r>
      <w:r w:rsidR="00562802">
        <w:t xml:space="preserve"> [in North Korea]</w:t>
      </w:r>
      <w:r w:rsidR="00F07BEF" w:rsidRPr="00F07BEF">
        <w:t xml:space="preserve"> live their life and we </w:t>
      </w:r>
      <w:r w:rsidR="00562802">
        <w:t xml:space="preserve">[in South Korea] </w:t>
      </w:r>
      <w:r w:rsidR="00F07BEF" w:rsidRPr="00F07BEF">
        <w:t>will live our life</w:t>
      </w:r>
      <w:r w:rsidR="00562802">
        <w:t>,”</w:t>
      </w:r>
      <w:r w:rsidR="00F07BEF" w:rsidRPr="00F07BEF">
        <w:t xml:space="preserve"> the North would not go forward with that.</w:t>
      </w:r>
      <w:r w:rsidR="00D82527">
        <w:t xml:space="preserve"> </w:t>
      </w:r>
      <w:r w:rsidR="00F07BEF" w:rsidRPr="00F07BEF">
        <w:t>They would all be instigating doing things.</w:t>
      </w:r>
      <w:r w:rsidR="00D82527">
        <w:t xml:space="preserve"> </w:t>
      </w:r>
      <w:r w:rsidR="00F07BEF" w:rsidRPr="00F07BEF">
        <w:t>So I would say</w:t>
      </w:r>
      <w:r w:rsidR="00562802">
        <w:t>,</w:t>
      </w:r>
      <w:r w:rsidR="00F07BEF" w:rsidRPr="00F07BEF">
        <w:t xml:space="preserve"> </w:t>
      </w:r>
      <w:r w:rsidR="00562802">
        <w:t xml:space="preserve">“So, </w:t>
      </w:r>
      <w:r w:rsidR="00F07BEF" w:rsidRPr="00F07BEF">
        <w:t xml:space="preserve">let the armistice continue until such time </w:t>
      </w:r>
      <w:r w:rsidR="00562802">
        <w:t xml:space="preserve">as </w:t>
      </w:r>
      <w:r w:rsidR="00F07BEF" w:rsidRPr="00F07BEF">
        <w:t>the country can be unified</w:t>
      </w:r>
      <w:r w:rsidR="00562802">
        <w:t>,</w:t>
      </w:r>
      <w:r w:rsidR="004C5390">
        <w:t>”</w:t>
      </w:r>
      <w:r w:rsidR="00F07BEF" w:rsidRPr="00F07BEF">
        <w:t xml:space="preserve"> and in the end you will have peace.</w:t>
      </w:r>
    </w:p>
    <w:p w14:paraId="0BCE4AB0" w14:textId="77777777" w:rsidR="00F05683" w:rsidRDefault="00F05683">
      <w:pPr>
        <w:spacing w:before="0" w:after="0" w:line="276" w:lineRule="auto"/>
      </w:pPr>
      <w:r>
        <w:br w:type="page"/>
      </w:r>
    </w:p>
    <w:p w14:paraId="08EE28CA" w14:textId="77777777" w:rsidR="00F07BEF" w:rsidRPr="00F07BEF" w:rsidRDefault="00F07BEF" w:rsidP="00EF5F94">
      <w:pPr>
        <w:spacing w:before="120" w:after="0" w:line="240" w:lineRule="auto"/>
      </w:pPr>
    </w:p>
    <w:p w14:paraId="459E689B" w14:textId="0E89805D" w:rsidR="00F07BEF" w:rsidRPr="00F07BEF" w:rsidRDefault="00F07BEF" w:rsidP="00EF5F94">
      <w:pPr>
        <w:spacing w:before="120" w:after="0" w:line="240" w:lineRule="auto"/>
      </w:pPr>
      <w:r w:rsidRPr="00981F2A">
        <w:rPr>
          <w:b/>
        </w:rPr>
        <w:t>Interviewer:</w:t>
      </w:r>
      <w:r w:rsidRPr="00F07BEF">
        <w:t xml:space="preserve"> Do you think it is important for younger generations to understand what the Korean </w:t>
      </w:r>
      <w:r w:rsidR="004C5390">
        <w:t>W</w:t>
      </w:r>
      <w:r w:rsidRPr="00F07BEF">
        <w:t>ar was</w:t>
      </w:r>
      <w:r w:rsidR="004C5390">
        <w:t>,</w:t>
      </w:r>
      <w:r w:rsidRPr="00F07BEF">
        <w:t xml:space="preserve"> and that it is still going on today</w:t>
      </w:r>
      <w:r w:rsidR="004C5390">
        <w:t>,</w:t>
      </w:r>
      <w:r w:rsidRPr="00F07BEF">
        <w:t xml:space="preserve"> unofficially?</w:t>
      </w:r>
    </w:p>
    <w:p w14:paraId="35AA0C3E" w14:textId="7195B85F" w:rsidR="00F07BEF" w:rsidRPr="00F07BEF" w:rsidRDefault="00E97FE4" w:rsidP="00EF5F94">
      <w:pPr>
        <w:spacing w:before="120" w:after="0" w:line="240" w:lineRule="auto"/>
      </w:pPr>
      <w:r w:rsidRPr="0091513B">
        <w:rPr>
          <w:b/>
        </w:rPr>
        <w:t>JW:</w:t>
      </w:r>
      <w:r w:rsidRPr="00F07BEF">
        <w:t xml:space="preserve"> </w:t>
      </w:r>
      <w:r w:rsidR="004C5390" w:rsidRPr="00981F2A">
        <w:t>Yes.</w:t>
      </w:r>
      <w:r w:rsidR="00F07BEF" w:rsidRPr="00F07BEF">
        <w:t xml:space="preserve"> </w:t>
      </w:r>
      <w:r w:rsidR="004C5390">
        <w:t>This</w:t>
      </w:r>
      <w:r w:rsidR="00F07BEF" w:rsidRPr="00F07BEF">
        <w:t xml:space="preserve"> is my understanding of</w:t>
      </w:r>
      <w:r w:rsidR="004C5390">
        <w:t xml:space="preserve"> </w:t>
      </w:r>
      <w:r w:rsidR="00F07BEF" w:rsidRPr="00F07BEF">
        <w:t xml:space="preserve">the Korean War </w:t>
      </w:r>
      <w:r w:rsidR="001F63B9">
        <w:t>Veterans</w:t>
      </w:r>
      <w:r w:rsidR="001F63B9" w:rsidRPr="00F07BEF">
        <w:t xml:space="preserve"> </w:t>
      </w:r>
      <w:r w:rsidR="004C5390">
        <w:t>A</w:t>
      </w:r>
      <w:r w:rsidR="00F07BEF" w:rsidRPr="00F07BEF">
        <w:t>ssociation</w:t>
      </w:r>
      <w:r w:rsidR="004C5390">
        <w:t>’s mission</w:t>
      </w:r>
      <w:r w:rsidR="00F07BEF" w:rsidRPr="00F07BEF">
        <w:t>.</w:t>
      </w:r>
      <w:r w:rsidR="00D82527">
        <w:t xml:space="preserve"> </w:t>
      </w:r>
      <w:r w:rsidR="00F07BEF" w:rsidRPr="00F07BEF">
        <w:t xml:space="preserve">The Korean War is called the </w:t>
      </w:r>
      <w:r w:rsidR="004C5390">
        <w:t>“</w:t>
      </w:r>
      <w:r w:rsidR="00F07BEF" w:rsidRPr="00F07BEF">
        <w:t>Forgotten War.</w:t>
      </w:r>
      <w:r w:rsidR="004C5390">
        <w:t>”</w:t>
      </w:r>
      <w:r w:rsidR="00D82527">
        <w:t xml:space="preserve"> </w:t>
      </w:r>
      <w:r w:rsidR="00F07BEF" w:rsidRPr="00F07BEF">
        <w:t xml:space="preserve">It is the mission of the Korean </w:t>
      </w:r>
      <w:r w:rsidR="004C5390">
        <w:t>W</w:t>
      </w:r>
      <w:r w:rsidR="00F07BEF" w:rsidRPr="00F07BEF">
        <w:t>ar</w:t>
      </w:r>
      <w:r w:rsidR="007F4182">
        <w:t xml:space="preserve"> </w:t>
      </w:r>
      <w:r w:rsidR="004C5390">
        <w:t>V</w:t>
      </w:r>
      <w:r w:rsidR="001F63B9">
        <w:t>eterans</w:t>
      </w:r>
      <w:r w:rsidR="00F07BEF" w:rsidRPr="00F07BEF">
        <w:t xml:space="preserve"> </w:t>
      </w:r>
      <w:r w:rsidR="004C5390">
        <w:t>A</w:t>
      </w:r>
      <w:r w:rsidR="00F07BEF" w:rsidRPr="00F07BEF">
        <w:t>ssociation to not let the people forget that.</w:t>
      </w:r>
      <w:r w:rsidR="00D82527">
        <w:t xml:space="preserve"> </w:t>
      </w:r>
      <w:r w:rsidR="00F07BEF" w:rsidRPr="00F07BEF">
        <w:t>Many people died and sacrificed</w:t>
      </w:r>
      <w:r w:rsidR="004C5390">
        <w:t>,</w:t>
      </w:r>
      <w:r w:rsidR="00F07BEF" w:rsidRPr="00F07BEF">
        <w:t xml:space="preserve"> so you just can’t forget that.</w:t>
      </w:r>
      <w:r w:rsidR="00D82527">
        <w:t xml:space="preserve"> </w:t>
      </w:r>
      <w:r w:rsidR="00F07BEF" w:rsidRPr="00F07BEF">
        <w:t xml:space="preserve">The Korean </w:t>
      </w:r>
      <w:r w:rsidR="004C5390">
        <w:t xml:space="preserve">[War] </w:t>
      </w:r>
      <w:r w:rsidR="00F07BEF" w:rsidRPr="00F07BEF">
        <w:t>soldiers are dying out now</w:t>
      </w:r>
      <w:r w:rsidR="004C5390">
        <w:t>,</w:t>
      </w:r>
      <w:r w:rsidR="00F07BEF" w:rsidRPr="00F07BEF">
        <w:t xml:space="preserve"> so when the</w:t>
      </w:r>
      <w:r w:rsidR="00985B2A">
        <w:t>y’re</w:t>
      </w:r>
      <w:r w:rsidR="00F07BEF" w:rsidRPr="00F07BEF">
        <w:t xml:space="preserve"> gone</w:t>
      </w:r>
      <w:r w:rsidR="00985B2A">
        <w:t>,</w:t>
      </w:r>
      <w:r w:rsidR="00F07BEF" w:rsidRPr="00F07BEF">
        <w:t xml:space="preserve"> the memory of what they did will be gone.</w:t>
      </w:r>
      <w:r w:rsidR="00D82527">
        <w:t xml:space="preserve"> </w:t>
      </w:r>
      <w:r w:rsidR="00F07BEF" w:rsidRPr="00F07BEF">
        <w:t xml:space="preserve">So what they </w:t>
      </w:r>
      <w:r w:rsidR="00985B2A">
        <w:t xml:space="preserve">[at the KWVA] </w:t>
      </w:r>
      <w:r w:rsidR="00F07BEF" w:rsidRPr="00F07BEF">
        <w:t>have done is incorporate people like me who served in Korea but who didn’t serve in the Korean War so we can keep their story alive</w:t>
      </w:r>
      <w:r w:rsidR="00985B2A">
        <w:t>,</w:t>
      </w:r>
      <w:r w:rsidR="00F07BEF" w:rsidRPr="00F07BEF">
        <w:t xml:space="preserve"> so that it won’t be forgotten.</w:t>
      </w:r>
      <w:r w:rsidR="00D82527">
        <w:t xml:space="preserve"> </w:t>
      </w:r>
      <w:r w:rsidR="00F07BEF" w:rsidRPr="00F07BEF">
        <w:t>They do things to try to keep in the public eye so that it is not a forgotten war</w:t>
      </w:r>
      <w:r w:rsidR="00985B2A">
        <w:t>,</w:t>
      </w:r>
      <w:r w:rsidR="00F07BEF" w:rsidRPr="00F07BEF">
        <w:t xml:space="preserve"> and should never </w:t>
      </w:r>
      <w:r w:rsidR="00985B2A">
        <w:t>be</w:t>
      </w:r>
      <w:r w:rsidR="00985B2A" w:rsidRPr="00F07BEF">
        <w:t xml:space="preserve"> </w:t>
      </w:r>
      <w:r w:rsidR="00F07BEF" w:rsidRPr="00F07BEF">
        <w:t>a forgotten war.</w:t>
      </w:r>
      <w:r w:rsidR="00D82527">
        <w:t xml:space="preserve"> </w:t>
      </w:r>
      <w:r w:rsidR="00F07BEF" w:rsidRPr="00F07BEF">
        <w:t>They do things like a program called Tell America</w:t>
      </w:r>
      <w:r w:rsidR="00985B2A">
        <w:t xml:space="preserve">, </w:t>
      </w:r>
      <w:r w:rsidR="00F07BEF" w:rsidRPr="00F07BEF">
        <w:t xml:space="preserve">where they go into schools and they tell </w:t>
      </w:r>
      <w:r w:rsidR="00985B2A">
        <w:t xml:space="preserve">[students] </w:t>
      </w:r>
      <w:r w:rsidR="00F07BEF" w:rsidRPr="00F07BEF">
        <w:t>about the Korean War and the things they did in the Korean War.</w:t>
      </w:r>
      <w:r w:rsidR="00D82527">
        <w:t xml:space="preserve"> </w:t>
      </w:r>
      <w:r w:rsidR="00F07BEF" w:rsidRPr="00F07BEF">
        <w:t>The have received a lot of great response from that.</w:t>
      </w:r>
      <w:r w:rsidR="00D82527">
        <w:t xml:space="preserve"> </w:t>
      </w:r>
      <w:r w:rsidR="00F07BEF" w:rsidRPr="00F07BEF">
        <w:t>So they must, it</w:t>
      </w:r>
      <w:r w:rsidR="00985B2A">
        <w:t>’</w:t>
      </w:r>
      <w:r w:rsidR="00F07BEF" w:rsidRPr="00F07BEF">
        <w:t xml:space="preserve">s historical </w:t>
      </w:r>
      <w:r w:rsidR="00985B2A">
        <w:t>and</w:t>
      </w:r>
      <w:r w:rsidR="00985B2A" w:rsidRPr="00F07BEF">
        <w:t xml:space="preserve"> </w:t>
      </w:r>
      <w:r w:rsidR="00F07BEF" w:rsidRPr="00F07BEF">
        <w:t>all history must be repeated</w:t>
      </w:r>
      <w:r w:rsidR="00985B2A">
        <w:t>,</w:t>
      </w:r>
      <w:r w:rsidR="00F07BEF" w:rsidRPr="00F07BEF">
        <w:t xml:space="preserve"> so people won’t forget </w:t>
      </w:r>
      <w:r w:rsidR="00985B2A">
        <w:t xml:space="preserve">it </w:t>
      </w:r>
      <w:r w:rsidR="00F07BEF" w:rsidRPr="00F07BEF">
        <w:t>and repeat</w:t>
      </w:r>
      <w:r w:rsidR="00985B2A">
        <w:t xml:space="preserve"> it</w:t>
      </w:r>
      <w:r w:rsidR="00F07BEF" w:rsidRPr="00F07BEF">
        <w:t>.</w:t>
      </w:r>
    </w:p>
    <w:p w14:paraId="57A47A38" w14:textId="17CEF8FE" w:rsidR="00F07BEF" w:rsidRPr="00F07BEF" w:rsidRDefault="00F07BEF" w:rsidP="00EF5F94">
      <w:pPr>
        <w:spacing w:before="120" w:after="0" w:line="240" w:lineRule="auto"/>
      </w:pPr>
      <w:r w:rsidRPr="00981F2A">
        <w:rPr>
          <w:b/>
        </w:rPr>
        <w:t>Interviewer:</w:t>
      </w:r>
      <w:r w:rsidRPr="00F07BEF">
        <w:t xml:space="preserve"> Why do you think the Korean War is known as the Forgotten War?</w:t>
      </w:r>
    </w:p>
    <w:p w14:paraId="5BF18C0F" w14:textId="664296C9" w:rsidR="00F07BEF" w:rsidRPr="00F07BEF" w:rsidRDefault="00E97FE4" w:rsidP="00EF5F94">
      <w:pPr>
        <w:spacing w:before="120" w:after="0" w:line="240" w:lineRule="auto"/>
      </w:pPr>
      <w:r w:rsidRPr="0091513B">
        <w:rPr>
          <w:b/>
        </w:rPr>
        <w:t>JW:</w:t>
      </w:r>
      <w:r w:rsidRPr="00F07BEF">
        <w:t xml:space="preserve"> </w:t>
      </w:r>
      <w:r w:rsidR="00F07BEF" w:rsidRPr="00F07BEF">
        <w:t>I really don’t know</w:t>
      </w:r>
      <w:r w:rsidR="001E1D87">
        <w:t>.</w:t>
      </w:r>
      <w:r w:rsidR="00F07BEF" w:rsidRPr="00F07BEF">
        <w:t xml:space="preserve"> First of all</w:t>
      </w:r>
      <w:r w:rsidR="001E1D87">
        <w:t>,</w:t>
      </w:r>
      <w:r w:rsidR="00F07BEF" w:rsidRPr="00F07BEF">
        <w:t xml:space="preserve"> we came out of WWII and people were tired and war weary</w:t>
      </w:r>
      <w:r w:rsidR="001E1D87">
        <w:t>,</w:t>
      </w:r>
      <w:r w:rsidR="00F07BEF" w:rsidRPr="00F07BEF">
        <w:t xml:space="preserve"> and not too long after that we entered the Korean War</w:t>
      </w:r>
      <w:r w:rsidR="001E1D87">
        <w:t>,</w:t>
      </w:r>
      <w:r w:rsidR="00F07BEF" w:rsidRPr="00F07BEF">
        <w:t xml:space="preserve"> and because it</w:t>
      </w:r>
      <w:r w:rsidR="00D82527">
        <w:t xml:space="preserve"> </w:t>
      </w:r>
      <w:r w:rsidR="00F07BEF" w:rsidRPr="00F07BEF">
        <w:t xml:space="preserve">wasn’t so much a </w:t>
      </w:r>
      <w:r w:rsidR="001E1D87">
        <w:t>“</w:t>
      </w:r>
      <w:r w:rsidR="00F07BEF" w:rsidRPr="00F07BEF">
        <w:t>win</w:t>
      </w:r>
      <w:r w:rsidR="001E1D87">
        <w:t>”</w:t>
      </w:r>
      <w:r w:rsidR="00F07BEF" w:rsidRPr="00F07BEF">
        <w:t xml:space="preserve"> situation but </w:t>
      </w:r>
      <w:r w:rsidR="001E1D87">
        <w:t>[instead a division of the country into]</w:t>
      </w:r>
      <w:r w:rsidR="00F07BEF" w:rsidRPr="00F07BEF">
        <w:t xml:space="preserve"> North and South</w:t>
      </w:r>
      <w:r w:rsidR="001E1D87">
        <w:t>,</w:t>
      </w:r>
      <w:r w:rsidR="00F07BEF" w:rsidRPr="00F07BEF">
        <w:t xml:space="preserve"> it’s easy to be placed under WWI and WWII.</w:t>
      </w:r>
      <w:r w:rsidR="00D82527">
        <w:t xml:space="preserve"> </w:t>
      </w:r>
      <w:r w:rsidR="00F07BEF" w:rsidRPr="00F07BEF">
        <w:t xml:space="preserve">The main </w:t>
      </w:r>
      <w:r w:rsidR="001E1D87">
        <w:t>reason it’s</w:t>
      </w:r>
      <w:r w:rsidR="00F07BEF" w:rsidRPr="00F07BEF">
        <w:t xml:space="preserve"> forgotten is </w:t>
      </w:r>
      <w:r w:rsidR="001E1D87">
        <w:t xml:space="preserve">that </w:t>
      </w:r>
      <w:r w:rsidR="00F07BEF" w:rsidRPr="00F07BEF">
        <w:t>they never really called it a war.</w:t>
      </w:r>
      <w:r w:rsidR="00D82527">
        <w:t xml:space="preserve"> </w:t>
      </w:r>
      <w:r w:rsidR="00F07BEF" w:rsidRPr="00F07BEF">
        <w:t>It was kind</w:t>
      </w:r>
      <w:r w:rsidR="001E1D87">
        <w:t xml:space="preserve"> of</w:t>
      </w:r>
      <w:r w:rsidR="00F07BEF" w:rsidRPr="00F07BEF">
        <w:t xml:space="preserve"> like a police action.</w:t>
      </w:r>
      <w:r w:rsidR="00D82527">
        <w:t xml:space="preserve"> </w:t>
      </w:r>
      <w:r w:rsidR="00F07BEF" w:rsidRPr="00F07BEF">
        <w:t xml:space="preserve">We </w:t>
      </w:r>
      <w:r w:rsidR="001E1D87">
        <w:t>use</w:t>
      </w:r>
      <w:r w:rsidR="001E1D87" w:rsidRPr="00F07BEF">
        <w:t xml:space="preserve"> </w:t>
      </w:r>
      <w:r w:rsidR="001E1D87">
        <w:t>“</w:t>
      </w:r>
      <w:r w:rsidR="00F07BEF" w:rsidRPr="00F07BEF">
        <w:t>police action</w:t>
      </w:r>
      <w:r w:rsidR="001E1D87">
        <w:t>”</w:t>
      </w:r>
      <w:r w:rsidR="00F07BEF" w:rsidRPr="00F07BEF">
        <w:t xml:space="preserve"> and stuff</w:t>
      </w:r>
      <w:r w:rsidR="001E1D87">
        <w:t>,</w:t>
      </w:r>
      <w:r w:rsidR="00F07BEF" w:rsidRPr="00F07BEF">
        <w:t xml:space="preserve"> and if you view the phrase over time and say</w:t>
      </w:r>
      <w:r w:rsidR="001E1D87">
        <w:t xml:space="preserve"> it’s </w:t>
      </w:r>
      <w:r w:rsidR="00F07BEF" w:rsidRPr="00F07BEF">
        <w:t>a police action and it</w:t>
      </w:r>
      <w:r w:rsidR="001E1D87">
        <w:t>’</w:t>
      </w:r>
      <w:r w:rsidR="00F07BEF" w:rsidRPr="00F07BEF">
        <w:t>s actually not a war</w:t>
      </w:r>
      <w:r w:rsidR="001E1D87">
        <w:t>,</w:t>
      </w:r>
      <w:r w:rsidR="00F07BEF" w:rsidRPr="00F07BEF">
        <w:t xml:space="preserve"> </w:t>
      </w:r>
      <w:r w:rsidR="001E1D87">
        <w:t>well,</w:t>
      </w:r>
      <w:r w:rsidR="001E1D87" w:rsidRPr="00F07BEF">
        <w:t xml:space="preserve"> </w:t>
      </w:r>
      <w:r w:rsidR="00F07BEF" w:rsidRPr="00F07BEF">
        <w:t xml:space="preserve">people </w:t>
      </w:r>
      <w:r w:rsidR="001E1D87">
        <w:t>are going to</w:t>
      </w:r>
      <w:r w:rsidR="001E1D87" w:rsidRPr="00F07BEF">
        <w:t xml:space="preserve"> </w:t>
      </w:r>
      <w:r w:rsidR="00F07BEF" w:rsidRPr="00F07BEF">
        <w:t xml:space="preserve">remember </w:t>
      </w:r>
      <w:r w:rsidR="001E1D87">
        <w:t xml:space="preserve">a </w:t>
      </w:r>
      <w:r w:rsidR="00F07BEF" w:rsidRPr="00F07BEF">
        <w:t>war but not a police action.</w:t>
      </w:r>
      <w:r w:rsidR="00D82527">
        <w:t xml:space="preserve"> </w:t>
      </w:r>
      <w:r w:rsidR="00F07BEF" w:rsidRPr="00F07BEF">
        <w:t>And people forget that when they talk about war sometime</w:t>
      </w:r>
      <w:r w:rsidR="001E1D87">
        <w:t>s,</w:t>
      </w:r>
      <w:r w:rsidR="00F07BEF" w:rsidRPr="00F07BEF">
        <w:t xml:space="preserve"> so that’s why I think it</w:t>
      </w:r>
      <w:r w:rsidR="001E1D87">
        <w:t>’</w:t>
      </w:r>
      <w:r w:rsidR="00F07BEF" w:rsidRPr="00F07BEF">
        <w:t>s forgotten.</w:t>
      </w:r>
      <w:r w:rsidR="00D82527">
        <w:t xml:space="preserve"> </w:t>
      </w:r>
      <w:r w:rsidR="00F07BEF" w:rsidRPr="00F07BEF">
        <w:t>But by being in the association</w:t>
      </w:r>
      <w:r w:rsidR="001E1D87">
        <w:t>,</w:t>
      </w:r>
      <w:r w:rsidR="00F07BEF" w:rsidRPr="00F07BEF">
        <w:t xml:space="preserve"> I know those guys who </w:t>
      </w:r>
      <w:r w:rsidR="001E1D87">
        <w:t xml:space="preserve">were </w:t>
      </w:r>
      <w:r w:rsidR="00F07BEF" w:rsidRPr="00F07BEF">
        <w:t>in the air doing things, on the ship doing things</w:t>
      </w:r>
      <w:r w:rsidR="001E1D87">
        <w:t>,</w:t>
      </w:r>
      <w:r w:rsidR="00F07BEF" w:rsidRPr="00F07BEF">
        <w:t xml:space="preserve"> and </w:t>
      </w:r>
      <w:r w:rsidR="001E1D87">
        <w:t xml:space="preserve">on </w:t>
      </w:r>
      <w:r w:rsidR="00F07BEF" w:rsidRPr="00F07BEF">
        <w:t>the ground doing things</w:t>
      </w:r>
      <w:r w:rsidR="001E1D87">
        <w:t>,</w:t>
      </w:r>
      <w:r w:rsidR="00F07BEF" w:rsidRPr="00F07BEF">
        <w:t xml:space="preserve"> and I</w:t>
      </w:r>
      <w:r w:rsidR="001E1D87">
        <w:t>’ve</w:t>
      </w:r>
      <w:r w:rsidR="00F07BEF" w:rsidRPr="00F07BEF">
        <w:t xml:space="preserve"> heard their stories.</w:t>
      </w:r>
      <w:r w:rsidR="00D82527">
        <w:t xml:space="preserve"> </w:t>
      </w:r>
      <w:r w:rsidR="00F07BEF" w:rsidRPr="00F07BEF">
        <w:t>I mean</w:t>
      </w:r>
      <w:r w:rsidR="001E1D87">
        <w:t>,</w:t>
      </w:r>
      <w:r w:rsidR="00F07BEF" w:rsidRPr="00F07BEF">
        <w:t xml:space="preserve"> it’s a story worth retelling.</w:t>
      </w:r>
      <w:r w:rsidR="00D82527">
        <w:t xml:space="preserve"> </w:t>
      </w:r>
    </w:p>
    <w:p w14:paraId="5C9713DC" w14:textId="3AA4E4CE" w:rsidR="00F07BEF" w:rsidRPr="00F07BEF" w:rsidRDefault="00F07BEF" w:rsidP="00EF5F94">
      <w:pPr>
        <w:spacing w:before="120" w:after="0" w:line="240" w:lineRule="auto"/>
      </w:pPr>
      <w:r w:rsidRPr="00981F2A">
        <w:rPr>
          <w:b/>
        </w:rPr>
        <w:t>Interviewer:</w:t>
      </w:r>
      <w:r w:rsidRPr="00F07BEF">
        <w:t xml:space="preserve"> </w:t>
      </w:r>
      <w:r w:rsidR="001E1D87">
        <w:t>Earlier,</w:t>
      </w:r>
      <w:r w:rsidRPr="00F07BEF">
        <w:t xml:space="preserve"> you mentioned something about the legacy of Korean War veterans.</w:t>
      </w:r>
      <w:r w:rsidR="00D82527">
        <w:t xml:space="preserve"> </w:t>
      </w:r>
      <w:r w:rsidRPr="00F07BEF">
        <w:t>What do you think that legacy is?</w:t>
      </w:r>
    </w:p>
    <w:p w14:paraId="2AE1B4CB" w14:textId="3ED92A91" w:rsidR="00F07BEF" w:rsidRPr="00F07BEF" w:rsidRDefault="00E97FE4" w:rsidP="00EF5F94">
      <w:pPr>
        <w:spacing w:before="120" w:after="0" w:line="240" w:lineRule="auto"/>
      </w:pPr>
      <w:r w:rsidRPr="0091513B">
        <w:rPr>
          <w:b/>
        </w:rPr>
        <w:t>JW:</w:t>
      </w:r>
      <w:r w:rsidRPr="00F07BEF">
        <w:t xml:space="preserve"> </w:t>
      </w:r>
      <w:r w:rsidR="001E1D87">
        <w:t>That</w:t>
      </w:r>
      <w:r w:rsidR="00F07BEF" w:rsidRPr="00F07BEF">
        <w:t xml:space="preserve"> the people who fought and died</w:t>
      </w:r>
      <w:r w:rsidR="001E1D87">
        <w:t>,</w:t>
      </w:r>
      <w:r w:rsidR="00F07BEF" w:rsidRPr="00F07BEF">
        <w:t xml:space="preserve"> and the people who sacrificed</w:t>
      </w:r>
      <w:r w:rsidR="001E1D87">
        <w:t>,</w:t>
      </w:r>
      <w:r w:rsidR="00F07BEF" w:rsidRPr="00F07BEF">
        <w:t xml:space="preserve"> would not be forgotten.</w:t>
      </w:r>
      <w:r w:rsidR="00D82527">
        <w:t xml:space="preserve"> </w:t>
      </w:r>
      <w:r w:rsidR="00F07BEF" w:rsidRPr="00F07BEF">
        <w:t>I think that’s the legacy.</w:t>
      </w:r>
      <w:r w:rsidR="00D82527">
        <w:t xml:space="preserve"> </w:t>
      </w:r>
    </w:p>
    <w:p w14:paraId="2FE1895E" w14:textId="65B8275D" w:rsidR="00F07BEF" w:rsidRPr="00F07BEF" w:rsidRDefault="00F07BEF" w:rsidP="00EF5F94">
      <w:pPr>
        <w:spacing w:before="120" w:after="0" w:line="240" w:lineRule="auto"/>
      </w:pPr>
      <w:r w:rsidRPr="00981F2A">
        <w:rPr>
          <w:b/>
        </w:rPr>
        <w:t>Interviewer:</w:t>
      </w:r>
      <w:r w:rsidRPr="00F07BEF">
        <w:t xml:space="preserve"> </w:t>
      </w:r>
      <w:r w:rsidR="001E1D87">
        <w:t>[Why] do</w:t>
      </w:r>
      <w:r w:rsidRPr="00F07BEF">
        <w:t xml:space="preserve"> you think the Korean War </w:t>
      </w:r>
      <w:r w:rsidR="001E1D87">
        <w:t>V</w:t>
      </w:r>
      <w:r w:rsidRPr="00F07BEF">
        <w:t xml:space="preserve">eterans </w:t>
      </w:r>
      <w:r w:rsidR="001E1D87">
        <w:t>d</w:t>
      </w:r>
      <w:r w:rsidRPr="00F07BEF">
        <w:t>igital memorial that we are doing here</w:t>
      </w:r>
      <w:r w:rsidR="001E1D87">
        <w:t>,</w:t>
      </w:r>
      <w:r w:rsidRPr="00F07BEF">
        <w:t xml:space="preserve"> interviewing veterans</w:t>
      </w:r>
      <w:r w:rsidR="001E1D87">
        <w:t>,</w:t>
      </w:r>
      <w:r w:rsidRPr="00F07BEF">
        <w:t xml:space="preserve"> is important?</w:t>
      </w:r>
    </w:p>
    <w:p w14:paraId="7A5FA8C5" w14:textId="387EA660" w:rsidR="00F07BEF" w:rsidRPr="00F07BEF" w:rsidRDefault="00E97FE4" w:rsidP="00EF5F94">
      <w:pPr>
        <w:spacing w:before="120" w:after="0" w:line="240" w:lineRule="auto"/>
      </w:pPr>
      <w:r w:rsidRPr="0091513B">
        <w:rPr>
          <w:b/>
        </w:rPr>
        <w:t>JW:</w:t>
      </w:r>
      <w:r w:rsidRPr="00F07BEF">
        <w:t xml:space="preserve"> </w:t>
      </w:r>
      <w:r w:rsidR="00817EDE" w:rsidRPr="00981F2A">
        <w:t>It’s very</w:t>
      </w:r>
      <w:r w:rsidR="00F07BEF" w:rsidRPr="00F07BEF">
        <w:t xml:space="preserve"> important because it serves to remind us of the war that we don’t want to be forgotten.</w:t>
      </w:r>
      <w:r w:rsidR="00D82527">
        <w:t xml:space="preserve"> </w:t>
      </w:r>
      <w:r w:rsidR="00F07BEF" w:rsidRPr="00F07BEF">
        <w:t>It is a tribute to those who made the ultimate sacrifice.</w:t>
      </w:r>
      <w:r w:rsidR="00D82527">
        <w:t xml:space="preserve"> </w:t>
      </w:r>
      <w:r w:rsidR="00F07BEF" w:rsidRPr="00F07BEF">
        <w:t>And to those who fought and lived</w:t>
      </w:r>
      <w:r w:rsidR="00817EDE">
        <w:t>,</w:t>
      </w:r>
      <w:r w:rsidR="00F07BEF" w:rsidRPr="00F07BEF">
        <w:t xml:space="preserve"> it’s a tribute to those who supported that.</w:t>
      </w:r>
      <w:r w:rsidR="00D82527">
        <w:t xml:space="preserve"> </w:t>
      </w:r>
      <w:r w:rsidR="00F07BEF" w:rsidRPr="00F07BEF">
        <w:t>It is not always the guy on the ground or the guy flying in the air</w:t>
      </w:r>
      <w:r w:rsidR="00817EDE">
        <w:t>,</w:t>
      </w:r>
      <w:r w:rsidR="00F07BEF" w:rsidRPr="00F07BEF">
        <w:t xml:space="preserve"> it</w:t>
      </w:r>
      <w:r w:rsidR="00817EDE">
        <w:t>’</w:t>
      </w:r>
      <w:r w:rsidR="00F07BEF" w:rsidRPr="00F07BEF">
        <w:t xml:space="preserve">s all the support </w:t>
      </w:r>
      <w:r w:rsidR="00817EDE">
        <w:t>for</w:t>
      </w:r>
      <w:r w:rsidR="00817EDE" w:rsidRPr="00F07BEF">
        <w:t xml:space="preserve"> </w:t>
      </w:r>
      <w:r w:rsidR="00F07BEF" w:rsidRPr="00F07BEF">
        <w:t>the guys who are doing it.</w:t>
      </w:r>
      <w:r w:rsidR="00D82527">
        <w:t xml:space="preserve"> </w:t>
      </w:r>
      <w:r w:rsidR="00F07BEF" w:rsidRPr="00F07BEF">
        <w:t>It is a tribute to all of those who had anything to do with the Korean War.</w:t>
      </w:r>
      <w:r w:rsidR="00D82527">
        <w:t xml:space="preserve"> </w:t>
      </w:r>
      <w:r w:rsidR="00F07BEF" w:rsidRPr="00F07BEF">
        <w:t xml:space="preserve">Let me just say this about the </w:t>
      </w:r>
      <w:r w:rsidR="00817EDE">
        <w:t xml:space="preserve">[South] </w:t>
      </w:r>
      <w:r w:rsidR="00F07BEF" w:rsidRPr="00F07BEF">
        <w:t>Korean people</w:t>
      </w:r>
      <w:r w:rsidR="00817EDE">
        <w:t>:</w:t>
      </w:r>
      <w:r w:rsidR="00F07BEF" w:rsidRPr="00F07BEF">
        <w:t xml:space="preserve"> they are truly thankful for what the Korean War veterans did to make their country a free country and the way it is.</w:t>
      </w:r>
      <w:r w:rsidR="00D82527">
        <w:t xml:space="preserve"> </w:t>
      </w:r>
      <w:r w:rsidR="00F07BEF" w:rsidRPr="00F07BEF">
        <w:t>They express it all the time.</w:t>
      </w:r>
      <w:r w:rsidR="00D82527">
        <w:t xml:space="preserve"> </w:t>
      </w:r>
      <w:r w:rsidR="00F07BEF" w:rsidRPr="00F07BEF">
        <w:t>They express it here in church</w:t>
      </w:r>
      <w:r w:rsidR="00817EDE">
        <w:t>,</w:t>
      </w:r>
      <w:r w:rsidR="00F07BEF" w:rsidRPr="00F07BEF">
        <w:t xml:space="preserve"> because they honor those veterans here every year.</w:t>
      </w:r>
      <w:r w:rsidR="00D82527">
        <w:t xml:space="preserve"> </w:t>
      </w:r>
      <w:r w:rsidR="00F07BEF" w:rsidRPr="00F07BEF">
        <w:t>We have been to activities in Dallas</w:t>
      </w:r>
      <w:r w:rsidR="00817EDE">
        <w:t xml:space="preserve"> [Texas]</w:t>
      </w:r>
      <w:r w:rsidR="00F07BEF" w:rsidRPr="00F07BEF">
        <w:t xml:space="preserve"> where they reiterated how much they appreciate what the Korean War veterans have done for their country</w:t>
      </w:r>
      <w:r w:rsidR="00817EDE">
        <w:t>,</w:t>
      </w:r>
      <w:r w:rsidR="00F07BEF" w:rsidRPr="00F07BEF">
        <w:t xml:space="preserve"> what it is today and stuff.</w:t>
      </w:r>
      <w:r w:rsidR="00D82527">
        <w:t xml:space="preserve"> </w:t>
      </w:r>
      <w:r w:rsidR="00F07BEF" w:rsidRPr="00F07BEF">
        <w:t>When you hear those people say that</w:t>
      </w:r>
      <w:r w:rsidR="00817EDE">
        <w:t>,</w:t>
      </w:r>
      <w:r w:rsidR="00F07BEF" w:rsidRPr="00F07BEF">
        <w:t xml:space="preserve"> you know they are saying it from the heart.</w:t>
      </w:r>
      <w:r w:rsidR="00D82527">
        <w:t xml:space="preserve"> </w:t>
      </w:r>
    </w:p>
    <w:p w14:paraId="42DA94AA" w14:textId="20E6F63E" w:rsidR="00F07BEF" w:rsidRPr="00F07BEF" w:rsidRDefault="00F07BEF" w:rsidP="00EF5F94">
      <w:pPr>
        <w:spacing w:before="120" w:after="0" w:line="240" w:lineRule="auto"/>
      </w:pPr>
      <w:r w:rsidRPr="00981F2A">
        <w:rPr>
          <w:b/>
        </w:rPr>
        <w:t>Interviewer:</w:t>
      </w:r>
      <w:r w:rsidR="00D82527">
        <w:t xml:space="preserve"> </w:t>
      </w:r>
      <w:r w:rsidRPr="00F07BEF">
        <w:t>Is there anything else that you would like to share, maybe memories or messages or something to do with your occupation that you would like to have preserved?</w:t>
      </w:r>
    </w:p>
    <w:p w14:paraId="5686046A" w14:textId="05BDADBE" w:rsidR="00F07BEF" w:rsidRDefault="00E97FE4" w:rsidP="00EF5F94">
      <w:pPr>
        <w:spacing w:before="120" w:after="0" w:line="240" w:lineRule="auto"/>
      </w:pPr>
      <w:r w:rsidRPr="0091513B">
        <w:rPr>
          <w:b/>
        </w:rPr>
        <w:t>JW:</w:t>
      </w:r>
      <w:r w:rsidRPr="00F07BEF">
        <w:t xml:space="preserve"> </w:t>
      </w:r>
      <w:r w:rsidR="00817EDE">
        <w:t>The</w:t>
      </w:r>
      <w:r w:rsidR="00F07BEF" w:rsidRPr="00F07BEF">
        <w:t xml:space="preserve"> most important </w:t>
      </w:r>
      <w:r w:rsidR="00817EDE">
        <w:t xml:space="preserve">is </w:t>
      </w:r>
      <w:r w:rsidR="00F07BEF" w:rsidRPr="00F07BEF">
        <w:t>when I re-enlist</w:t>
      </w:r>
      <w:r w:rsidR="00817EDE">
        <w:t>ed</w:t>
      </w:r>
      <w:r w:rsidR="00F07BEF" w:rsidRPr="00F07BEF">
        <w:t xml:space="preserve"> in the military</w:t>
      </w:r>
      <w:r w:rsidR="00817EDE">
        <w:t>,</w:t>
      </w:r>
      <w:r w:rsidR="00F07BEF" w:rsidRPr="00F07BEF">
        <w:t xml:space="preserve"> I was a young man </w:t>
      </w:r>
      <w:r w:rsidR="00817EDE">
        <w:t>who</w:t>
      </w:r>
      <w:r w:rsidR="00817EDE" w:rsidRPr="00F07BEF">
        <w:t xml:space="preserve"> </w:t>
      </w:r>
      <w:r w:rsidR="00F07BEF" w:rsidRPr="00F07BEF">
        <w:t>had no idea what he wanted to do with himself.</w:t>
      </w:r>
      <w:r w:rsidR="00D82527">
        <w:t xml:space="preserve"> </w:t>
      </w:r>
      <w:r w:rsidR="00F07BEF" w:rsidRPr="00F07BEF">
        <w:t>I was contemplating whether or not I should go to college</w:t>
      </w:r>
      <w:r w:rsidR="00817EDE">
        <w:t>,</w:t>
      </w:r>
      <w:r w:rsidR="00F07BEF" w:rsidRPr="00F07BEF">
        <w:t xml:space="preserve"> or should I just get </w:t>
      </w:r>
      <w:r w:rsidR="00817EDE">
        <w:t>myself</w:t>
      </w:r>
      <w:r w:rsidR="00817EDE" w:rsidRPr="00F07BEF">
        <w:t xml:space="preserve"> </w:t>
      </w:r>
      <w:r w:rsidR="00F07BEF" w:rsidRPr="00F07BEF">
        <w:t>a regular job.</w:t>
      </w:r>
      <w:r w:rsidR="00D82527">
        <w:t xml:space="preserve"> </w:t>
      </w:r>
      <w:r w:rsidR="00F07BEF" w:rsidRPr="00F07BEF">
        <w:t>I had no way</w:t>
      </w:r>
      <w:r w:rsidR="00817EDE">
        <w:t>,</w:t>
      </w:r>
      <w:r w:rsidR="00F07BEF" w:rsidRPr="00F07BEF">
        <w:t xml:space="preserve"> and my friends suggested the military</w:t>
      </w:r>
      <w:r w:rsidR="00817EDE">
        <w:t>. So</w:t>
      </w:r>
      <w:r w:rsidR="00F07BEF" w:rsidRPr="00F07BEF">
        <w:t xml:space="preserve"> I enlisted in the military just to find myself.</w:t>
      </w:r>
      <w:r w:rsidR="00D82527">
        <w:t xml:space="preserve"> </w:t>
      </w:r>
      <w:r w:rsidR="00F07BEF" w:rsidRPr="00F07BEF">
        <w:t>After being in the military</w:t>
      </w:r>
      <w:r w:rsidR="00817EDE">
        <w:t xml:space="preserve">, </w:t>
      </w:r>
      <w:r w:rsidR="00F07BEF" w:rsidRPr="00F07BEF">
        <w:t>that might be what you want to do</w:t>
      </w:r>
      <w:r w:rsidR="00817EDE">
        <w:t>,</w:t>
      </w:r>
      <w:r w:rsidR="00F07BEF" w:rsidRPr="00F07BEF">
        <w:t xml:space="preserve"> or get an education</w:t>
      </w:r>
      <w:r w:rsidR="00817EDE">
        <w:t>,</w:t>
      </w:r>
      <w:r w:rsidR="00F07BEF" w:rsidRPr="00F07BEF">
        <w:t xml:space="preserve"> but it instills patriotism in you.</w:t>
      </w:r>
      <w:r w:rsidR="00D82527">
        <w:t xml:space="preserve"> </w:t>
      </w:r>
      <w:r w:rsidR="00F07BEF" w:rsidRPr="00F07BEF">
        <w:t xml:space="preserve">The fact that you want to serve your country and the result of </w:t>
      </w:r>
      <w:r w:rsidR="00817EDE">
        <w:t>that</w:t>
      </w:r>
      <w:r w:rsidR="00817EDE" w:rsidRPr="00F07BEF">
        <w:t xml:space="preserve"> </w:t>
      </w:r>
      <w:r w:rsidR="00F07BEF" w:rsidRPr="00F07BEF">
        <w:t xml:space="preserve">willingness </w:t>
      </w:r>
      <w:r w:rsidR="00817EDE">
        <w:t xml:space="preserve">is </w:t>
      </w:r>
      <w:r w:rsidR="00F07BEF" w:rsidRPr="00F07BEF">
        <w:t>that you may end up in a war or you may end up dead.</w:t>
      </w:r>
      <w:r w:rsidR="00D82527">
        <w:t xml:space="preserve"> </w:t>
      </w:r>
      <w:r w:rsidR="00F07BEF" w:rsidRPr="00F07BEF">
        <w:t>I would like to think I am a true patriot because of the time I spent in the military.</w:t>
      </w:r>
      <w:r w:rsidR="00D82527">
        <w:t xml:space="preserve"> </w:t>
      </w:r>
      <w:r w:rsidR="00F07BEF" w:rsidRPr="00F07BEF">
        <w:t>You don’t have to be in the military to be a patriot</w:t>
      </w:r>
      <w:r w:rsidR="00817EDE">
        <w:t>,</w:t>
      </w:r>
      <w:r w:rsidR="00F07BEF" w:rsidRPr="00F07BEF">
        <w:t xml:space="preserve"> but it made </w:t>
      </w:r>
      <w:r w:rsidR="00817EDE">
        <w:t>my</w:t>
      </w:r>
      <w:r w:rsidR="00817EDE" w:rsidRPr="00F07BEF">
        <w:t xml:space="preserve"> </w:t>
      </w:r>
      <w:r w:rsidR="00F07BEF" w:rsidRPr="00F07BEF">
        <w:t>patriotism greater. All the other veterans should be thanking us.</w:t>
      </w:r>
    </w:p>
    <w:p w14:paraId="091E36CE" w14:textId="77777777" w:rsidR="00F14BB9" w:rsidRPr="00F07BEF" w:rsidRDefault="00F14BB9" w:rsidP="00EF5F94">
      <w:pPr>
        <w:spacing w:before="120" w:after="0" w:line="240" w:lineRule="auto"/>
      </w:pPr>
    </w:p>
    <w:p w14:paraId="35A75B7D" w14:textId="46764B0B" w:rsidR="00F07BEF" w:rsidRDefault="00660CD7" w:rsidP="007D5F8F">
      <w:pPr>
        <w:spacing w:before="0" w:after="0" w:line="240" w:lineRule="auto"/>
      </w:pPr>
      <w:r>
        <w:t>Used with permission</w:t>
      </w:r>
      <w:r w:rsidR="00B52413">
        <w:t xml:space="preserve"> from the Korean War Legacy Project</w:t>
      </w:r>
    </w:p>
    <w:p w14:paraId="612F19AB" w14:textId="77777777" w:rsidR="00D55F46" w:rsidRDefault="00D55F46" w:rsidP="007D5F8F">
      <w:pPr>
        <w:spacing w:before="0" w:after="0" w:line="240" w:lineRule="auto"/>
      </w:pPr>
    </w:p>
    <w:p w14:paraId="66F88F42" w14:textId="77777777" w:rsidR="00D55F46" w:rsidRDefault="00D55F46" w:rsidP="007D5F8F">
      <w:pPr>
        <w:spacing w:before="0" w:after="0" w:line="240" w:lineRule="auto"/>
      </w:pPr>
    </w:p>
    <w:p w14:paraId="689CC485" w14:textId="39619ADD" w:rsidR="00332140" w:rsidRDefault="00332140">
      <w:pPr>
        <w:spacing w:before="0" w:after="0" w:line="276" w:lineRule="auto"/>
      </w:pPr>
      <w:r>
        <w:br w:type="page"/>
      </w:r>
    </w:p>
    <w:p w14:paraId="73A47E67" w14:textId="77777777" w:rsidR="00EF5F94" w:rsidRDefault="00EF5F94" w:rsidP="007D5F8F">
      <w:pPr>
        <w:spacing w:before="0" w:after="0" w:line="240" w:lineRule="auto"/>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17"/>
        <w:gridCol w:w="8183"/>
      </w:tblGrid>
      <w:tr w:rsidR="00F07BEF" w:rsidRPr="000473AF" w14:paraId="3AB58599" w14:textId="77777777" w:rsidTr="00F07BEF">
        <w:trPr>
          <w:trHeight w:val="380"/>
        </w:trPr>
        <w:tc>
          <w:tcPr>
            <w:tcW w:w="10800" w:type="dxa"/>
            <w:gridSpan w:val="2"/>
            <w:shd w:val="clear" w:color="auto" w:fill="003366"/>
          </w:tcPr>
          <w:p w14:paraId="04A7F6D9" w14:textId="77777777" w:rsidR="00F07BEF" w:rsidRPr="002826CF" w:rsidRDefault="00F07BEF" w:rsidP="00F07BEF">
            <w:pPr>
              <w:pStyle w:val="Heading1"/>
            </w:pPr>
            <w:r w:rsidRPr="002826CF">
              <w:t xml:space="preserve">Supporting Question </w:t>
            </w:r>
            <w:r>
              <w:t>3</w:t>
            </w:r>
          </w:p>
        </w:tc>
      </w:tr>
      <w:tr w:rsidR="00F07BEF" w:rsidRPr="000473AF" w14:paraId="10CA05EE" w14:textId="77777777" w:rsidTr="00F07BEF">
        <w:trPr>
          <w:trHeight w:val="170"/>
        </w:trPr>
        <w:tc>
          <w:tcPr>
            <w:tcW w:w="2617" w:type="dxa"/>
            <w:shd w:val="clear" w:color="auto" w:fill="auto"/>
          </w:tcPr>
          <w:p w14:paraId="60D32336" w14:textId="77777777" w:rsidR="00F07BEF" w:rsidRPr="000473AF" w:rsidRDefault="00F07BEF" w:rsidP="00F07BEF">
            <w:pPr>
              <w:pStyle w:val="TableHeader"/>
              <w:spacing w:before="60" w:after="60" w:line="240" w:lineRule="auto"/>
            </w:pPr>
            <w:r w:rsidRPr="000473AF">
              <w:t>Feature</w:t>
            </w:r>
            <w:r>
              <w:t>d</w:t>
            </w:r>
            <w:r w:rsidRPr="000473AF">
              <w:t xml:space="preserve"> Source</w:t>
            </w:r>
          </w:p>
        </w:tc>
        <w:tc>
          <w:tcPr>
            <w:tcW w:w="8183" w:type="dxa"/>
            <w:shd w:val="clear" w:color="auto" w:fill="auto"/>
          </w:tcPr>
          <w:p w14:paraId="1EFAA649" w14:textId="3600319E" w:rsidR="00F07BEF" w:rsidRPr="00425147" w:rsidRDefault="00F07BEF" w:rsidP="00F07BEF">
            <w:pPr>
              <w:pStyle w:val="TableText"/>
            </w:pPr>
            <w:r>
              <w:rPr>
                <w:b/>
              </w:rPr>
              <w:t>Source C</w:t>
            </w:r>
            <w:r w:rsidRPr="009D76A6">
              <w:rPr>
                <w:b/>
              </w:rPr>
              <w:t>:</w:t>
            </w:r>
            <w:r w:rsidR="00D82527">
              <w:t xml:space="preserve"> </w:t>
            </w:r>
            <w:r w:rsidR="00EF5F94">
              <w:t xml:space="preserve">Kelley Everett, </w:t>
            </w:r>
            <w:r w:rsidR="00E97FE4">
              <w:t>transcript of oral interview for Korean War Digital History Project (excerpt)</w:t>
            </w:r>
          </w:p>
        </w:tc>
      </w:tr>
    </w:tbl>
    <w:p w14:paraId="21B0548A" w14:textId="77777777" w:rsidR="00F07BEF" w:rsidRDefault="00F07BEF" w:rsidP="007D5F8F">
      <w:pPr>
        <w:spacing w:before="0" w:after="0" w:line="240" w:lineRule="auto"/>
      </w:pPr>
    </w:p>
    <w:p w14:paraId="5DAF9CF3" w14:textId="30CB923C" w:rsidR="00EF5F94" w:rsidRPr="00EF5F94" w:rsidRDefault="00EF5F94" w:rsidP="00EF5F94">
      <w:pPr>
        <w:spacing w:before="120" w:after="0" w:line="240" w:lineRule="auto"/>
      </w:pPr>
      <w:r w:rsidRPr="00981F2A">
        <w:rPr>
          <w:b/>
        </w:rPr>
        <w:t>Interviewer:</w:t>
      </w:r>
      <w:r w:rsidRPr="00EF5F94">
        <w:t xml:space="preserve"> So</w:t>
      </w:r>
      <w:r w:rsidR="00D54F1B">
        <w:t>,</w:t>
      </w:r>
      <w:r w:rsidRPr="00EF5F94">
        <w:t xml:space="preserve"> you had no prior knowledge</w:t>
      </w:r>
      <w:r w:rsidR="00D54F1B">
        <w:t>,</w:t>
      </w:r>
      <w:r w:rsidRPr="00EF5F94">
        <w:t xml:space="preserve"> really</w:t>
      </w:r>
      <w:r w:rsidR="00D54F1B">
        <w:t>,</w:t>
      </w:r>
      <w:r w:rsidRPr="00EF5F94">
        <w:t xml:space="preserve"> of what had happened between </w:t>
      </w:r>
      <w:r w:rsidR="00D54F1B">
        <w:t>1950 and 1953 [in Korea]?</w:t>
      </w:r>
      <w:r w:rsidRPr="00EF5F94">
        <w:t xml:space="preserve"> </w:t>
      </w:r>
    </w:p>
    <w:p w14:paraId="3524F729" w14:textId="6589D9CF" w:rsidR="00EF5F94" w:rsidRPr="00EF5F94" w:rsidRDefault="00EF5F94" w:rsidP="00EF5F94">
      <w:pPr>
        <w:spacing w:before="120" w:after="0" w:line="240" w:lineRule="auto"/>
      </w:pPr>
      <w:r w:rsidRPr="00981F2A">
        <w:rPr>
          <w:b/>
        </w:rPr>
        <w:t>Kelley</w:t>
      </w:r>
      <w:r w:rsidR="00E97FE4" w:rsidRPr="00981F2A">
        <w:rPr>
          <w:b/>
        </w:rPr>
        <w:t xml:space="preserve"> Everett</w:t>
      </w:r>
      <w:r w:rsidRPr="00981F2A">
        <w:rPr>
          <w:b/>
        </w:rPr>
        <w:t>:</w:t>
      </w:r>
      <w:r w:rsidRPr="00EF5F94">
        <w:t xml:space="preserve"> I knew that there was a war, but</w:t>
      </w:r>
      <w:r w:rsidR="00D54F1B">
        <w:t>…</w:t>
      </w:r>
      <w:r w:rsidRPr="00EF5F94">
        <w:t xml:space="preserve"> go ahead. </w:t>
      </w:r>
    </w:p>
    <w:p w14:paraId="662AB469" w14:textId="4D855C09" w:rsidR="00EF5F94" w:rsidRPr="00EF5F94" w:rsidRDefault="00EF5F94" w:rsidP="00EF5F94">
      <w:pPr>
        <w:spacing w:before="120" w:after="0" w:line="240" w:lineRule="auto"/>
      </w:pPr>
      <w:r w:rsidRPr="00981F2A">
        <w:rPr>
          <w:b/>
        </w:rPr>
        <w:t>Interviewer:</w:t>
      </w:r>
      <w:r w:rsidRPr="00EF5F94">
        <w:t xml:space="preserve"> </w:t>
      </w:r>
      <w:r w:rsidR="00D54F1B">
        <w:t>When or how</w:t>
      </w:r>
      <w:r w:rsidRPr="00EF5F94">
        <w:t xml:space="preserve"> did you learn </w:t>
      </w:r>
      <w:r w:rsidR="00D54F1B">
        <w:t>more about the Korean War?</w:t>
      </w:r>
      <w:r w:rsidRPr="00EF5F94">
        <w:t xml:space="preserve"> </w:t>
      </w:r>
    </w:p>
    <w:p w14:paraId="31E77DE0" w14:textId="503AD954" w:rsidR="00EF5F94" w:rsidRPr="00EF5F94" w:rsidRDefault="00E97FE4" w:rsidP="00EF5F94">
      <w:pPr>
        <w:spacing w:before="120" w:after="0" w:line="240" w:lineRule="auto"/>
      </w:pPr>
      <w:r w:rsidRPr="0091513B">
        <w:rPr>
          <w:b/>
        </w:rPr>
        <w:t>KE:</w:t>
      </w:r>
      <w:r w:rsidRPr="00EF5F94">
        <w:t xml:space="preserve"> </w:t>
      </w:r>
      <w:r w:rsidR="00EF5F94" w:rsidRPr="00EF5F94">
        <w:t>Mainly through history, TV</w:t>
      </w:r>
      <w:r w:rsidR="00D54F1B">
        <w:t>—</w:t>
      </w:r>
      <w:r w:rsidR="00EF5F94" w:rsidRPr="00EF5F94">
        <w:t xml:space="preserve">things of that nature. </w:t>
      </w:r>
    </w:p>
    <w:p w14:paraId="18D4D9FC" w14:textId="1532D9C3" w:rsidR="00EF5F94" w:rsidRPr="00EF5F94" w:rsidRDefault="00EF5F94" w:rsidP="00EF5F94">
      <w:pPr>
        <w:spacing w:before="120" w:after="0" w:line="240" w:lineRule="auto"/>
      </w:pPr>
      <w:r w:rsidRPr="00981F2A">
        <w:rPr>
          <w:b/>
        </w:rPr>
        <w:t>Interviewer:</w:t>
      </w:r>
      <w:r w:rsidRPr="00EF5F94">
        <w:t xml:space="preserve"> </w:t>
      </w:r>
      <w:r w:rsidR="00D54F1B">
        <w:t>Did</w:t>
      </w:r>
      <w:r w:rsidRPr="00EF5F94">
        <w:t xml:space="preserve"> they teach you about it in school</w:t>
      </w:r>
      <w:r w:rsidR="00D54F1B">
        <w:t xml:space="preserve">, when </w:t>
      </w:r>
      <w:r w:rsidRPr="00EF5F94">
        <w:t xml:space="preserve">you were growing up and before your enlistment? Were they teaching it in schools yet? </w:t>
      </w:r>
    </w:p>
    <w:p w14:paraId="38BB69B2" w14:textId="4B2EF30F" w:rsidR="00EF5F94" w:rsidRPr="00EF5F94" w:rsidRDefault="00E97FE4" w:rsidP="00EF5F94">
      <w:pPr>
        <w:spacing w:before="120" w:after="0" w:line="240" w:lineRule="auto"/>
      </w:pPr>
      <w:r w:rsidRPr="0091513B">
        <w:rPr>
          <w:b/>
        </w:rPr>
        <w:t>KE:</w:t>
      </w:r>
      <w:r w:rsidRPr="00EF5F94">
        <w:t xml:space="preserve"> </w:t>
      </w:r>
      <w:r w:rsidR="00EF5F94" w:rsidRPr="00EF5F94">
        <w:t>Well</w:t>
      </w:r>
      <w:r w:rsidR="00D54F1B">
        <w:t>,</w:t>
      </w:r>
      <w:r w:rsidR="00EF5F94" w:rsidRPr="00EF5F94">
        <w:t xml:space="preserve"> they weren’t teaching it, they were more teaching World War I and World War II back then. The Korean War was a recent event, it happened in the </w:t>
      </w:r>
      <w:r w:rsidR="00D54F1B">
        <w:t>‘</w:t>
      </w:r>
      <w:r w:rsidR="00EF5F94" w:rsidRPr="00EF5F94">
        <w:t>50s</w:t>
      </w:r>
      <w:r w:rsidR="00D54F1B">
        <w:t xml:space="preserve"> and </w:t>
      </w:r>
      <w:r w:rsidR="00EF5F94" w:rsidRPr="00EF5F94">
        <w:t>I was in school</w:t>
      </w:r>
      <w:r w:rsidR="00D54F1B">
        <w:t xml:space="preserve">. </w:t>
      </w:r>
      <w:r w:rsidR="00EF5F94" w:rsidRPr="00EF5F94">
        <w:t xml:space="preserve">I think I was in like the first grade in the </w:t>
      </w:r>
      <w:r w:rsidR="00D54F1B">
        <w:t>‘</w:t>
      </w:r>
      <w:r w:rsidR="00EF5F94" w:rsidRPr="00EF5F94">
        <w:t xml:space="preserve">50s. </w:t>
      </w:r>
    </w:p>
    <w:p w14:paraId="08D2A0A4" w14:textId="2CBE7AD9" w:rsidR="00EF5F94" w:rsidRPr="00EF5F94" w:rsidRDefault="00EF5F94" w:rsidP="00EF5F94">
      <w:pPr>
        <w:spacing w:before="120" w:after="0" w:line="240" w:lineRule="auto"/>
      </w:pPr>
      <w:r w:rsidRPr="00981F2A">
        <w:rPr>
          <w:b/>
        </w:rPr>
        <w:t>Interviewer:</w:t>
      </w:r>
      <w:r w:rsidRPr="00EF5F94">
        <w:t xml:space="preserve"> Do you have any messages for younger generations</w:t>
      </w:r>
      <w:r w:rsidR="00D54F1B">
        <w:t>? D</w:t>
      </w:r>
      <w:r w:rsidRPr="00EF5F94">
        <w:t>o you feel it’s important for younger generations to know the sacrifices and contributions made in Korea</w:t>
      </w:r>
      <w:r w:rsidR="00D54F1B">
        <w:t xml:space="preserve"> [during the war]</w:t>
      </w:r>
      <w:r w:rsidRPr="00EF5F94">
        <w:t>?</w:t>
      </w:r>
      <w:r w:rsidR="00D82527">
        <w:t xml:space="preserve"> </w:t>
      </w:r>
    </w:p>
    <w:p w14:paraId="1369784A" w14:textId="7BEB2289" w:rsidR="00EF5F94" w:rsidRPr="00EF5F94" w:rsidRDefault="00E97FE4" w:rsidP="00EF5F94">
      <w:pPr>
        <w:spacing w:before="120" w:after="0" w:line="240" w:lineRule="auto"/>
      </w:pPr>
      <w:r w:rsidRPr="0091513B">
        <w:rPr>
          <w:b/>
        </w:rPr>
        <w:t>KE:</w:t>
      </w:r>
      <w:r w:rsidRPr="00EF5F94">
        <w:t xml:space="preserve"> </w:t>
      </w:r>
      <w:r w:rsidR="00EF5F94" w:rsidRPr="00EF5F94">
        <w:t xml:space="preserve">I think that there were sacrifices of many soldiers </w:t>
      </w:r>
      <w:r w:rsidR="00D54F1B">
        <w:t>who</w:t>
      </w:r>
      <w:r w:rsidR="00D54F1B" w:rsidRPr="00EF5F94">
        <w:t xml:space="preserve"> </w:t>
      </w:r>
      <w:r w:rsidR="00EF5F94" w:rsidRPr="00EF5F94">
        <w:t>are traumatized and still suffering today from that war</w:t>
      </w:r>
      <w:r w:rsidR="00D54F1B">
        <w:t>,</w:t>
      </w:r>
      <w:r w:rsidR="00EF5F94" w:rsidRPr="00EF5F94">
        <w:t xml:space="preserve"> and </w:t>
      </w:r>
      <w:r w:rsidR="00D54F1B">
        <w:t xml:space="preserve">from </w:t>
      </w:r>
      <w:r w:rsidR="00EF5F94" w:rsidRPr="00EF5F94">
        <w:t>all the other wars before</w:t>
      </w:r>
      <w:r w:rsidR="00D503FE">
        <w:t xml:space="preserve"> [the Korean War]</w:t>
      </w:r>
      <w:r w:rsidR="00EF5F94" w:rsidRPr="00EF5F94">
        <w:t>.</w:t>
      </w:r>
    </w:p>
    <w:p w14:paraId="50387803" w14:textId="0698DE3B" w:rsidR="00EF5F94" w:rsidRPr="00EF5F94" w:rsidRDefault="00EF5F94" w:rsidP="00EF5F94">
      <w:pPr>
        <w:spacing w:before="120" w:after="0" w:line="240" w:lineRule="auto"/>
      </w:pPr>
      <w:r w:rsidRPr="00981F2A">
        <w:rPr>
          <w:b/>
        </w:rPr>
        <w:t>Interviewer:</w:t>
      </w:r>
      <w:r w:rsidRPr="00EF5F94">
        <w:t xml:space="preserve"> Do you think it’s important and necessary for us to preserve the interviews of these veterans and their legacy? </w:t>
      </w:r>
    </w:p>
    <w:p w14:paraId="2160EFB9" w14:textId="4EBBFFB7" w:rsidR="00EF5F94" w:rsidRPr="00EF5F94" w:rsidRDefault="00E97FE4" w:rsidP="00EF5F94">
      <w:pPr>
        <w:spacing w:before="120" w:after="0" w:line="240" w:lineRule="auto"/>
      </w:pPr>
      <w:r w:rsidRPr="0091513B">
        <w:rPr>
          <w:b/>
        </w:rPr>
        <w:t>KE:</w:t>
      </w:r>
      <w:r w:rsidRPr="00EF5F94">
        <w:t xml:space="preserve"> </w:t>
      </w:r>
      <w:r w:rsidR="00EF5F94" w:rsidRPr="00EF5F94">
        <w:t>Very important</w:t>
      </w:r>
      <w:r w:rsidR="00D503FE">
        <w:t>. Yes, I do.</w:t>
      </w:r>
      <w:r w:rsidR="00EF5F94" w:rsidRPr="00EF5F94">
        <w:t xml:space="preserve"> </w:t>
      </w:r>
    </w:p>
    <w:p w14:paraId="1ED93D83" w14:textId="1D4DED38" w:rsidR="00EF5F94" w:rsidRPr="00EF5F94" w:rsidRDefault="00EF5F94" w:rsidP="00EF5F94">
      <w:pPr>
        <w:spacing w:before="120" w:after="0" w:line="240" w:lineRule="auto"/>
      </w:pPr>
      <w:r w:rsidRPr="00981F2A">
        <w:rPr>
          <w:b/>
        </w:rPr>
        <w:t>Interviewer:</w:t>
      </w:r>
      <w:r w:rsidRPr="00EF5F94">
        <w:t xml:space="preserve"> And why do you think, in your opinion, the Korean War is known as the </w:t>
      </w:r>
      <w:r w:rsidR="00D503FE">
        <w:t>f</w:t>
      </w:r>
      <w:r w:rsidRPr="00EF5F94">
        <w:t xml:space="preserve">orgotten war? </w:t>
      </w:r>
    </w:p>
    <w:p w14:paraId="0F199200" w14:textId="41BB87D5" w:rsidR="00EF5F94" w:rsidRPr="00EF5F94" w:rsidRDefault="00E97FE4" w:rsidP="00EF5F94">
      <w:pPr>
        <w:spacing w:before="120" w:after="0" w:line="240" w:lineRule="auto"/>
      </w:pPr>
      <w:r w:rsidRPr="0091513B">
        <w:rPr>
          <w:b/>
        </w:rPr>
        <w:t>KE:</w:t>
      </w:r>
      <w:r w:rsidRPr="00EF5F94">
        <w:t xml:space="preserve"> </w:t>
      </w:r>
      <w:r w:rsidR="00EF5F94" w:rsidRPr="00EF5F94">
        <w:t>Well, it was after the big one: World War II, and a lot of soldiers that came out of Korea never got the benefits or the just treatment that they should’ve gotten from being</w:t>
      </w:r>
      <w:r w:rsidR="00D503FE">
        <w:t xml:space="preserve"> </w:t>
      </w:r>
      <w:r w:rsidR="00EF5F94" w:rsidRPr="00EF5F94">
        <w:t>what they called at that time</w:t>
      </w:r>
      <w:r w:rsidR="00D503FE">
        <w:t xml:space="preserve"> “</w:t>
      </w:r>
      <w:r w:rsidR="00EF5F94" w:rsidRPr="00EF5F94">
        <w:t>battle shocked</w:t>
      </w:r>
      <w:r w:rsidR="00D503FE">
        <w:t>”</w:t>
      </w:r>
      <w:r w:rsidR="00EF5F94" w:rsidRPr="00EF5F94">
        <w:t xml:space="preserve"> or </w:t>
      </w:r>
      <w:r w:rsidR="00D503FE">
        <w:t>“</w:t>
      </w:r>
      <w:r w:rsidR="00EF5F94" w:rsidRPr="00EF5F94">
        <w:t>battle fatigued.</w:t>
      </w:r>
      <w:r w:rsidR="00D503FE">
        <w:t>”</w:t>
      </w:r>
      <w:r w:rsidR="00EF5F94" w:rsidRPr="00EF5F94">
        <w:t xml:space="preserve"> I think the military environment is a great environment, </w:t>
      </w:r>
      <w:r w:rsidR="00D503FE">
        <w:t xml:space="preserve">a </w:t>
      </w:r>
      <w:r w:rsidR="00EF5F94" w:rsidRPr="00EF5F94">
        <w:t>great experience</w:t>
      </w:r>
      <w:r w:rsidR="00D503FE">
        <w:t>,</w:t>
      </w:r>
      <w:r w:rsidR="00EF5F94" w:rsidRPr="00EF5F94">
        <w:t xml:space="preserve"> and I would think that every American should</w:t>
      </w:r>
      <w:r w:rsidR="00D503FE">
        <w:t xml:space="preserve"> […] </w:t>
      </w:r>
      <w:r w:rsidR="00EF5F94" w:rsidRPr="00EF5F94">
        <w:t xml:space="preserve">experience it. But it is a traumatic experience when you have to go places and experience different cultures. </w:t>
      </w:r>
    </w:p>
    <w:p w14:paraId="6302C172" w14:textId="77777777" w:rsidR="00EF5F94" w:rsidRPr="00EF5F94" w:rsidRDefault="00EF5F94" w:rsidP="00EF5F94">
      <w:pPr>
        <w:spacing w:before="120" w:after="0" w:line="240" w:lineRule="auto"/>
      </w:pPr>
      <w:r w:rsidRPr="00981F2A">
        <w:rPr>
          <w:b/>
        </w:rPr>
        <w:t>Interviewer:</w:t>
      </w:r>
      <w:r w:rsidRPr="00EF5F94">
        <w:t xml:space="preserve"> Is there anything else, any other stories or memories, messages that you had during your stay or anything else you would like to share to preserve your legacy? </w:t>
      </w:r>
    </w:p>
    <w:p w14:paraId="7BC41C22" w14:textId="5256C50E" w:rsidR="00EF5F94" w:rsidRPr="00EF5F94" w:rsidRDefault="00E97FE4" w:rsidP="00EF5F94">
      <w:pPr>
        <w:spacing w:before="120" w:after="0" w:line="240" w:lineRule="auto"/>
      </w:pPr>
      <w:r w:rsidRPr="0091513B">
        <w:rPr>
          <w:b/>
        </w:rPr>
        <w:t>KE:</w:t>
      </w:r>
      <w:r w:rsidRPr="00EF5F94">
        <w:t xml:space="preserve"> </w:t>
      </w:r>
      <w:r w:rsidR="00EF5F94" w:rsidRPr="00EF5F94">
        <w:t xml:space="preserve">I think Korea is a great place. I don’t regret one moment of my time in Korea. I gained a lot of insight that I would never have received had I not experienced that. </w:t>
      </w:r>
    </w:p>
    <w:p w14:paraId="5AE6A236" w14:textId="77777777" w:rsidR="00EF5F94" w:rsidRDefault="00EF5F94" w:rsidP="007D5F8F">
      <w:pPr>
        <w:spacing w:before="0" w:after="0" w:line="240" w:lineRule="auto"/>
      </w:pPr>
    </w:p>
    <w:p w14:paraId="2A3CF9F1" w14:textId="004D5458" w:rsidR="00B52413" w:rsidRDefault="00B52413" w:rsidP="007D5F8F">
      <w:pPr>
        <w:spacing w:before="0" w:after="0" w:line="240" w:lineRule="auto"/>
      </w:pPr>
      <w:r>
        <w:t>Used with permission from the Korean War Legacy Project</w:t>
      </w:r>
    </w:p>
    <w:sectPr w:rsidR="00B52413" w:rsidSect="007D5F8F">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2FA5B" w14:textId="77777777" w:rsidR="00A31B89" w:rsidRDefault="00A31B89" w:rsidP="00885682">
      <w:pPr>
        <w:spacing w:line="240" w:lineRule="auto"/>
      </w:pPr>
      <w:r>
        <w:separator/>
      </w:r>
    </w:p>
  </w:endnote>
  <w:endnote w:type="continuationSeparator" w:id="0">
    <w:p w14:paraId="4A3542EC" w14:textId="77777777" w:rsidR="00A31B89" w:rsidRDefault="00A31B89" w:rsidP="008856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00000003" w:usb1="00000000" w:usb2="00000000" w:usb3="00000000" w:csb0="00000007"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Roman"/>
    <w:panose1 w:val="02000500000000000000"/>
    <w:charset w:val="00"/>
    <w:family w:val="auto"/>
    <w:pitch w:val="variable"/>
    <w:sig w:usb0="00000003" w:usb1="00000000" w:usb2="00000000" w:usb3="00000000" w:csb0="00000007" w:csb1="00000000"/>
  </w:font>
  <w:font w:name="Avenir LT Std 55 Roman">
    <w:altName w:val="Arial"/>
    <w:panose1 w:val="020B0503020203020204"/>
    <w:charset w:val="00"/>
    <w:family w:val="auto"/>
    <w:pitch w:val="variable"/>
    <w:sig w:usb0="800000AF" w:usb1="5000204A" w:usb2="00000000" w:usb3="00000000" w:csb0="0000009B" w:csb1="00000000"/>
  </w:font>
  <w:font w:name="Avenir LT Std">
    <w:altName w:val="Cambria"/>
    <w:panose1 w:val="020B0503020203020204"/>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DD437" w14:textId="77777777" w:rsidR="00EA6F3A" w:rsidRDefault="00EA6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1F5BC" w14:textId="77777777" w:rsidR="00EA6F3A" w:rsidRDefault="00EA6F3A">
    <w:pPr>
      <w:spacing w:line="14" w:lineRule="auto"/>
    </w:pPr>
    <w:r>
      <w:rPr>
        <w:noProof/>
      </w:rPr>
      <mc:AlternateContent>
        <mc:Choice Requires="wps">
          <w:drawing>
            <wp:anchor distT="0" distB="0" distL="114300" distR="114300" simplePos="0" relativeHeight="251667456" behindDoc="1" locked="0" layoutInCell="1" allowOverlap="1" wp14:anchorId="5B556F98" wp14:editId="77A704D7">
              <wp:simplePos x="0" y="0"/>
              <wp:positionH relativeFrom="page">
                <wp:posOffset>7074535</wp:posOffset>
              </wp:positionH>
              <wp:positionV relativeFrom="page">
                <wp:posOffset>10343515</wp:posOffset>
              </wp:positionV>
              <wp:extent cx="143510" cy="172085"/>
              <wp:effectExtent l="635" t="5715"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1720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551CDC" w14:textId="56B1E1BA" w:rsidR="00EA6F3A" w:rsidRDefault="00EA6F3A">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9C06AD">
                            <w:rPr>
                              <w:rFonts w:ascii="Times New Roman"/>
                              <w:noProof/>
                              <w:w w:val="125"/>
                              <w:sz w:val="23"/>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56F98" id="_x0000_t202" coordsize="21600,21600" o:spt="202" path="m,l,21600r21600,l21600,xe">
              <v:stroke joinstyle="miter"/>
              <v:path gradientshapeok="t" o:connecttype="rect"/>
            </v:shapetype>
            <v:shape id="Text Box 3" o:spid="_x0000_s1026" type="#_x0000_t202" style="position:absolute;margin-left:557.05pt;margin-top:814.45pt;width:11.3pt;height:13.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" filled="f" stroked="f">
              <v:textbox inset="0,0,0,0">
                <w:txbxContent>
                  <w:p w14:paraId="4A551CDC" w14:textId="56B1E1BA" w:rsidR="00EA6F3A" w:rsidRDefault="00EA6F3A">
                    <w:pPr>
                      <w:spacing w:line="253" w:lineRule="exact"/>
                      <w:ind w:left="40"/>
                      <w:rPr>
                        <w:rFonts w:ascii="Times New Roman" w:hAnsi="Times New Roman"/>
                        <w:sz w:val="23"/>
                        <w:szCs w:val="23"/>
                      </w:rPr>
                    </w:pPr>
                    <w:r>
                      <w:fldChar w:fldCharType="begin"/>
                    </w:r>
                    <w:r>
                      <w:rPr>
                        <w:rFonts w:ascii="Times New Roman"/>
                        <w:w w:val="125"/>
                        <w:sz w:val="23"/>
                      </w:rPr>
                      <w:instrText xml:space="preserve"> PAGE </w:instrText>
                    </w:r>
                    <w:r>
                      <w:fldChar w:fldCharType="separate"/>
                    </w:r>
                    <w:r w:rsidR="009C06AD">
                      <w:rPr>
                        <w:rFonts w:ascii="Times New Roman"/>
                        <w:noProof/>
                        <w:w w:val="125"/>
                        <w:sz w:val="23"/>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E1E8F" w14:textId="77777777" w:rsidR="00EA6F3A" w:rsidRDefault="00EA6F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C2AE9" w14:textId="654E78E2" w:rsidR="00EA6F3A" w:rsidRDefault="00EA6F3A" w:rsidP="00623C8C">
    <w:pPr>
      <w:pStyle w:val="TitlePageFooter"/>
      <w:spacing w:after="40"/>
      <w:jc w:val="left"/>
    </w:pPr>
    <w:r>
      <w:rPr>
        <w:noProof/>
      </w:rPr>
      <w:drawing>
        <wp:inline distT="0" distB="0" distL="0" distR="0" wp14:anchorId="6E6CAC3F" wp14:editId="5A18D170">
          <wp:extent cx="1046074" cy="18653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r>
    <w:r>
      <w:tab/>
    </w:r>
    <w:r>
      <w:tab/>
      <w:t xml:space="preserve"> </w:t>
    </w:r>
    <w:r>
      <w:rPr>
        <w:noProof/>
      </w:rPr>
      <w:drawing>
        <wp:inline distT="0" distB="0" distL="0" distR="0" wp14:anchorId="0527ACE7" wp14:editId="5E20CD04">
          <wp:extent cx="2092147" cy="219456"/>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ab/>
    </w:r>
    <w:r>
      <w:tab/>
      <w:t xml:space="preserve"> </w:t>
    </w:r>
    <w:r>
      <w:rPr>
        <w:noProof/>
      </w:rPr>
      <w:drawing>
        <wp:inline distT="0" distB="0" distL="0" distR="0" wp14:anchorId="2B660E03" wp14:editId="053450BA">
          <wp:extent cx="838200" cy="295275"/>
          <wp:effectExtent l="19050" t="0" r="0" b="0"/>
          <wp:docPr id="22" name="Picture 4"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cense"/>
                  <pic:cNvPicPr>
                    <a:picLocks noChangeAspect="1" noChangeArrowheads="1"/>
                  </pic:cNvPicPr>
                </pic:nvPicPr>
                <pic:blipFill>
                  <a:blip r:embed="rId3"/>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14:paraId="1A16FC25" w14:textId="70C605D3" w:rsidR="00EA6F3A" w:rsidRPr="00623C8C" w:rsidRDefault="00EA6F3A" w:rsidP="00623C8C">
    <w:pPr>
      <w:pStyle w:val="TitlePageFooter"/>
      <w:tabs>
        <w:tab w:val="center" w:pos="5040"/>
      </w:tabs>
      <w:spacing w:before="120"/>
      <w:jc w:val="left"/>
      <w:rPr>
        <w:color w:val="808080" w:themeColor="background1" w:themeShade="80"/>
      </w:rPr>
    </w:pPr>
    <w:r w:rsidRPr="00D2620F">
      <w:rPr>
        <w:color w:val="808080" w:themeColor="background1" w:themeShade="80"/>
      </w:rPr>
      <w:t>This work is licensed under a Creative Commons Attribution-NonCommercial-ShareAlike 4.0 International License.</w:t>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r>
    <w:r>
      <w:rPr>
        <w:color w:val="808080" w:themeColor="background1" w:themeShade="80"/>
      </w:rPr>
      <w:tab/>
      <w:t xml:space="preserve"> </w:t>
    </w:r>
    <w:sdt>
      <w:sdtPr>
        <w:id w:val="42539542"/>
        <w:docPartObj>
          <w:docPartGallery w:val="Page Numbers (Bottom of Page)"/>
          <w:docPartUnique/>
        </w:docPartObj>
      </w:sdtPr>
      <w:sdtEndPr/>
      <w:sdtContent>
        <w:r>
          <w:fldChar w:fldCharType="begin"/>
        </w:r>
        <w:r>
          <w:instrText xml:space="preserve"> PAGE   \* MERGEFORMAT </w:instrText>
        </w:r>
        <w:r>
          <w:fldChar w:fldCharType="separate"/>
        </w:r>
        <w:r w:rsidR="009C06AD" w:rsidRPr="009C06AD">
          <w:rPr>
            <w:b/>
            <w:noProof/>
            <w:color w:val="808080" w:themeColor="background1" w:themeShade="80"/>
          </w:rPr>
          <w:t>2</w:t>
        </w:r>
        <w:r>
          <w:rPr>
            <w:b/>
            <w:noProof/>
            <w:color w:val="808080" w:themeColor="background1" w:themeShade="8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6CD2E" w14:textId="61F6B818" w:rsidR="00EA6F3A" w:rsidRPr="00AA43E9" w:rsidRDefault="00EA6F3A" w:rsidP="00AA43E9">
    <w:pPr>
      <w:pStyle w:val="TitlePageFooter"/>
      <w:tabs>
        <w:tab w:val="left" w:pos="3060"/>
        <w:tab w:val="center" w:pos="4860"/>
      </w:tabs>
      <w:spacing w:after="40"/>
      <w:jc w:val="left"/>
      <w:rPr>
        <w:color w:val="808080"/>
      </w:rPr>
    </w:pPr>
    <w:r>
      <w:rPr>
        <w:noProof/>
      </w:rPr>
      <w:drawing>
        <wp:inline distT="0" distB="0" distL="0" distR="0" wp14:anchorId="00CEE266" wp14:editId="1BD01795">
          <wp:extent cx="1046074" cy="186538"/>
          <wp:effectExtent l="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a:blip r:embed="rId1">
                    <a:extLst>
                      <a:ext uri="{28A0092B-C50C-407E-A947-70E740481C1C}">
                        <a14:useLocalDpi xmlns:a14="http://schemas.microsoft.com/office/drawing/2010/main" val="0"/>
                      </a:ext>
                    </a:extLst>
                  </a:blip>
                  <a:stretch>
                    <a:fillRect/>
                  </a:stretch>
                </pic:blipFill>
                <pic:spPr>
                  <a:xfrm>
                    <a:off x="0" y="0"/>
                    <a:ext cx="1046074" cy="186538"/>
                  </a:xfrm>
                  <a:prstGeom prst="rect">
                    <a:avLst/>
                  </a:prstGeom>
                </pic:spPr>
              </pic:pic>
            </a:graphicData>
          </a:graphic>
        </wp:inline>
      </w:drawing>
    </w:r>
    <w:r>
      <w:tab/>
      <w:t xml:space="preserve"> </w:t>
    </w:r>
    <w:r w:rsidRPr="004954E5">
      <w:rPr>
        <w:noProof/>
      </w:rPr>
      <w:drawing>
        <wp:inline distT="0" distB="0" distL="0" distR="0" wp14:anchorId="5588038D" wp14:editId="5DFD1415">
          <wp:extent cx="2092147" cy="219456"/>
          <wp:effectExtent l="0" t="0" r="0" b="9525"/>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IDM Logo_TM.tif"/>
                  <pic:cNvPicPr/>
                </pic:nvPicPr>
                <pic:blipFill>
                  <a:blip r:embed="rId2">
                    <a:extLst>
                      <a:ext uri="{28A0092B-C50C-407E-A947-70E740481C1C}">
                        <a14:useLocalDpi xmlns:a14="http://schemas.microsoft.com/office/drawing/2010/main" val="0"/>
                      </a:ext>
                    </a:extLst>
                  </a:blip>
                  <a:stretch>
                    <a:fillRect/>
                  </a:stretch>
                </pic:blipFill>
                <pic:spPr>
                  <a:xfrm>
                    <a:off x="0" y="0"/>
                    <a:ext cx="2092147" cy="219456"/>
                  </a:xfrm>
                  <a:prstGeom prst="rect">
                    <a:avLst/>
                  </a:prstGeom>
                </pic:spPr>
              </pic:pic>
            </a:graphicData>
          </a:graphic>
        </wp:inline>
      </w:drawing>
    </w:r>
    <w:r>
      <w:t xml:space="preserve"> </w:t>
    </w:r>
    <w:r>
      <w:fldChar w:fldCharType="begin"/>
    </w:r>
    <w:r>
      <w:instrText xml:space="preserve"> PAGE   \* MERGEFORMAT </w:instrText>
    </w:r>
    <w:r>
      <w:fldChar w:fldCharType="separate"/>
    </w:r>
    <w:r w:rsidR="009C06AD" w:rsidRPr="009C06AD">
      <w:rPr>
        <w:b/>
        <w:noProof/>
        <w:color w:val="808080"/>
      </w:rPr>
      <w:t>24</w:t>
    </w:r>
    <w:r>
      <w:rPr>
        <w:b/>
        <w:noProof/>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D8BC9" w14:textId="77777777" w:rsidR="00A31B89" w:rsidRDefault="00A31B89" w:rsidP="00885682">
      <w:pPr>
        <w:spacing w:line="240" w:lineRule="auto"/>
      </w:pPr>
      <w:r>
        <w:separator/>
      </w:r>
    </w:p>
  </w:footnote>
  <w:footnote w:type="continuationSeparator" w:id="0">
    <w:p w14:paraId="2F3357AA" w14:textId="77777777" w:rsidR="00A31B89" w:rsidRDefault="00A31B89" w:rsidP="008856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0F3C" w14:textId="77777777" w:rsidR="00EA6F3A" w:rsidRDefault="00EA6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869A0" w14:textId="57BEEEA4" w:rsidR="00EA6F3A" w:rsidRPr="00A22C1E" w:rsidRDefault="00EA6F3A" w:rsidP="00050E0A">
    <w:pPr>
      <w:pStyle w:val="Header1"/>
      <w:tabs>
        <w:tab w:val="center" w:pos="5040"/>
        <w:tab w:val="left" w:pos="8776"/>
      </w:tabs>
      <w:spacing w:line="240" w:lineRule="auto"/>
      <w:rPr>
        <w:sz w:val="20"/>
      </w:rPr>
    </w:pPr>
    <w:r>
      <w:rPr>
        <w:noProof/>
      </w:rPr>
      <w:drawing>
        <wp:anchor distT="0" distB="0" distL="114300" distR="114300" simplePos="0" relativeHeight="251669504" behindDoc="0" locked="0" layoutInCell="1" allowOverlap="1" wp14:anchorId="325E34E3" wp14:editId="631FC6CC">
          <wp:simplePos x="0" y="0"/>
          <wp:positionH relativeFrom="column">
            <wp:posOffset>4953000</wp:posOffset>
          </wp:positionH>
          <wp:positionV relativeFrom="paragraph">
            <wp:posOffset>-45720</wp:posOffset>
          </wp:positionV>
          <wp:extent cx="177800" cy="1689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51A743F" wp14:editId="72EA838E">
          <wp:simplePos x="0" y="0"/>
          <wp:positionH relativeFrom="column">
            <wp:posOffset>1676400</wp:posOffset>
          </wp:positionH>
          <wp:positionV relativeFrom="paragraph">
            <wp:posOffset>-45720</wp:posOffset>
          </wp:positionV>
          <wp:extent cx="177800" cy="168910"/>
          <wp:effectExtent l="0" t="0" r="0" b="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rPr>
      <w:t xml:space="preserve">korean war legacy project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5BCA7" w14:textId="77777777" w:rsidR="00EA6F3A" w:rsidRDefault="00EA6F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0631B" w14:textId="2CD6E783" w:rsidR="00EA6F3A" w:rsidRPr="008A71DC" w:rsidRDefault="00EA6F3A" w:rsidP="00222106">
    <w:pPr>
      <w:pStyle w:val="Header1"/>
      <w:tabs>
        <w:tab w:val="center" w:pos="5040"/>
        <w:tab w:val="left" w:pos="8776"/>
      </w:tabs>
      <w:spacing w:line="240" w:lineRule="auto"/>
      <w:rPr>
        <w:sz w:val="20"/>
      </w:rPr>
    </w:pPr>
    <w:r>
      <w:rPr>
        <w:noProof/>
      </w:rPr>
      <w:drawing>
        <wp:anchor distT="0" distB="0" distL="114300" distR="114300" simplePos="0" relativeHeight="251663360" behindDoc="0" locked="0" layoutInCell="1" allowOverlap="1" wp14:anchorId="0E358275" wp14:editId="76F194F0">
          <wp:simplePos x="0" y="0"/>
          <wp:positionH relativeFrom="column">
            <wp:posOffset>4953000</wp:posOffset>
          </wp:positionH>
          <wp:positionV relativeFrom="paragraph">
            <wp:posOffset>-45720</wp:posOffset>
          </wp:positionV>
          <wp:extent cx="177800" cy="1689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9D870FC" wp14:editId="396F5876">
          <wp:simplePos x="0" y="0"/>
          <wp:positionH relativeFrom="column">
            <wp:posOffset>1676400</wp:posOffset>
          </wp:positionH>
          <wp:positionV relativeFrom="paragraph">
            <wp:posOffset>-45720</wp:posOffset>
          </wp:positionV>
          <wp:extent cx="177800" cy="168910"/>
          <wp:effectExtent l="0" t="0" r="0" b="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 Teachers Logo-small.jpg"/>
                  <pic:cNvPicPr/>
                </pic:nvPicPr>
                <pic:blipFill rotWithShape="1">
                  <a:blip r:embed="rId1">
                    <a:extLst>
                      <a:ext uri="{28A0092B-C50C-407E-A947-70E740481C1C}">
                        <a14:useLocalDpi xmlns:a14="http://schemas.microsoft.com/office/drawing/2010/main" val="0"/>
                      </a:ext>
                    </a:extLst>
                  </a:blip>
                  <a:srcRect t="1" r="82959" b="8986"/>
                  <a:stretch/>
                </pic:blipFill>
                <pic:spPr bwMode="auto">
                  <a:xfrm>
                    <a:off x="0" y="0"/>
                    <a:ext cx="177800" cy="16891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762AB7">
      <w:rPr>
        <w:sz w:val="20"/>
      </w:rPr>
      <w:t xml:space="preserve"> </w:t>
    </w:r>
    <w:r>
      <w:rPr>
        <w:sz w:val="20"/>
      </w:rPr>
      <w:t xml:space="preserve">korean war legacy project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062B4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A66013"/>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3F2CE4"/>
    <w:multiLevelType w:val="hybridMultilevel"/>
    <w:tmpl w:val="C3DA3E54"/>
    <w:lvl w:ilvl="0" w:tplc="46606088">
      <w:start w:val="1"/>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620114"/>
    <w:multiLevelType w:val="multilevel"/>
    <w:tmpl w:val="116A54C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7FF7F37"/>
    <w:multiLevelType w:val="hybridMultilevel"/>
    <w:tmpl w:val="8528D900"/>
    <w:lvl w:ilvl="0" w:tplc="8AB49640">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1522C"/>
    <w:multiLevelType w:val="hybridMultilevel"/>
    <w:tmpl w:val="3A28A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E535C8"/>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0B5C7736"/>
    <w:multiLevelType w:val="hybridMultilevel"/>
    <w:tmpl w:val="51AEF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5A631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147174CC"/>
    <w:multiLevelType w:val="hybridMultilevel"/>
    <w:tmpl w:val="174E8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9C5044"/>
    <w:multiLevelType w:val="hybridMultilevel"/>
    <w:tmpl w:val="E7321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7D3F58"/>
    <w:multiLevelType w:val="hybridMultilevel"/>
    <w:tmpl w:val="B1E89D36"/>
    <w:lvl w:ilvl="0" w:tplc="0409000F">
      <w:start w:val="1"/>
      <w:numFmt w:val="decimal"/>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13" w15:restartNumberingAfterBreak="0">
    <w:nsid w:val="17F1307F"/>
    <w:multiLevelType w:val="hybridMultilevel"/>
    <w:tmpl w:val="5CC8D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4264E7"/>
    <w:multiLevelType w:val="multilevel"/>
    <w:tmpl w:val="7610E1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0D126B5"/>
    <w:multiLevelType w:val="hybridMultilevel"/>
    <w:tmpl w:val="74FA2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90559A"/>
    <w:multiLevelType w:val="hybridMultilevel"/>
    <w:tmpl w:val="8354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537AF6"/>
    <w:multiLevelType w:val="hybridMultilevel"/>
    <w:tmpl w:val="EF6ED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5D1D6B"/>
    <w:multiLevelType w:val="hybridMultilevel"/>
    <w:tmpl w:val="A3F2FB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0B0A4A"/>
    <w:multiLevelType w:val="hybridMultilevel"/>
    <w:tmpl w:val="E1FC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844A28"/>
    <w:multiLevelType w:val="hybridMultilevel"/>
    <w:tmpl w:val="266EB032"/>
    <w:lvl w:ilvl="0" w:tplc="07F235FC">
      <w:start w:val="1"/>
      <w:numFmt w:val="decimal"/>
      <w:pStyle w:val="Numb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8C0027"/>
    <w:multiLevelType w:val="hybridMultilevel"/>
    <w:tmpl w:val="0C28C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1A4936"/>
    <w:multiLevelType w:val="multilevel"/>
    <w:tmpl w:val="B8C606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42FB5597"/>
    <w:multiLevelType w:val="hybridMultilevel"/>
    <w:tmpl w:val="6FAEC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7F0531"/>
    <w:multiLevelType w:val="hybridMultilevel"/>
    <w:tmpl w:val="9CB8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EC1B6B"/>
    <w:multiLevelType w:val="hybridMultilevel"/>
    <w:tmpl w:val="2242C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065976"/>
    <w:multiLevelType w:val="hybridMultilevel"/>
    <w:tmpl w:val="A8B49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591582"/>
    <w:multiLevelType w:val="multilevel"/>
    <w:tmpl w:val="1B6A1A52"/>
    <w:lvl w:ilvl="0">
      <w:start w:val="9"/>
      <w:numFmt w:val="decimal"/>
      <w:lvlText w:val="%1"/>
      <w:lvlJc w:val="left"/>
      <w:pPr>
        <w:ind w:left="885" w:hanging="549"/>
        <w:jc w:val="left"/>
      </w:pPr>
      <w:rPr>
        <w:rFonts w:hint="default"/>
      </w:rPr>
    </w:lvl>
    <w:lvl w:ilvl="1">
      <w:start w:val="12"/>
      <w:numFmt w:val="decimal"/>
      <w:lvlText w:val="%1-%2"/>
      <w:lvlJc w:val="left"/>
      <w:pPr>
        <w:ind w:left="885" w:hanging="549"/>
        <w:jc w:val="left"/>
      </w:pPr>
      <w:rPr>
        <w:rFonts w:ascii="Calibri" w:eastAsia="Calibri" w:hAnsi="Calibri" w:hint="default"/>
        <w:color w:val="1F5493"/>
        <w:w w:val="102"/>
        <w:sz w:val="26"/>
        <w:szCs w:val="26"/>
      </w:rPr>
    </w:lvl>
    <w:lvl w:ilvl="2">
      <w:start w:val="1"/>
      <w:numFmt w:val="decimal"/>
      <w:lvlText w:val="%3."/>
      <w:lvlJc w:val="left"/>
      <w:pPr>
        <w:ind w:left="830" w:hanging="352"/>
        <w:jc w:val="left"/>
      </w:pPr>
      <w:rPr>
        <w:rFonts w:ascii="Calibri" w:eastAsia="Calibri" w:hAnsi="Calibri" w:hint="default"/>
        <w:spacing w:val="6"/>
        <w:w w:val="102"/>
        <w:sz w:val="26"/>
        <w:szCs w:val="26"/>
      </w:rPr>
    </w:lvl>
    <w:lvl w:ilvl="3">
      <w:start w:val="1"/>
      <w:numFmt w:val="bullet"/>
      <w:lvlText w:val="•"/>
      <w:lvlJc w:val="left"/>
      <w:pPr>
        <w:ind w:left="3031" w:hanging="352"/>
      </w:pPr>
      <w:rPr>
        <w:rFonts w:hint="default"/>
      </w:rPr>
    </w:lvl>
    <w:lvl w:ilvl="4">
      <w:start w:val="1"/>
      <w:numFmt w:val="bullet"/>
      <w:lvlText w:val="•"/>
      <w:lvlJc w:val="left"/>
      <w:pPr>
        <w:ind w:left="4103" w:hanging="352"/>
      </w:pPr>
      <w:rPr>
        <w:rFonts w:hint="default"/>
      </w:rPr>
    </w:lvl>
    <w:lvl w:ilvl="5">
      <w:start w:val="1"/>
      <w:numFmt w:val="bullet"/>
      <w:lvlText w:val="•"/>
      <w:lvlJc w:val="left"/>
      <w:pPr>
        <w:ind w:left="5176" w:hanging="352"/>
      </w:pPr>
      <w:rPr>
        <w:rFonts w:hint="default"/>
      </w:rPr>
    </w:lvl>
    <w:lvl w:ilvl="6">
      <w:start w:val="1"/>
      <w:numFmt w:val="bullet"/>
      <w:lvlText w:val="•"/>
      <w:lvlJc w:val="left"/>
      <w:pPr>
        <w:ind w:left="6249" w:hanging="352"/>
      </w:pPr>
      <w:rPr>
        <w:rFonts w:hint="default"/>
      </w:rPr>
    </w:lvl>
    <w:lvl w:ilvl="7">
      <w:start w:val="1"/>
      <w:numFmt w:val="bullet"/>
      <w:lvlText w:val="•"/>
      <w:lvlJc w:val="left"/>
      <w:pPr>
        <w:ind w:left="7321" w:hanging="352"/>
      </w:pPr>
      <w:rPr>
        <w:rFonts w:hint="default"/>
      </w:rPr>
    </w:lvl>
    <w:lvl w:ilvl="8">
      <w:start w:val="1"/>
      <w:numFmt w:val="bullet"/>
      <w:lvlText w:val="•"/>
      <w:lvlJc w:val="left"/>
      <w:pPr>
        <w:ind w:left="8394" w:hanging="352"/>
      </w:pPr>
      <w:rPr>
        <w:rFonts w:hint="default"/>
      </w:rPr>
    </w:lvl>
  </w:abstractNum>
  <w:abstractNum w:abstractNumId="28" w15:restartNumberingAfterBreak="0">
    <w:nsid w:val="49981ED1"/>
    <w:multiLevelType w:val="hybridMultilevel"/>
    <w:tmpl w:val="0494F1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CCC7271"/>
    <w:multiLevelType w:val="hybridMultilevel"/>
    <w:tmpl w:val="4EB84D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EAA2062"/>
    <w:multiLevelType w:val="hybridMultilevel"/>
    <w:tmpl w:val="0226A7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EB4AA2"/>
    <w:multiLevelType w:val="hybridMultilevel"/>
    <w:tmpl w:val="6AB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676540"/>
    <w:multiLevelType w:val="hybridMultilevel"/>
    <w:tmpl w:val="4B883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2A0E6B"/>
    <w:multiLevelType w:val="hybridMultilevel"/>
    <w:tmpl w:val="8A241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5256A4"/>
    <w:multiLevelType w:val="multilevel"/>
    <w:tmpl w:val="4000A8F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5" w15:restartNumberingAfterBreak="0">
    <w:nsid w:val="5BAD53FD"/>
    <w:multiLevelType w:val="hybridMultilevel"/>
    <w:tmpl w:val="AE429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D846E6"/>
    <w:multiLevelType w:val="multilevel"/>
    <w:tmpl w:val="640EDA6C"/>
    <w:lvl w:ilvl="0">
      <w:start w:val="1"/>
      <w:numFmt w:val="bullet"/>
      <w:lvlText w:val="●"/>
      <w:lvlJc w:val="left"/>
      <w:pPr>
        <w:ind w:left="720" w:firstLine="360"/>
      </w:pPr>
      <w:rPr>
        <w:u w:val="none"/>
      </w:rPr>
    </w:lvl>
    <w:lvl w:ilvl="1">
      <w:start w:val="1"/>
      <w:numFmt w:val="bullet"/>
      <w:lvlText w:val="○"/>
      <w:lvlJc w:val="left"/>
      <w:pPr>
        <w:ind w:left="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605D25EF"/>
    <w:multiLevelType w:val="multilevel"/>
    <w:tmpl w:val="048CEF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8" w15:restartNumberingAfterBreak="0">
    <w:nsid w:val="678B040A"/>
    <w:multiLevelType w:val="hybridMultilevel"/>
    <w:tmpl w:val="30C2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58358B"/>
    <w:multiLevelType w:val="multilevel"/>
    <w:tmpl w:val="B8C60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CE4647"/>
    <w:multiLevelType w:val="multilevel"/>
    <w:tmpl w:val="BDAAA4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69E70FCE"/>
    <w:multiLevelType w:val="hybridMultilevel"/>
    <w:tmpl w:val="093C7C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6A9D5188"/>
    <w:multiLevelType w:val="multilevel"/>
    <w:tmpl w:val="4A527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D06B61"/>
    <w:multiLevelType w:val="hybridMultilevel"/>
    <w:tmpl w:val="65B0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4D1192"/>
    <w:multiLevelType w:val="hybridMultilevel"/>
    <w:tmpl w:val="A52C1A1A"/>
    <w:lvl w:ilvl="0" w:tplc="04090015">
      <w:start w:val="1"/>
      <w:numFmt w:val="upperLetter"/>
      <w:lvlText w:val="%1."/>
      <w:lvlJc w:val="left"/>
      <w:pPr>
        <w:ind w:left="784" w:hanging="360"/>
      </w:p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45" w15:restartNumberingAfterBreak="0">
    <w:nsid w:val="799D3BC4"/>
    <w:multiLevelType w:val="hybridMultilevel"/>
    <w:tmpl w:val="F6B41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C36A08"/>
    <w:multiLevelType w:val="multilevel"/>
    <w:tmpl w:val="14044C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7CE9510C"/>
    <w:multiLevelType w:val="multilevel"/>
    <w:tmpl w:val="FB1889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7D35327D"/>
    <w:multiLevelType w:val="multilevel"/>
    <w:tmpl w:val="5956C3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20"/>
  </w:num>
  <w:num w:numId="3">
    <w:abstractNumId w:val="3"/>
  </w:num>
  <w:num w:numId="4">
    <w:abstractNumId w:val="34"/>
  </w:num>
  <w:num w:numId="5">
    <w:abstractNumId w:val="37"/>
  </w:num>
  <w:num w:numId="6">
    <w:abstractNumId w:val="36"/>
  </w:num>
  <w:num w:numId="7">
    <w:abstractNumId w:val="4"/>
  </w:num>
  <w:num w:numId="8">
    <w:abstractNumId w:val="40"/>
  </w:num>
  <w:num w:numId="9">
    <w:abstractNumId w:val="47"/>
  </w:num>
  <w:num w:numId="10">
    <w:abstractNumId w:val="30"/>
  </w:num>
  <w:num w:numId="11">
    <w:abstractNumId w:val="12"/>
  </w:num>
  <w:num w:numId="12">
    <w:abstractNumId w:val="44"/>
  </w:num>
  <w:num w:numId="13">
    <w:abstractNumId w:val="15"/>
  </w:num>
  <w:num w:numId="14">
    <w:abstractNumId w:val="26"/>
  </w:num>
  <w:num w:numId="15">
    <w:abstractNumId w:val="48"/>
  </w:num>
  <w:num w:numId="16">
    <w:abstractNumId w:val="14"/>
  </w:num>
  <w:num w:numId="17">
    <w:abstractNumId w:val="46"/>
  </w:num>
  <w:num w:numId="18">
    <w:abstractNumId w:val="31"/>
  </w:num>
  <w:num w:numId="19">
    <w:abstractNumId w:val="1"/>
  </w:num>
  <w:num w:numId="20">
    <w:abstractNumId w:val="43"/>
  </w:num>
  <w:num w:numId="21">
    <w:abstractNumId w:val="10"/>
  </w:num>
  <w:num w:numId="22">
    <w:abstractNumId w:val="25"/>
  </w:num>
  <w:num w:numId="23">
    <w:abstractNumId w:val="32"/>
  </w:num>
  <w:num w:numId="24">
    <w:abstractNumId w:val="39"/>
  </w:num>
  <w:num w:numId="25">
    <w:abstractNumId w:val="2"/>
  </w:num>
  <w:num w:numId="26">
    <w:abstractNumId w:val="9"/>
  </w:num>
  <w:num w:numId="27">
    <w:abstractNumId w:val="22"/>
  </w:num>
  <w:num w:numId="28">
    <w:abstractNumId w:val="7"/>
  </w:num>
  <w:num w:numId="29">
    <w:abstractNumId w:val="21"/>
  </w:num>
  <w:num w:numId="30">
    <w:abstractNumId w:val="33"/>
  </w:num>
  <w:num w:numId="31">
    <w:abstractNumId w:val="18"/>
  </w:num>
  <w:num w:numId="32">
    <w:abstractNumId w:val="41"/>
  </w:num>
  <w:num w:numId="33">
    <w:abstractNumId w:val="29"/>
  </w:num>
  <w:num w:numId="34">
    <w:abstractNumId w:val="28"/>
  </w:num>
  <w:num w:numId="35">
    <w:abstractNumId w:val="24"/>
  </w:num>
  <w:num w:numId="36">
    <w:abstractNumId w:val="23"/>
  </w:num>
  <w:num w:numId="37">
    <w:abstractNumId w:val="6"/>
  </w:num>
  <w:num w:numId="38">
    <w:abstractNumId w:val="38"/>
  </w:num>
  <w:num w:numId="39">
    <w:abstractNumId w:val="8"/>
  </w:num>
  <w:num w:numId="40">
    <w:abstractNumId w:val="35"/>
  </w:num>
  <w:num w:numId="41">
    <w:abstractNumId w:val="19"/>
  </w:num>
  <w:num w:numId="42">
    <w:abstractNumId w:val="27"/>
  </w:num>
  <w:num w:numId="43">
    <w:abstractNumId w:val="45"/>
  </w:num>
  <w:num w:numId="44">
    <w:abstractNumId w:val="16"/>
  </w:num>
  <w:num w:numId="45">
    <w:abstractNumId w:val="17"/>
  </w:num>
  <w:num w:numId="46">
    <w:abstractNumId w:val="42"/>
  </w:num>
  <w:num w:numId="47">
    <w:abstractNumId w:val="13"/>
  </w:num>
  <w:num w:numId="48">
    <w:abstractNumId w:val="11"/>
  </w:num>
  <w:num w:numId="4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GrammaticalErrors/>
  <w:activeWritingStyle w:appName="MSWord" w:lang="en-US" w:vendorID="64" w:dllVersion="0" w:nlCheck="1" w:checkStyle="1"/>
  <w:activeWritingStyle w:appName="MSWord" w:lang="en-US" w:vendorID="64" w:dllVersion="6" w:nlCheck="1" w:checkStyle="1"/>
  <w:activeWritingStyle w:appName="MSWord" w:lang="en-US" w:vendorID="64" w:dllVersion="4096" w:nlCheck="1" w:checkStyle="0"/>
  <w:attachedTemplate r:id="rId1"/>
  <w:linkStyles/>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E5E"/>
    <w:rsid w:val="00011A04"/>
    <w:rsid w:val="0001399D"/>
    <w:rsid w:val="000146AD"/>
    <w:rsid w:val="00023FAE"/>
    <w:rsid w:val="00024B2D"/>
    <w:rsid w:val="00024CF2"/>
    <w:rsid w:val="000270AD"/>
    <w:rsid w:val="000322A8"/>
    <w:rsid w:val="00035B99"/>
    <w:rsid w:val="00037835"/>
    <w:rsid w:val="00042430"/>
    <w:rsid w:val="0004330F"/>
    <w:rsid w:val="0004569F"/>
    <w:rsid w:val="00050531"/>
    <w:rsid w:val="00050E0A"/>
    <w:rsid w:val="00054724"/>
    <w:rsid w:val="000548D7"/>
    <w:rsid w:val="000565C6"/>
    <w:rsid w:val="00056DF5"/>
    <w:rsid w:val="000615A3"/>
    <w:rsid w:val="00062D40"/>
    <w:rsid w:val="000668F6"/>
    <w:rsid w:val="000669A0"/>
    <w:rsid w:val="00066D61"/>
    <w:rsid w:val="000767E7"/>
    <w:rsid w:val="000776D4"/>
    <w:rsid w:val="00084B52"/>
    <w:rsid w:val="00085175"/>
    <w:rsid w:val="000861DF"/>
    <w:rsid w:val="0008774D"/>
    <w:rsid w:val="00090B66"/>
    <w:rsid w:val="00093589"/>
    <w:rsid w:val="000A335E"/>
    <w:rsid w:val="000A7D6E"/>
    <w:rsid w:val="000B438B"/>
    <w:rsid w:val="000B6D94"/>
    <w:rsid w:val="000C0155"/>
    <w:rsid w:val="000C7215"/>
    <w:rsid w:val="000D0533"/>
    <w:rsid w:val="000D2360"/>
    <w:rsid w:val="000D3589"/>
    <w:rsid w:val="000D5350"/>
    <w:rsid w:val="000D61DC"/>
    <w:rsid w:val="000D638B"/>
    <w:rsid w:val="000E0F9B"/>
    <w:rsid w:val="000E18FE"/>
    <w:rsid w:val="000E5B7B"/>
    <w:rsid w:val="00105578"/>
    <w:rsid w:val="00105D20"/>
    <w:rsid w:val="00107DFF"/>
    <w:rsid w:val="00114935"/>
    <w:rsid w:val="00116D3C"/>
    <w:rsid w:val="001173CF"/>
    <w:rsid w:val="00135FD4"/>
    <w:rsid w:val="00136C94"/>
    <w:rsid w:val="001378E5"/>
    <w:rsid w:val="001401AC"/>
    <w:rsid w:val="00142907"/>
    <w:rsid w:val="00160FCD"/>
    <w:rsid w:val="00166A6E"/>
    <w:rsid w:val="00170795"/>
    <w:rsid w:val="001713A5"/>
    <w:rsid w:val="00172283"/>
    <w:rsid w:val="00175174"/>
    <w:rsid w:val="001755B8"/>
    <w:rsid w:val="00175D2C"/>
    <w:rsid w:val="0017622E"/>
    <w:rsid w:val="0018025B"/>
    <w:rsid w:val="001808A5"/>
    <w:rsid w:val="001820B2"/>
    <w:rsid w:val="00185545"/>
    <w:rsid w:val="00190835"/>
    <w:rsid w:val="00191243"/>
    <w:rsid w:val="001A0E92"/>
    <w:rsid w:val="001A3A2B"/>
    <w:rsid w:val="001A435A"/>
    <w:rsid w:val="001A509C"/>
    <w:rsid w:val="001A7DEF"/>
    <w:rsid w:val="001B2202"/>
    <w:rsid w:val="001B2FE5"/>
    <w:rsid w:val="001B4898"/>
    <w:rsid w:val="001B5A7D"/>
    <w:rsid w:val="001B7DFA"/>
    <w:rsid w:val="001C58E7"/>
    <w:rsid w:val="001D1BEF"/>
    <w:rsid w:val="001D277A"/>
    <w:rsid w:val="001D3980"/>
    <w:rsid w:val="001D6E45"/>
    <w:rsid w:val="001E0E9D"/>
    <w:rsid w:val="001E1D87"/>
    <w:rsid w:val="001E3742"/>
    <w:rsid w:val="001E60F9"/>
    <w:rsid w:val="001E747B"/>
    <w:rsid w:val="001E7C5B"/>
    <w:rsid w:val="001F513F"/>
    <w:rsid w:val="001F63B9"/>
    <w:rsid w:val="001F6C1C"/>
    <w:rsid w:val="001F734C"/>
    <w:rsid w:val="002000C2"/>
    <w:rsid w:val="00210E12"/>
    <w:rsid w:val="00211708"/>
    <w:rsid w:val="00212C0B"/>
    <w:rsid w:val="002169FD"/>
    <w:rsid w:val="00220CFE"/>
    <w:rsid w:val="00221494"/>
    <w:rsid w:val="00222106"/>
    <w:rsid w:val="00222C0D"/>
    <w:rsid w:val="00226DB0"/>
    <w:rsid w:val="0023170B"/>
    <w:rsid w:val="002346E6"/>
    <w:rsid w:val="0023670C"/>
    <w:rsid w:val="0024137C"/>
    <w:rsid w:val="00242F3F"/>
    <w:rsid w:val="00243942"/>
    <w:rsid w:val="00244D11"/>
    <w:rsid w:val="0024605C"/>
    <w:rsid w:val="002470E1"/>
    <w:rsid w:val="0025009F"/>
    <w:rsid w:val="002553FB"/>
    <w:rsid w:val="002572DF"/>
    <w:rsid w:val="00260C4B"/>
    <w:rsid w:val="00266E6A"/>
    <w:rsid w:val="00282ACE"/>
    <w:rsid w:val="0029015E"/>
    <w:rsid w:val="002954AE"/>
    <w:rsid w:val="00295C0E"/>
    <w:rsid w:val="002A5A0D"/>
    <w:rsid w:val="002B00C3"/>
    <w:rsid w:val="002B6014"/>
    <w:rsid w:val="002B6254"/>
    <w:rsid w:val="002C1448"/>
    <w:rsid w:val="002C3DD9"/>
    <w:rsid w:val="002C3E1B"/>
    <w:rsid w:val="002C54FC"/>
    <w:rsid w:val="002C72F8"/>
    <w:rsid w:val="002D2A22"/>
    <w:rsid w:val="002D50EC"/>
    <w:rsid w:val="002E0E9E"/>
    <w:rsid w:val="002E1558"/>
    <w:rsid w:val="002E1D03"/>
    <w:rsid w:val="002F1EB5"/>
    <w:rsid w:val="002F4895"/>
    <w:rsid w:val="002F5075"/>
    <w:rsid w:val="002F7B72"/>
    <w:rsid w:val="00303A59"/>
    <w:rsid w:val="00304DF5"/>
    <w:rsid w:val="00306AC3"/>
    <w:rsid w:val="00307F8D"/>
    <w:rsid w:val="00310BD4"/>
    <w:rsid w:val="003113D6"/>
    <w:rsid w:val="00313D52"/>
    <w:rsid w:val="0031658B"/>
    <w:rsid w:val="00317223"/>
    <w:rsid w:val="00322D83"/>
    <w:rsid w:val="00332140"/>
    <w:rsid w:val="00334179"/>
    <w:rsid w:val="00335DF7"/>
    <w:rsid w:val="00336B71"/>
    <w:rsid w:val="00342B57"/>
    <w:rsid w:val="0034703C"/>
    <w:rsid w:val="00347B32"/>
    <w:rsid w:val="00350F4E"/>
    <w:rsid w:val="00351B7F"/>
    <w:rsid w:val="00353B37"/>
    <w:rsid w:val="0035490C"/>
    <w:rsid w:val="0035626F"/>
    <w:rsid w:val="00356F78"/>
    <w:rsid w:val="0036385B"/>
    <w:rsid w:val="0036444F"/>
    <w:rsid w:val="00364722"/>
    <w:rsid w:val="003674A6"/>
    <w:rsid w:val="003776ED"/>
    <w:rsid w:val="00381484"/>
    <w:rsid w:val="00382FE1"/>
    <w:rsid w:val="00383225"/>
    <w:rsid w:val="00383DCA"/>
    <w:rsid w:val="0038596A"/>
    <w:rsid w:val="003862BE"/>
    <w:rsid w:val="00391708"/>
    <w:rsid w:val="00391A74"/>
    <w:rsid w:val="003934FE"/>
    <w:rsid w:val="00393B6B"/>
    <w:rsid w:val="0039630A"/>
    <w:rsid w:val="00396D62"/>
    <w:rsid w:val="00397590"/>
    <w:rsid w:val="003977AD"/>
    <w:rsid w:val="00397AB8"/>
    <w:rsid w:val="00397BA1"/>
    <w:rsid w:val="003A0D32"/>
    <w:rsid w:val="003A1951"/>
    <w:rsid w:val="003A5FD9"/>
    <w:rsid w:val="003B0C29"/>
    <w:rsid w:val="003B2E30"/>
    <w:rsid w:val="003B3587"/>
    <w:rsid w:val="003B3DB1"/>
    <w:rsid w:val="003B3E19"/>
    <w:rsid w:val="003B48B9"/>
    <w:rsid w:val="003B7C8A"/>
    <w:rsid w:val="003D2B46"/>
    <w:rsid w:val="003E1CA2"/>
    <w:rsid w:val="003E2B78"/>
    <w:rsid w:val="003E6C8D"/>
    <w:rsid w:val="003E7AA0"/>
    <w:rsid w:val="003F1D33"/>
    <w:rsid w:val="003F242A"/>
    <w:rsid w:val="003F5F20"/>
    <w:rsid w:val="00401886"/>
    <w:rsid w:val="004040A9"/>
    <w:rsid w:val="00405946"/>
    <w:rsid w:val="00405E4F"/>
    <w:rsid w:val="00410CFF"/>
    <w:rsid w:val="004110CE"/>
    <w:rsid w:val="004119ED"/>
    <w:rsid w:val="00415689"/>
    <w:rsid w:val="004178C6"/>
    <w:rsid w:val="00423B2E"/>
    <w:rsid w:val="004249E0"/>
    <w:rsid w:val="00425147"/>
    <w:rsid w:val="00425365"/>
    <w:rsid w:val="00426250"/>
    <w:rsid w:val="00427717"/>
    <w:rsid w:val="00431243"/>
    <w:rsid w:val="00435FC5"/>
    <w:rsid w:val="004363F1"/>
    <w:rsid w:val="00437467"/>
    <w:rsid w:val="00440356"/>
    <w:rsid w:val="004410BA"/>
    <w:rsid w:val="0044603C"/>
    <w:rsid w:val="004536C7"/>
    <w:rsid w:val="004559F2"/>
    <w:rsid w:val="00455FE8"/>
    <w:rsid w:val="00457FC5"/>
    <w:rsid w:val="0046671F"/>
    <w:rsid w:val="00472DAB"/>
    <w:rsid w:val="00475CC1"/>
    <w:rsid w:val="00480C3C"/>
    <w:rsid w:val="00484010"/>
    <w:rsid w:val="0049211F"/>
    <w:rsid w:val="0049331A"/>
    <w:rsid w:val="00494D6C"/>
    <w:rsid w:val="004954E5"/>
    <w:rsid w:val="004A1245"/>
    <w:rsid w:val="004A3F24"/>
    <w:rsid w:val="004A7F5E"/>
    <w:rsid w:val="004B59B1"/>
    <w:rsid w:val="004B6EAF"/>
    <w:rsid w:val="004C2565"/>
    <w:rsid w:val="004C44E2"/>
    <w:rsid w:val="004C5390"/>
    <w:rsid w:val="004C6ED6"/>
    <w:rsid w:val="004D1E9D"/>
    <w:rsid w:val="004D1EC3"/>
    <w:rsid w:val="004D44F8"/>
    <w:rsid w:val="004D671B"/>
    <w:rsid w:val="004E1B78"/>
    <w:rsid w:val="004E46A8"/>
    <w:rsid w:val="004E5AC3"/>
    <w:rsid w:val="004E5D2F"/>
    <w:rsid w:val="004E6269"/>
    <w:rsid w:val="004E6AD6"/>
    <w:rsid w:val="004F1417"/>
    <w:rsid w:val="004F1F2D"/>
    <w:rsid w:val="004F72D2"/>
    <w:rsid w:val="004F7E0D"/>
    <w:rsid w:val="004F7E8E"/>
    <w:rsid w:val="00502F8B"/>
    <w:rsid w:val="005047C3"/>
    <w:rsid w:val="00507CC0"/>
    <w:rsid w:val="005114B9"/>
    <w:rsid w:val="0051269F"/>
    <w:rsid w:val="00514DBD"/>
    <w:rsid w:val="00522A45"/>
    <w:rsid w:val="00523875"/>
    <w:rsid w:val="005243C6"/>
    <w:rsid w:val="00526D1F"/>
    <w:rsid w:val="005271CF"/>
    <w:rsid w:val="00530777"/>
    <w:rsid w:val="00531D5E"/>
    <w:rsid w:val="005366FE"/>
    <w:rsid w:val="00542449"/>
    <w:rsid w:val="00542F0A"/>
    <w:rsid w:val="00543176"/>
    <w:rsid w:val="00544391"/>
    <w:rsid w:val="005467B3"/>
    <w:rsid w:val="00553948"/>
    <w:rsid w:val="005578B4"/>
    <w:rsid w:val="00560755"/>
    <w:rsid w:val="005607C3"/>
    <w:rsid w:val="00562802"/>
    <w:rsid w:val="00562F00"/>
    <w:rsid w:val="00563894"/>
    <w:rsid w:val="0056499A"/>
    <w:rsid w:val="00567FC3"/>
    <w:rsid w:val="00580A94"/>
    <w:rsid w:val="00593751"/>
    <w:rsid w:val="0059553D"/>
    <w:rsid w:val="00597CC3"/>
    <w:rsid w:val="005A045B"/>
    <w:rsid w:val="005A469D"/>
    <w:rsid w:val="005A7EE8"/>
    <w:rsid w:val="005A7F21"/>
    <w:rsid w:val="005B6DC5"/>
    <w:rsid w:val="005B741F"/>
    <w:rsid w:val="005C3F53"/>
    <w:rsid w:val="005C6C0B"/>
    <w:rsid w:val="005D0959"/>
    <w:rsid w:val="005D4451"/>
    <w:rsid w:val="005E086D"/>
    <w:rsid w:val="005E09B3"/>
    <w:rsid w:val="005E1D9B"/>
    <w:rsid w:val="005E365D"/>
    <w:rsid w:val="005E390B"/>
    <w:rsid w:val="005F14E9"/>
    <w:rsid w:val="006118D0"/>
    <w:rsid w:val="00612DA0"/>
    <w:rsid w:val="00623789"/>
    <w:rsid w:val="00623C8C"/>
    <w:rsid w:val="00625005"/>
    <w:rsid w:val="006254D0"/>
    <w:rsid w:val="00626F74"/>
    <w:rsid w:val="0063189A"/>
    <w:rsid w:val="00633767"/>
    <w:rsid w:val="006347F1"/>
    <w:rsid w:val="006371EF"/>
    <w:rsid w:val="006373B5"/>
    <w:rsid w:val="00643006"/>
    <w:rsid w:val="006452A2"/>
    <w:rsid w:val="00645AF2"/>
    <w:rsid w:val="00652DA8"/>
    <w:rsid w:val="006572FE"/>
    <w:rsid w:val="00660CD7"/>
    <w:rsid w:val="00662071"/>
    <w:rsid w:val="00665F50"/>
    <w:rsid w:val="00670432"/>
    <w:rsid w:val="00670CFE"/>
    <w:rsid w:val="00675236"/>
    <w:rsid w:val="00675F9F"/>
    <w:rsid w:val="00683FBF"/>
    <w:rsid w:val="006868F9"/>
    <w:rsid w:val="006913E4"/>
    <w:rsid w:val="00692AC8"/>
    <w:rsid w:val="00693BAA"/>
    <w:rsid w:val="0069661F"/>
    <w:rsid w:val="00697201"/>
    <w:rsid w:val="006A05D9"/>
    <w:rsid w:val="006B0A95"/>
    <w:rsid w:val="006B3437"/>
    <w:rsid w:val="006B59FA"/>
    <w:rsid w:val="006B6C82"/>
    <w:rsid w:val="006C030D"/>
    <w:rsid w:val="006C1A6A"/>
    <w:rsid w:val="006D15E8"/>
    <w:rsid w:val="006D3CC6"/>
    <w:rsid w:val="006D6494"/>
    <w:rsid w:val="006D71FA"/>
    <w:rsid w:val="006E7C42"/>
    <w:rsid w:val="006F25D2"/>
    <w:rsid w:val="006F6B45"/>
    <w:rsid w:val="00712408"/>
    <w:rsid w:val="007125E5"/>
    <w:rsid w:val="0071398A"/>
    <w:rsid w:val="007141EF"/>
    <w:rsid w:val="007213BB"/>
    <w:rsid w:val="0072469E"/>
    <w:rsid w:val="0072625E"/>
    <w:rsid w:val="00727E12"/>
    <w:rsid w:val="0073073A"/>
    <w:rsid w:val="00735AF6"/>
    <w:rsid w:val="0074222E"/>
    <w:rsid w:val="0074548C"/>
    <w:rsid w:val="00745CBD"/>
    <w:rsid w:val="00745D7D"/>
    <w:rsid w:val="007468F9"/>
    <w:rsid w:val="00750EC1"/>
    <w:rsid w:val="00755D17"/>
    <w:rsid w:val="00760436"/>
    <w:rsid w:val="00762AB7"/>
    <w:rsid w:val="0076330A"/>
    <w:rsid w:val="00763CDA"/>
    <w:rsid w:val="00770F9E"/>
    <w:rsid w:val="00771365"/>
    <w:rsid w:val="00771C49"/>
    <w:rsid w:val="00773190"/>
    <w:rsid w:val="00781FE1"/>
    <w:rsid w:val="00782CC1"/>
    <w:rsid w:val="007934D3"/>
    <w:rsid w:val="00794EDD"/>
    <w:rsid w:val="0079588F"/>
    <w:rsid w:val="00796139"/>
    <w:rsid w:val="007A42B5"/>
    <w:rsid w:val="007A5CBC"/>
    <w:rsid w:val="007A6ED0"/>
    <w:rsid w:val="007B0226"/>
    <w:rsid w:val="007B2CE9"/>
    <w:rsid w:val="007B3D0F"/>
    <w:rsid w:val="007B425F"/>
    <w:rsid w:val="007B52CD"/>
    <w:rsid w:val="007B5422"/>
    <w:rsid w:val="007D2695"/>
    <w:rsid w:val="007D2AC0"/>
    <w:rsid w:val="007D4499"/>
    <w:rsid w:val="007D5F8F"/>
    <w:rsid w:val="007D7DF7"/>
    <w:rsid w:val="007E0083"/>
    <w:rsid w:val="007E514F"/>
    <w:rsid w:val="007E548D"/>
    <w:rsid w:val="007E68BA"/>
    <w:rsid w:val="007E7AD1"/>
    <w:rsid w:val="007F1A1B"/>
    <w:rsid w:val="007F4182"/>
    <w:rsid w:val="00801103"/>
    <w:rsid w:val="00807EEC"/>
    <w:rsid w:val="00812387"/>
    <w:rsid w:val="00814288"/>
    <w:rsid w:val="0081472C"/>
    <w:rsid w:val="00817011"/>
    <w:rsid w:val="00817EDE"/>
    <w:rsid w:val="00820F98"/>
    <w:rsid w:val="00820FC0"/>
    <w:rsid w:val="00823BE1"/>
    <w:rsid w:val="00823FA0"/>
    <w:rsid w:val="00827B50"/>
    <w:rsid w:val="0083278B"/>
    <w:rsid w:val="00834510"/>
    <w:rsid w:val="00843B11"/>
    <w:rsid w:val="00844650"/>
    <w:rsid w:val="0084503D"/>
    <w:rsid w:val="0084513D"/>
    <w:rsid w:val="00845D0E"/>
    <w:rsid w:val="0084607C"/>
    <w:rsid w:val="0084679E"/>
    <w:rsid w:val="00847BE0"/>
    <w:rsid w:val="00851E0F"/>
    <w:rsid w:val="008524BC"/>
    <w:rsid w:val="00864D20"/>
    <w:rsid w:val="00866A16"/>
    <w:rsid w:val="0087098F"/>
    <w:rsid w:val="0087643D"/>
    <w:rsid w:val="008766C3"/>
    <w:rsid w:val="00876F3B"/>
    <w:rsid w:val="0088027F"/>
    <w:rsid w:val="008820BF"/>
    <w:rsid w:val="0088269B"/>
    <w:rsid w:val="0088271A"/>
    <w:rsid w:val="00882C24"/>
    <w:rsid w:val="00882DD2"/>
    <w:rsid w:val="00883114"/>
    <w:rsid w:val="008831D2"/>
    <w:rsid w:val="008847BE"/>
    <w:rsid w:val="00884ABB"/>
    <w:rsid w:val="00885589"/>
    <w:rsid w:val="00885682"/>
    <w:rsid w:val="00887667"/>
    <w:rsid w:val="008909D9"/>
    <w:rsid w:val="008928EE"/>
    <w:rsid w:val="00895566"/>
    <w:rsid w:val="00895650"/>
    <w:rsid w:val="008A2FA1"/>
    <w:rsid w:val="008A30A8"/>
    <w:rsid w:val="008B180B"/>
    <w:rsid w:val="008B2E39"/>
    <w:rsid w:val="008B48FA"/>
    <w:rsid w:val="008B6737"/>
    <w:rsid w:val="008C0E23"/>
    <w:rsid w:val="008C1FB7"/>
    <w:rsid w:val="008D4624"/>
    <w:rsid w:val="008E75D7"/>
    <w:rsid w:val="008F1C03"/>
    <w:rsid w:val="008F2694"/>
    <w:rsid w:val="008F4A77"/>
    <w:rsid w:val="008F6BE7"/>
    <w:rsid w:val="008F748A"/>
    <w:rsid w:val="008F7C04"/>
    <w:rsid w:val="009033B7"/>
    <w:rsid w:val="00904C85"/>
    <w:rsid w:val="00905045"/>
    <w:rsid w:val="00906A3D"/>
    <w:rsid w:val="00911060"/>
    <w:rsid w:val="00916D80"/>
    <w:rsid w:val="009173F7"/>
    <w:rsid w:val="00921D12"/>
    <w:rsid w:val="009229DB"/>
    <w:rsid w:val="00923C7D"/>
    <w:rsid w:val="00926E7D"/>
    <w:rsid w:val="00933FD3"/>
    <w:rsid w:val="009404C7"/>
    <w:rsid w:val="0094178E"/>
    <w:rsid w:val="00943712"/>
    <w:rsid w:val="0094504C"/>
    <w:rsid w:val="00946F1C"/>
    <w:rsid w:val="00947FA7"/>
    <w:rsid w:val="00950BA6"/>
    <w:rsid w:val="00953FE2"/>
    <w:rsid w:val="00956404"/>
    <w:rsid w:val="0095736B"/>
    <w:rsid w:val="00964B00"/>
    <w:rsid w:val="00965A9A"/>
    <w:rsid w:val="00966C53"/>
    <w:rsid w:val="00973B39"/>
    <w:rsid w:val="009741A1"/>
    <w:rsid w:val="0097484A"/>
    <w:rsid w:val="009750B5"/>
    <w:rsid w:val="00975A9D"/>
    <w:rsid w:val="00981F2A"/>
    <w:rsid w:val="0098467B"/>
    <w:rsid w:val="00984DC9"/>
    <w:rsid w:val="00985B2A"/>
    <w:rsid w:val="00991095"/>
    <w:rsid w:val="009957E7"/>
    <w:rsid w:val="009A0F5D"/>
    <w:rsid w:val="009A2679"/>
    <w:rsid w:val="009A64C1"/>
    <w:rsid w:val="009B3821"/>
    <w:rsid w:val="009C06AD"/>
    <w:rsid w:val="009C384C"/>
    <w:rsid w:val="009C3E9C"/>
    <w:rsid w:val="009C5ED7"/>
    <w:rsid w:val="009C7406"/>
    <w:rsid w:val="009E3D34"/>
    <w:rsid w:val="009E6869"/>
    <w:rsid w:val="009F0F4C"/>
    <w:rsid w:val="009F4364"/>
    <w:rsid w:val="009F56A7"/>
    <w:rsid w:val="009F6EA8"/>
    <w:rsid w:val="00A023D2"/>
    <w:rsid w:val="00A02410"/>
    <w:rsid w:val="00A03966"/>
    <w:rsid w:val="00A0539F"/>
    <w:rsid w:val="00A05FD8"/>
    <w:rsid w:val="00A06B0F"/>
    <w:rsid w:val="00A06F8B"/>
    <w:rsid w:val="00A1062F"/>
    <w:rsid w:val="00A10F31"/>
    <w:rsid w:val="00A11BC1"/>
    <w:rsid w:val="00A12E0D"/>
    <w:rsid w:val="00A13FFF"/>
    <w:rsid w:val="00A1595A"/>
    <w:rsid w:val="00A176EE"/>
    <w:rsid w:val="00A23170"/>
    <w:rsid w:val="00A2713D"/>
    <w:rsid w:val="00A31B89"/>
    <w:rsid w:val="00A344E8"/>
    <w:rsid w:val="00A34564"/>
    <w:rsid w:val="00A4799D"/>
    <w:rsid w:val="00A506E2"/>
    <w:rsid w:val="00A517D0"/>
    <w:rsid w:val="00A520DC"/>
    <w:rsid w:val="00A52B6B"/>
    <w:rsid w:val="00A6115D"/>
    <w:rsid w:val="00A6366C"/>
    <w:rsid w:val="00A64D78"/>
    <w:rsid w:val="00A65EB0"/>
    <w:rsid w:val="00A72129"/>
    <w:rsid w:val="00A73B08"/>
    <w:rsid w:val="00A77EC9"/>
    <w:rsid w:val="00A82802"/>
    <w:rsid w:val="00A85002"/>
    <w:rsid w:val="00A9181F"/>
    <w:rsid w:val="00A94F13"/>
    <w:rsid w:val="00AA089A"/>
    <w:rsid w:val="00AA1900"/>
    <w:rsid w:val="00AA1CB6"/>
    <w:rsid w:val="00AA43E9"/>
    <w:rsid w:val="00AA546C"/>
    <w:rsid w:val="00AB72B7"/>
    <w:rsid w:val="00AC140C"/>
    <w:rsid w:val="00AC176B"/>
    <w:rsid w:val="00AC1CE0"/>
    <w:rsid w:val="00AC21C2"/>
    <w:rsid w:val="00AC4560"/>
    <w:rsid w:val="00AC61FC"/>
    <w:rsid w:val="00AC7500"/>
    <w:rsid w:val="00AD7C72"/>
    <w:rsid w:val="00AE3816"/>
    <w:rsid w:val="00AE5A6F"/>
    <w:rsid w:val="00AE5D6F"/>
    <w:rsid w:val="00AE6BF3"/>
    <w:rsid w:val="00AE6F35"/>
    <w:rsid w:val="00AF248D"/>
    <w:rsid w:val="00AF692E"/>
    <w:rsid w:val="00B04A5F"/>
    <w:rsid w:val="00B105E1"/>
    <w:rsid w:val="00B16614"/>
    <w:rsid w:val="00B17CE0"/>
    <w:rsid w:val="00B2658C"/>
    <w:rsid w:val="00B27CFE"/>
    <w:rsid w:val="00B317DD"/>
    <w:rsid w:val="00B33CF5"/>
    <w:rsid w:val="00B378A9"/>
    <w:rsid w:val="00B37948"/>
    <w:rsid w:val="00B411B9"/>
    <w:rsid w:val="00B41469"/>
    <w:rsid w:val="00B44410"/>
    <w:rsid w:val="00B50EB6"/>
    <w:rsid w:val="00B5168B"/>
    <w:rsid w:val="00B52413"/>
    <w:rsid w:val="00B55261"/>
    <w:rsid w:val="00B557FD"/>
    <w:rsid w:val="00B628D6"/>
    <w:rsid w:val="00B64A36"/>
    <w:rsid w:val="00B653ED"/>
    <w:rsid w:val="00B66445"/>
    <w:rsid w:val="00B72979"/>
    <w:rsid w:val="00B76076"/>
    <w:rsid w:val="00B83B2C"/>
    <w:rsid w:val="00B8513E"/>
    <w:rsid w:val="00B90195"/>
    <w:rsid w:val="00B91DAD"/>
    <w:rsid w:val="00B92C84"/>
    <w:rsid w:val="00B95854"/>
    <w:rsid w:val="00B95F81"/>
    <w:rsid w:val="00BA0FF5"/>
    <w:rsid w:val="00BA208A"/>
    <w:rsid w:val="00BA3F5D"/>
    <w:rsid w:val="00BA41C2"/>
    <w:rsid w:val="00BA5F96"/>
    <w:rsid w:val="00BA7B0F"/>
    <w:rsid w:val="00BB11C6"/>
    <w:rsid w:val="00BB7F6E"/>
    <w:rsid w:val="00BC222E"/>
    <w:rsid w:val="00BC5376"/>
    <w:rsid w:val="00BD1BAE"/>
    <w:rsid w:val="00BD3E5E"/>
    <w:rsid w:val="00BD4A41"/>
    <w:rsid w:val="00BD5045"/>
    <w:rsid w:val="00BD5A14"/>
    <w:rsid w:val="00BE0AFC"/>
    <w:rsid w:val="00BE4C53"/>
    <w:rsid w:val="00BE4C90"/>
    <w:rsid w:val="00BF2A8A"/>
    <w:rsid w:val="00BF2ECB"/>
    <w:rsid w:val="00BF35C9"/>
    <w:rsid w:val="00BF6384"/>
    <w:rsid w:val="00C01896"/>
    <w:rsid w:val="00C02334"/>
    <w:rsid w:val="00C03CC8"/>
    <w:rsid w:val="00C12DCD"/>
    <w:rsid w:val="00C1608C"/>
    <w:rsid w:val="00C217EF"/>
    <w:rsid w:val="00C21B95"/>
    <w:rsid w:val="00C250AA"/>
    <w:rsid w:val="00C27B57"/>
    <w:rsid w:val="00C305D2"/>
    <w:rsid w:val="00C3084F"/>
    <w:rsid w:val="00C35F46"/>
    <w:rsid w:val="00C40BEA"/>
    <w:rsid w:val="00C4232B"/>
    <w:rsid w:val="00C42AE8"/>
    <w:rsid w:val="00C4627D"/>
    <w:rsid w:val="00C465DB"/>
    <w:rsid w:val="00C46951"/>
    <w:rsid w:val="00C478F8"/>
    <w:rsid w:val="00C53051"/>
    <w:rsid w:val="00C5661F"/>
    <w:rsid w:val="00C56CCF"/>
    <w:rsid w:val="00C64EAB"/>
    <w:rsid w:val="00C65C60"/>
    <w:rsid w:val="00C6620C"/>
    <w:rsid w:val="00C66DDA"/>
    <w:rsid w:val="00C70277"/>
    <w:rsid w:val="00C71CD3"/>
    <w:rsid w:val="00C74BE0"/>
    <w:rsid w:val="00C75346"/>
    <w:rsid w:val="00C83106"/>
    <w:rsid w:val="00C92424"/>
    <w:rsid w:val="00C954CE"/>
    <w:rsid w:val="00C97114"/>
    <w:rsid w:val="00CA2038"/>
    <w:rsid w:val="00CA34C6"/>
    <w:rsid w:val="00CA51CF"/>
    <w:rsid w:val="00CA772B"/>
    <w:rsid w:val="00CB36C5"/>
    <w:rsid w:val="00CB4EAC"/>
    <w:rsid w:val="00CB50C6"/>
    <w:rsid w:val="00CB7407"/>
    <w:rsid w:val="00CC1D48"/>
    <w:rsid w:val="00CC2CC4"/>
    <w:rsid w:val="00CC50A6"/>
    <w:rsid w:val="00CC5BBE"/>
    <w:rsid w:val="00CC7205"/>
    <w:rsid w:val="00CD4F03"/>
    <w:rsid w:val="00CE485B"/>
    <w:rsid w:val="00CE623F"/>
    <w:rsid w:val="00CE6F82"/>
    <w:rsid w:val="00CE700A"/>
    <w:rsid w:val="00CE7284"/>
    <w:rsid w:val="00D059A4"/>
    <w:rsid w:val="00D05F68"/>
    <w:rsid w:val="00D11FCB"/>
    <w:rsid w:val="00D12CA5"/>
    <w:rsid w:val="00D133D5"/>
    <w:rsid w:val="00D13BF9"/>
    <w:rsid w:val="00D14418"/>
    <w:rsid w:val="00D16621"/>
    <w:rsid w:val="00D22778"/>
    <w:rsid w:val="00D23589"/>
    <w:rsid w:val="00D266B3"/>
    <w:rsid w:val="00D2674F"/>
    <w:rsid w:val="00D26AC1"/>
    <w:rsid w:val="00D26F07"/>
    <w:rsid w:val="00D2759E"/>
    <w:rsid w:val="00D309F8"/>
    <w:rsid w:val="00D3445E"/>
    <w:rsid w:val="00D35268"/>
    <w:rsid w:val="00D376CF"/>
    <w:rsid w:val="00D44375"/>
    <w:rsid w:val="00D4620E"/>
    <w:rsid w:val="00D46A5D"/>
    <w:rsid w:val="00D503FE"/>
    <w:rsid w:val="00D52C29"/>
    <w:rsid w:val="00D53D44"/>
    <w:rsid w:val="00D54F1B"/>
    <w:rsid w:val="00D55DE2"/>
    <w:rsid w:val="00D55F46"/>
    <w:rsid w:val="00D60845"/>
    <w:rsid w:val="00D6186E"/>
    <w:rsid w:val="00D628CB"/>
    <w:rsid w:val="00D65918"/>
    <w:rsid w:val="00D65E43"/>
    <w:rsid w:val="00D6621E"/>
    <w:rsid w:val="00D66536"/>
    <w:rsid w:val="00D71A88"/>
    <w:rsid w:val="00D74A9E"/>
    <w:rsid w:val="00D7572C"/>
    <w:rsid w:val="00D764E4"/>
    <w:rsid w:val="00D7672A"/>
    <w:rsid w:val="00D80E61"/>
    <w:rsid w:val="00D82527"/>
    <w:rsid w:val="00D83391"/>
    <w:rsid w:val="00D83396"/>
    <w:rsid w:val="00D839BE"/>
    <w:rsid w:val="00D87739"/>
    <w:rsid w:val="00D90702"/>
    <w:rsid w:val="00D93539"/>
    <w:rsid w:val="00D9657F"/>
    <w:rsid w:val="00D96C7E"/>
    <w:rsid w:val="00DA26F2"/>
    <w:rsid w:val="00DA640A"/>
    <w:rsid w:val="00DB1EA1"/>
    <w:rsid w:val="00DB5B28"/>
    <w:rsid w:val="00DB7C4A"/>
    <w:rsid w:val="00DC6C46"/>
    <w:rsid w:val="00DD11E7"/>
    <w:rsid w:val="00DD19F0"/>
    <w:rsid w:val="00DD42A4"/>
    <w:rsid w:val="00DD4C49"/>
    <w:rsid w:val="00DD7AC6"/>
    <w:rsid w:val="00DD7F43"/>
    <w:rsid w:val="00DE0E5F"/>
    <w:rsid w:val="00DE2179"/>
    <w:rsid w:val="00DE3154"/>
    <w:rsid w:val="00DF1DB6"/>
    <w:rsid w:val="00DF4F8D"/>
    <w:rsid w:val="00DF5883"/>
    <w:rsid w:val="00E03CF9"/>
    <w:rsid w:val="00E07131"/>
    <w:rsid w:val="00E10B69"/>
    <w:rsid w:val="00E142A4"/>
    <w:rsid w:val="00E146D7"/>
    <w:rsid w:val="00E14B6F"/>
    <w:rsid w:val="00E1603E"/>
    <w:rsid w:val="00E174AE"/>
    <w:rsid w:val="00E176C5"/>
    <w:rsid w:val="00E17950"/>
    <w:rsid w:val="00E20935"/>
    <w:rsid w:val="00E227CA"/>
    <w:rsid w:val="00E23A8F"/>
    <w:rsid w:val="00E32DAC"/>
    <w:rsid w:val="00E33915"/>
    <w:rsid w:val="00E349D0"/>
    <w:rsid w:val="00E35296"/>
    <w:rsid w:val="00E420F3"/>
    <w:rsid w:val="00E44563"/>
    <w:rsid w:val="00E4462E"/>
    <w:rsid w:val="00E52123"/>
    <w:rsid w:val="00E575D6"/>
    <w:rsid w:val="00E61FDB"/>
    <w:rsid w:val="00E63F16"/>
    <w:rsid w:val="00E647F6"/>
    <w:rsid w:val="00E66577"/>
    <w:rsid w:val="00E671CC"/>
    <w:rsid w:val="00E70C0F"/>
    <w:rsid w:val="00E7158B"/>
    <w:rsid w:val="00E71704"/>
    <w:rsid w:val="00E736B8"/>
    <w:rsid w:val="00E80003"/>
    <w:rsid w:val="00E82CEE"/>
    <w:rsid w:val="00E82DD1"/>
    <w:rsid w:val="00E8545C"/>
    <w:rsid w:val="00E86A18"/>
    <w:rsid w:val="00E91195"/>
    <w:rsid w:val="00E926AA"/>
    <w:rsid w:val="00E92D65"/>
    <w:rsid w:val="00E9310D"/>
    <w:rsid w:val="00E96AEA"/>
    <w:rsid w:val="00E97D1A"/>
    <w:rsid w:val="00E97FE4"/>
    <w:rsid w:val="00EA04CB"/>
    <w:rsid w:val="00EA6F3A"/>
    <w:rsid w:val="00EB0CA6"/>
    <w:rsid w:val="00EB0D53"/>
    <w:rsid w:val="00EB3163"/>
    <w:rsid w:val="00EB77B8"/>
    <w:rsid w:val="00EC2D90"/>
    <w:rsid w:val="00EC4500"/>
    <w:rsid w:val="00EC5A18"/>
    <w:rsid w:val="00EC67EE"/>
    <w:rsid w:val="00ED00DB"/>
    <w:rsid w:val="00ED755B"/>
    <w:rsid w:val="00EE0E1D"/>
    <w:rsid w:val="00EE30C5"/>
    <w:rsid w:val="00EE454D"/>
    <w:rsid w:val="00EE533E"/>
    <w:rsid w:val="00EE5CB6"/>
    <w:rsid w:val="00EE6321"/>
    <w:rsid w:val="00EF01EF"/>
    <w:rsid w:val="00EF12B6"/>
    <w:rsid w:val="00EF3499"/>
    <w:rsid w:val="00EF43AB"/>
    <w:rsid w:val="00EF4A32"/>
    <w:rsid w:val="00EF5F94"/>
    <w:rsid w:val="00EF6BE4"/>
    <w:rsid w:val="00F0344E"/>
    <w:rsid w:val="00F05683"/>
    <w:rsid w:val="00F06FC9"/>
    <w:rsid w:val="00F07BEF"/>
    <w:rsid w:val="00F1478C"/>
    <w:rsid w:val="00F14BB9"/>
    <w:rsid w:val="00F168BC"/>
    <w:rsid w:val="00F1708F"/>
    <w:rsid w:val="00F22FEB"/>
    <w:rsid w:val="00F23900"/>
    <w:rsid w:val="00F248DD"/>
    <w:rsid w:val="00F25FF0"/>
    <w:rsid w:val="00F27434"/>
    <w:rsid w:val="00F2747B"/>
    <w:rsid w:val="00F27EEC"/>
    <w:rsid w:val="00F3207B"/>
    <w:rsid w:val="00F34BCA"/>
    <w:rsid w:val="00F35CBA"/>
    <w:rsid w:val="00F35CBF"/>
    <w:rsid w:val="00F36EDF"/>
    <w:rsid w:val="00F374EB"/>
    <w:rsid w:val="00F412D9"/>
    <w:rsid w:val="00F44E6F"/>
    <w:rsid w:val="00F60474"/>
    <w:rsid w:val="00F620A3"/>
    <w:rsid w:val="00F621D9"/>
    <w:rsid w:val="00F62796"/>
    <w:rsid w:val="00F63708"/>
    <w:rsid w:val="00F67E31"/>
    <w:rsid w:val="00F8302E"/>
    <w:rsid w:val="00F9398E"/>
    <w:rsid w:val="00F96E6B"/>
    <w:rsid w:val="00FA2439"/>
    <w:rsid w:val="00FA6A9B"/>
    <w:rsid w:val="00FA73F2"/>
    <w:rsid w:val="00FA7D54"/>
    <w:rsid w:val="00FB2E43"/>
    <w:rsid w:val="00FB4DB6"/>
    <w:rsid w:val="00FB70BB"/>
    <w:rsid w:val="00FC0608"/>
    <w:rsid w:val="00FC4E92"/>
    <w:rsid w:val="00FC5764"/>
    <w:rsid w:val="00FC6D68"/>
    <w:rsid w:val="00FD428A"/>
    <w:rsid w:val="00FE2332"/>
    <w:rsid w:val="00FE2751"/>
    <w:rsid w:val="00FE279F"/>
    <w:rsid w:val="00FE3147"/>
    <w:rsid w:val="00FE3CC7"/>
    <w:rsid w:val="00FE7E66"/>
    <w:rsid w:val="00FF03C1"/>
    <w:rsid w:val="00FF3067"/>
    <w:rsid w:val="00FF3D70"/>
    <w:rsid w:val="00FF6DD3"/>
    <w:rsid w:val="00FF6E67"/>
    <w:rsid w:val="00FF7DAE"/>
    <w:rsid w:val="11336E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7C6986"/>
  <w15:docId w15:val="{95B6E6AF-7623-894F-81BD-C60D46D09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29DB"/>
    <w:pPr>
      <w:spacing w:before="200" w:after="200" w:line="280" w:lineRule="exact"/>
    </w:pPr>
    <w:rPr>
      <w:rFonts w:ascii="Calibri" w:eastAsia="Times New Roman" w:hAnsi="Calibri" w:cs="Times New Roman"/>
      <w:sz w:val="20"/>
    </w:rPr>
  </w:style>
  <w:style w:type="paragraph" w:styleId="Heading1">
    <w:name w:val="heading 1"/>
    <w:basedOn w:val="Normal1"/>
    <w:next w:val="Normal1"/>
    <w:link w:val="Heading1Char"/>
    <w:rsid w:val="00750EC1"/>
    <w:pPr>
      <w:keepNext/>
      <w:keepLines/>
      <w:spacing w:before="120" w:after="120" w:line="280" w:lineRule="exact"/>
      <w:outlineLvl w:val="0"/>
    </w:pPr>
    <w:rPr>
      <w:rFonts w:ascii="Calibri" w:eastAsia="Arial" w:hAnsi="Calibri" w:cs="Arial"/>
      <w:color w:val="FFFFFF" w:themeColor="background1"/>
      <w:sz w:val="32"/>
    </w:rPr>
  </w:style>
  <w:style w:type="paragraph" w:styleId="Heading2">
    <w:name w:val="heading 2"/>
    <w:basedOn w:val="Normal1"/>
    <w:link w:val="Heading2Char"/>
    <w:rsid w:val="00750EC1"/>
    <w:pPr>
      <w:keepNext/>
      <w:keepLines/>
      <w:pBdr>
        <w:bottom w:val="single" w:sz="4" w:space="4" w:color="4F81BD"/>
      </w:pBdr>
      <w:spacing w:before="600" w:after="180" w:line="280" w:lineRule="exact"/>
      <w:outlineLvl w:val="1"/>
    </w:pPr>
    <w:rPr>
      <w:rFonts w:ascii="Calibri" w:hAnsi="Calibri"/>
      <w:b/>
      <w:color w:val="205595"/>
      <w:sz w:val="28"/>
    </w:rPr>
  </w:style>
  <w:style w:type="paragraph" w:styleId="Heading3">
    <w:name w:val="heading 3"/>
    <w:basedOn w:val="Normal1"/>
    <w:next w:val="Normal1"/>
    <w:rsid w:val="00750EC1"/>
    <w:pPr>
      <w:keepNext/>
      <w:keepLines/>
      <w:spacing w:before="240" w:after="60"/>
      <w:outlineLvl w:val="2"/>
    </w:pPr>
    <w:rPr>
      <w:rFonts w:ascii="Arial" w:eastAsia="Arial" w:hAnsi="Arial" w:cs="Arial"/>
      <w:b/>
      <w:sz w:val="26"/>
    </w:rPr>
  </w:style>
  <w:style w:type="paragraph" w:styleId="Heading4">
    <w:name w:val="heading 4"/>
    <w:basedOn w:val="Normal1"/>
    <w:next w:val="Normal1"/>
    <w:rsid w:val="00750EC1"/>
    <w:pPr>
      <w:keepNext/>
      <w:keepLines/>
      <w:spacing w:before="240" w:after="60"/>
      <w:outlineLvl w:val="3"/>
    </w:pPr>
    <w:rPr>
      <w:rFonts w:ascii="Arial" w:eastAsia="Arial" w:hAnsi="Arial" w:cs="Arial"/>
      <w:b/>
      <w:sz w:val="28"/>
    </w:rPr>
  </w:style>
  <w:style w:type="paragraph" w:styleId="Heading5">
    <w:name w:val="heading 5"/>
    <w:basedOn w:val="Normal1"/>
    <w:next w:val="Normal1"/>
    <w:rsid w:val="00750EC1"/>
    <w:pPr>
      <w:keepNext/>
      <w:keepLines/>
      <w:spacing w:before="240" w:after="60"/>
      <w:outlineLvl w:val="4"/>
    </w:pPr>
    <w:rPr>
      <w:b/>
      <w:i/>
      <w:sz w:val="26"/>
    </w:rPr>
  </w:style>
  <w:style w:type="paragraph" w:styleId="Heading6">
    <w:name w:val="heading 6"/>
    <w:basedOn w:val="Normal1"/>
    <w:next w:val="Normal1"/>
    <w:rsid w:val="00750EC1"/>
    <w:pPr>
      <w:keepNext/>
      <w:keepLines/>
      <w:spacing w:before="240" w:after="60"/>
      <w:outlineLvl w:val="5"/>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rsid w:val="00750EC1"/>
    <w:pPr>
      <w:keepNext/>
      <w:keepLines/>
      <w:spacing w:before="480" w:after="120"/>
    </w:pPr>
    <w:rPr>
      <w:b/>
      <w:sz w:val="72"/>
    </w:rPr>
  </w:style>
  <w:style w:type="paragraph" w:styleId="Subtitle">
    <w:name w:val="Subtitle"/>
    <w:basedOn w:val="Normal1"/>
    <w:next w:val="Normal1"/>
    <w:rsid w:val="00750EC1"/>
    <w:pPr>
      <w:keepNext/>
      <w:keepLines/>
      <w:spacing w:before="360" w:after="80"/>
    </w:pPr>
    <w:rPr>
      <w:rFonts w:ascii="Georgia" w:eastAsia="Georgia" w:hAnsi="Georgia" w:cs="Georgia"/>
      <w:i/>
      <w:color w:val="666666"/>
      <w:sz w:val="48"/>
    </w:rPr>
  </w:style>
  <w:style w:type="table" w:customStyle="1" w:styleId="a">
    <w:basedOn w:val="TableNormal"/>
    <w:rsid w:val="0035626F"/>
    <w:pPr>
      <w:contextualSpacing/>
    </w:pPr>
    <w:tblPr>
      <w:tblStyleRowBandSize w:val="1"/>
      <w:tblStyleColBandSize w:val="1"/>
      <w:tblCellMar>
        <w:left w:w="115" w:type="dxa"/>
        <w:right w:w="115" w:type="dxa"/>
      </w:tblCellMar>
    </w:tblPr>
  </w:style>
  <w:style w:type="table" w:customStyle="1" w:styleId="a0">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1">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2">
    <w:basedOn w:val="TableNormal"/>
    <w:rsid w:val="0035626F"/>
    <w:pPr>
      <w:contextualSpacing/>
    </w:pPr>
    <w:rPr>
      <w:rFonts w:ascii="Cambria" w:eastAsia="Cambria" w:hAnsi="Cambria" w:cs="Cambria"/>
    </w:rPr>
    <w:tblPr>
      <w:tblStyleRowBandSize w:val="1"/>
      <w:tblStyleColBandSize w:val="1"/>
      <w:tblCellMar>
        <w:left w:w="115" w:type="dxa"/>
        <w:right w:w="115" w:type="dxa"/>
      </w:tblCellMar>
    </w:tblPr>
  </w:style>
  <w:style w:type="table" w:customStyle="1" w:styleId="a3">
    <w:basedOn w:val="TableNormal"/>
    <w:rsid w:val="0035626F"/>
    <w:pPr>
      <w:contextualSpacing/>
    </w:pPr>
    <w:tblPr>
      <w:tblStyleRowBandSize w:val="1"/>
      <w:tblStyleColBandSize w:val="1"/>
      <w:tblCellMar>
        <w:left w:w="115" w:type="dxa"/>
        <w:right w:w="115" w:type="dxa"/>
      </w:tblCellMar>
    </w:tblPr>
  </w:style>
  <w:style w:type="table" w:customStyle="1" w:styleId="a4">
    <w:basedOn w:val="TableNormal"/>
    <w:rsid w:val="0035626F"/>
    <w:tblPr>
      <w:tblStyleRowBandSize w:val="1"/>
      <w:tblStyleColBandSize w:val="1"/>
    </w:tblPr>
  </w:style>
  <w:style w:type="table" w:customStyle="1" w:styleId="a5">
    <w:basedOn w:val="TableNormal"/>
    <w:rsid w:val="0035626F"/>
    <w:tblPr>
      <w:tblStyleRowBandSize w:val="1"/>
      <w:tblStyleColBandSize w:val="1"/>
    </w:tblPr>
  </w:style>
  <w:style w:type="table" w:customStyle="1" w:styleId="a6">
    <w:basedOn w:val="TableNormal"/>
    <w:rsid w:val="0035626F"/>
    <w:tblPr>
      <w:tblStyleRowBandSize w:val="1"/>
      <w:tblStyleColBandSize w:val="1"/>
    </w:tblPr>
  </w:style>
  <w:style w:type="table" w:customStyle="1" w:styleId="a7">
    <w:basedOn w:val="TableNormal"/>
    <w:rsid w:val="0035626F"/>
    <w:tblPr>
      <w:tblStyleRowBandSize w:val="1"/>
      <w:tblStyleColBandSize w:val="1"/>
    </w:tblPr>
  </w:style>
  <w:style w:type="table" w:customStyle="1" w:styleId="a8">
    <w:basedOn w:val="TableNormal"/>
    <w:rsid w:val="0035626F"/>
    <w:tblPr>
      <w:tblStyleRowBandSize w:val="1"/>
      <w:tblStyleColBandSize w:val="1"/>
    </w:tblPr>
  </w:style>
  <w:style w:type="table" w:customStyle="1" w:styleId="a9">
    <w:basedOn w:val="TableNormal"/>
    <w:rsid w:val="0035626F"/>
    <w:tblPr>
      <w:tblStyleRowBandSize w:val="1"/>
      <w:tblStyleColBandSize w:val="1"/>
    </w:tblPr>
  </w:style>
  <w:style w:type="table" w:customStyle="1" w:styleId="aa">
    <w:basedOn w:val="TableNormal"/>
    <w:rsid w:val="0035626F"/>
    <w:tblPr>
      <w:tblStyleRowBandSize w:val="1"/>
      <w:tblStyleColBandSize w:val="1"/>
    </w:tblPr>
  </w:style>
  <w:style w:type="table" w:customStyle="1" w:styleId="ab">
    <w:basedOn w:val="TableNormal"/>
    <w:rsid w:val="0035626F"/>
    <w:tblPr>
      <w:tblStyleRowBandSize w:val="1"/>
      <w:tblStyleColBandSize w:val="1"/>
    </w:tblPr>
  </w:style>
  <w:style w:type="table" w:customStyle="1" w:styleId="ac">
    <w:basedOn w:val="TableNormal"/>
    <w:rsid w:val="0035626F"/>
    <w:tblPr>
      <w:tblStyleRowBandSize w:val="1"/>
      <w:tblStyleColBandSize w:val="1"/>
    </w:tblPr>
  </w:style>
  <w:style w:type="paragraph" w:styleId="CommentText">
    <w:name w:val="annotation text"/>
    <w:basedOn w:val="Normal"/>
    <w:link w:val="CommentTextChar"/>
    <w:uiPriority w:val="99"/>
    <w:unhideWhenUsed/>
    <w:rsid w:val="00750EC1"/>
    <w:rPr>
      <w:szCs w:val="24"/>
    </w:rPr>
  </w:style>
  <w:style w:type="character" w:customStyle="1" w:styleId="CommentTextChar">
    <w:name w:val="Comment Text Char"/>
    <w:basedOn w:val="DefaultParagraphFont"/>
    <w:link w:val="CommentText"/>
    <w:uiPriority w:val="99"/>
    <w:rsid w:val="00750EC1"/>
    <w:rPr>
      <w:rFonts w:asciiTheme="majorHAnsi" w:eastAsia="Times New Roman" w:hAnsiTheme="majorHAnsi" w:cs="Times New Roman"/>
      <w:sz w:val="24"/>
      <w:szCs w:val="24"/>
    </w:rPr>
  </w:style>
  <w:style w:type="character" w:styleId="CommentReference">
    <w:name w:val="annotation reference"/>
    <w:basedOn w:val="DefaultParagraphFont"/>
    <w:uiPriority w:val="99"/>
    <w:semiHidden/>
    <w:unhideWhenUsed/>
    <w:rsid w:val="00750EC1"/>
    <w:rPr>
      <w:sz w:val="18"/>
      <w:szCs w:val="18"/>
    </w:rPr>
  </w:style>
  <w:style w:type="paragraph" w:styleId="BalloonText">
    <w:name w:val="Balloon Text"/>
    <w:basedOn w:val="Normal"/>
    <w:link w:val="BalloonTextChar"/>
    <w:uiPriority w:val="99"/>
    <w:semiHidden/>
    <w:unhideWhenUsed/>
    <w:rsid w:val="00750E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0EC1"/>
    <w:rPr>
      <w:rFonts w:ascii="Lucida Grande" w:eastAsia="Times New Roman" w:hAnsi="Lucida Grande" w:cs="Lucida Grande"/>
      <w:sz w:val="18"/>
      <w:szCs w:val="18"/>
    </w:rPr>
  </w:style>
  <w:style w:type="table" w:customStyle="1" w:styleId="TableGrid1">
    <w:name w:val="Table Grid1"/>
    <w:basedOn w:val="TableNormal"/>
    <w:next w:val="TableGrid"/>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link w:val="Normal1Char"/>
    <w:rsid w:val="00750EC1"/>
    <w:pPr>
      <w:spacing w:line="240" w:lineRule="auto"/>
    </w:pPr>
    <w:rPr>
      <w:rFonts w:ascii="Times New Roman" w:eastAsia="Times New Roman" w:hAnsi="Times New Roman" w:cs="Times New Roman"/>
      <w:sz w:val="24"/>
    </w:rPr>
  </w:style>
  <w:style w:type="table" w:styleId="TableGrid">
    <w:name w:val="Table Grid"/>
    <w:basedOn w:val="TableNormal"/>
    <w:uiPriority w:val="59"/>
    <w:rsid w:val="00750EC1"/>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0EC1"/>
    <w:rPr>
      <w:rFonts w:ascii="Cambria" w:hAnsi="Cambria"/>
      <w:color w:val="0000FF"/>
      <w:sz w:val="22"/>
      <w:u w:val="single"/>
    </w:rPr>
  </w:style>
  <w:style w:type="paragraph" w:styleId="NormalWeb">
    <w:name w:val="Normal (Web)"/>
    <w:basedOn w:val="Normal"/>
    <w:uiPriority w:val="99"/>
    <w:unhideWhenUsed/>
    <w:rsid w:val="00750EC1"/>
    <w:pPr>
      <w:spacing w:before="100" w:beforeAutospacing="1" w:after="100" w:afterAutospacing="1"/>
    </w:pPr>
    <w:rPr>
      <w:rFonts w:ascii="Times" w:hAnsi="Times"/>
      <w:color w:val="auto"/>
    </w:rPr>
  </w:style>
  <w:style w:type="character" w:customStyle="1" w:styleId="apple-converted-space">
    <w:name w:val="apple-converted-space"/>
    <w:basedOn w:val="DefaultParagraphFont"/>
    <w:rsid w:val="00750EC1"/>
  </w:style>
  <w:style w:type="paragraph" w:styleId="ListParagraph">
    <w:name w:val="List Paragraph"/>
    <w:basedOn w:val="Normal"/>
    <w:uiPriority w:val="34"/>
    <w:qFormat/>
    <w:rsid w:val="00750EC1"/>
    <w:pPr>
      <w:ind w:left="720"/>
      <w:contextualSpacing/>
    </w:pPr>
  </w:style>
  <w:style w:type="paragraph" w:styleId="CommentSubject">
    <w:name w:val="annotation subject"/>
    <w:basedOn w:val="CommentText"/>
    <w:next w:val="CommentText"/>
    <w:link w:val="CommentSubjectChar"/>
    <w:uiPriority w:val="99"/>
    <w:semiHidden/>
    <w:unhideWhenUsed/>
    <w:rsid w:val="00750EC1"/>
    <w:rPr>
      <w:b/>
      <w:bCs/>
      <w:szCs w:val="20"/>
    </w:rPr>
  </w:style>
  <w:style w:type="character" w:customStyle="1" w:styleId="CommentSubjectChar">
    <w:name w:val="Comment Subject Char"/>
    <w:basedOn w:val="CommentTextChar"/>
    <w:link w:val="CommentSubject"/>
    <w:uiPriority w:val="99"/>
    <w:semiHidden/>
    <w:rsid w:val="00750EC1"/>
    <w:rPr>
      <w:rFonts w:asciiTheme="majorHAnsi" w:eastAsia="Times New Roman" w:hAnsiTheme="majorHAnsi" w:cs="Times New Roman"/>
      <w:b/>
      <w:bCs/>
      <w:sz w:val="20"/>
      <w:szCs w:val="24"/>
    </w:rPr>
  </w:style>
  <w:style w:type="paragraph" w:styleId="Header">
    <w:name w:val="header"/>
    <w:basedOn w:val="Normal"/>
    <w:link w:val="HeaderChar"/>
    <w:uiPriority w:val="99"/>
    <w:unhideWhenUsed/>
    <w:rsid w:val="00750EC1"/>
    <w:pPr>
      <w:tabs>
        <w:tab w:val="center" w:pos="4320"/>
        <w:tab w:val="right" w:pos="8640"/>
      </w:tabs>
    </w:pPr>
  </w:style>
  <w:style w:type="character" w:customStyle="1" w:styleId="HeaderChar">
    <w:name w:val="Header Char"/>
    <w:basedOn w:val="DefaultParagraphFont"/>
    <w:link w:val="Header"/>
    <w:uiPriority w:val="99"/>
    <w:rsid w:val="00750EC1"/>
    <w:rPr>
      <w:rFonts w:asciiTheme="majorHAnsi" w:eastAsia="Times New Roman" w:hAnsiTheme="majorHAnsi" w:cs="Times New Roman"/>
      <w:sz w:val="24"/>
    </w:rPr>
  </w:style>
  <w:style w:type="paragraph" w:styleId="Footer">
    <w:name w:val="footer"/>
    <w:basedOn w:val="Normal"/>
    <w:link w:val="FooterChar"/>
    <w:uiPriority w:val="99"/>
    <w:unhideWhenUsed/>
    <w:rsid w:val="00750EC1"/>
    <w:pPr>
      <w:tabs>
        <w:tab w:val="center" w:pos="4320"/>
        <w:tab w:val="right" w:pos="8640"/>
      </w:tabs>
    </w:pPr>
  </w:style>
  <w:style w:type="character" w:customStyle="1" w:styleId="FooterChar">
    <w:name w:val="Footer Char"/>
    <w:basedOn w:val="DefaultParagraphFont"/>
    <w:link w:val="Footer"/>
    <w:uiPriority w:val="99"/>
    <w:rsid w:val="00750EC1"/>
    <w:rPr>
      <w:rFonts w:asciiTheme="majorHAnsi" w:eastAsia="Times New Roman" w:hAnsiTheme="majorHAnsi" w:cs="Times New Roman"/>
      <w:sz w:val="24"/>
    </w:rPr>
  </w:style>
  <w:style w:type="paragraph" w:customStyle="1" w:styleId="Normal2">
    <w:name w:val="Normal2"/>
    <w:rsid w:val="00B653ED"/>
  </w:style>
  <w:style w:type="paragraph" w:styleId="Revision">
    <w:name w:val="Revision"/>
    <w:hidden/>
    <w:uiPriority w:val="99"/>
    <w:semiHidden/>
    <w:rsid w:val="00750EC1"/>
    <w:pPr>
      <w:spacing w:line="240" w:lineRule="auto"/>
    </w:pPr>
    <w:rPr>
      <w:rFonts w:ascii="Times New Roman" w:eastAsia="Times New Roman" w:hAnsi="Times New Roman" w:cs="Times New Roman"/>
      <w:sz w:val="24"/>
    </w:rPr>
  </w:style>
  <w:style w:type="character" w:styleId="PageNumber">
    <w:name w:val="page number"/>
    <w:basedOn w:val="DefaultParagraphFont"/>
    <w:uiPriority w:val="99"/>
    <w:semiHidden/>
    <w:unhideWhenUsed/>
    <w:rsid w:val="00750EC1"/>
  </w:style>
  <w:style w:type="paragraph" w:customStyle="1" w:styleId="Credit">
    <w:name w:val="Credit"/>
    <w:basedOn w:val="Normal"/>
    <w:qFormat/>
    <w:rsid w:val="005E1D9B"/>
    <w:pPr>
      <w:keepLines/>
      <w:spacing w:after="240" w:line="240" w:lineRule="auto"/>
    </w:pPr>
    <w:rPr>
      <w:rFonts w:eastAsia="Calibri" w:cs="Calibri"/>
      <w:color w:val="auto"/>
    </w:rPr>
  </w:style>
  <w:style w:type="character" w:styleId="Strong">
    <w:name w:val="Strong"/>
    <w:basedOn w:val="DefaultParagraphFont"/>
    <w:uiPriority w:val="22"/>
    <w:qFormat/>
    <w:rsid w:val="00750EC1"/>
    <w:rPr>
      <w:b/>
      <w:bCs/>
    </w:rPr>
  </w:style>
  <w:style w:type="character" w:styleId="FollowedHyperlink">
    <w:name w:val="FollowedHyperlink"/>
    <w:basedOn w:val="DefaultParagraphFont"/>
    <w:uiPriority w:val="99"/>
    <w:semiHidden/>
    <w:unhideWhenUsed/>
    <w:rsid w:val="00750EC1"/>
    <w:rPr>
      <w:color w:val="800080"/>
      <w:u w:val="single"/>
    </w:rPr>
  </w:style>
  <w:style w:type="paragraph" w:customStyle="1" w:styleId="BlueprintHeading">
    <w:name w:val="Blueprint Heading"/>
    <w:basedOn w:val="Heading2"/>
    <w:qFormat/>
    <w:rsid w:val="00750EC1"/>
    <w:pPr>
      <w:spacing w:before="0" w:after="0" w:line="480" w:lineRule="exact"/>
      <w:jc w:val="center"/>
    </w:pPr>
    <w:rPr>
      <w:szCs w:val="24"/>
    </w:rPr>
  </w:style>
  <w:style w:type="paragraph" w:customStyle="1" w:styleId="TitlePageHeader">
    <w:name w:val="Title Page Header"/>
    <w:basedOn w:val="Normal"/>
    <w:qFormat/>
    <w:rsid w:val="00750EC1"/>
    <w:pPr>
      <w:spacing w:before="240" w:line="204" w:lineRule="auto"/>
    </w:pPr>
    <w:rPr>
      <w:b/>
      <w:color w:val="205595"/>
      <w:sz w:val="96"/>
    </w:rPr>
  </w:style>
  <w:style w:type="paragraph" w:customStyle="1" w:styleId="Compellingquestion">
    <w:name w:val="Compelling question"/>
    <w:basedOn w:val="Normal"/>
    <w:qFormat/>
    <w:rsid w:val="00750EC1"/>
    <w:pPr>
      <w:spacing w:before="60" w:after="60"/>
      <w:jc w:val="center"/>
    </w:pPr>
    <w:rPr>
      <w:rFonts w:eastAsia="MS Mincho"/>
      <w:b/>
      <w:color w:val="auto"/>
      <w:sz w:val="36"/>
      <w:szCs w:val="24"/>
    </w:rPr>
  </w:style>
  <w:style w:type="paragraph" w:customStyle="1" w:styleId="TableHeader">
    <w:name w:val="Table Header"/>
    <w:basedOn w:val="Normal"/>
    <w:qFormat/>
    <w:rsid w:val="00750EC1"/>
    <w:pPr>
      <w:spacing w:before="80" w:after="80"/>
    </w:pPr>
    <w:rPr>
      <w:rFonts w:eastAsia="Georgia" w:cs="Georgia"/>
      <w:b/>
      <w:color w:val="1F497D"/>
      <w:szCs w:val="23"/>
    </w:rPr>
  </w:style>
  <w:style w:type="paragraph" w:customStyle="1" w:styleId="TableText">
    <w:name w:val="Table Text"/>
    <w:basedOn w:val="TableHeader"/>
    <w:qFormat/>
    <w:rsid w:val="00F374EB"/>
    <w:pPr>
      <w:spacing w:before="60" w:after="60" w:line="240" w:lineRule="auto"/>
    </w:pPr>
    <w:rPr>
      <w:b w:val="0"/>
      <w:color w:val="auto"/>
    </w:rPr>
  </w:style>
  <w:style w:type="paragraph" w:customStyle="1" w:styleId="KeyPractices">
    <w:name w:val="Key Practices"/>
    <w:basedOn w:val="Normal"/>
    <w:qFormat/>
    <w:rsid w:val="00750EC1"/>
    <w:pPr>
      <w:widowControl w:val="0"/>
      <w:autoSpaceDE w:val="0"/>
      <w:autoSpaceDN w:val="0"/>
      <w:adjustRightInd w:val="0"/>
      <w:spacing w:before="60" w:after="60"/>
    </w:pPr>
    <w:rPr>
      <w:rFonts w:eastAsia="MS Mincho" w:cs="Times"/>
      <w:b/>
      <w:bCs/>
      <w:color w:val="205595"/>
      <w:sz w:val="18"/>
      <w:szCs w:val="24"/>
    </w:rPr>
  </w:style>
  <w:style w:type="character" w:customStyle="1" w:styleId="bluerun-in">
    <w:name w:val="blue run-in"/>
    <w:uiPriority w:val="1"/>
    <w:qFormat/>
    <w:rsid w:val="00750EC1"/>
    <w:rPr>
      <w:rFonts w:ascii="Calibri" w:hAnsi="Calibri"/>
      <w:b/>
      <w:caps/>
      <w:color w:val="205595"/>
      <w:sz w:val="22"/>
    </w:rPr>
  </w:style>
  <w:style w:type="character" w:customStyle="1" w:styleId="Normal1Char">
    <w:name w:val="Normal1 Char"/>
    <w:basedOn w:val="DefaultParagraphFont"/>
    <w:link w:val="Normal1"/>
    <w:rsid w:val="00750EC1"/>
    <w:rPr>
      <w:rFonts w:ascii="Times New Roman" w:eastAsia="Times New Roman" w:hAnsi="Times New Roman" w:cs="Times New Roman"/>
      <w:sz w:val="24"/>
    </w:rPr>
  </w:style>
  <w:style w:type="character" w:customStyle="1" w:styleId="Heading2Char">
    <w:name w:val="Heading 2 Char"/>
    <w:basedOn w:val="Normal1Char"/>
    <w:link w:val="Heading2"/>
    <w:rsid w:val="00750EC1"/>
    <w:rPr>
      <w:rFonts w:ascii="Calibri" w:eastAsia="Times New Roman" w:hAnsi="Calibri" w:cs="Times New Roman"/>
      <w:b/>
      <w:color w:val="205595"/>
      <w:sz w:val="28"/>
    </w:rPr>
  </w:style>
  <w:style w:type="paragraph" w:customStyle="1" w:styleId="Numberlist">
    <w:name w:val="Number list"/>
    <w:basedOn w:val="Normal1"/>
    <w:qFormat/>
    <w:rsid w:val="00750EC1"/>
    <w:pPr>
      <w:numPr>
        <w:numId w:val="2"/>
      </w:numPr>
      <w:shd w:val="clear" w:color="auto" w:fill="FFFFFF"/>
      <w:spacing w:line="280" w:lineRule="exact"/>
    </w:pPr>
    <w:rPr>
      <w:rFonts w:ascii="Cambria" w:hAnsi="Cambria"/>
      <w:sz w:val="22"/>
      <w:szCs w:val="24"/>
    </w:rPr>
  </w:style>
  <w:style w:type="paragraph" w:customStyle="1" w:styleId="Bulletlist">
    <w:name w:val="Bullet list"/>
    <w:basedOn w:val="Normal1"/>
    <w:qFormat/>
    <w:rsid w:val="00750EC1"/>
    <w:pPr>
      <w:numPr>
        <w:numId w:val="1"/>
      </w:numPr>
    </w:pPr>
    <w:rPr>
      <w:rFonts w:ascii="Cambria" w:eastAsia="Georgia" w:hAnsi="Cambria" w:cs="Georgia"/>
      <w:sz w:val="22"/>
      <w:szCs w:val="24"/>
    </w:rPr>
  </w:style>
  <w:style w:type="paragraph" w:customStyle="1" w:styleId="Header1">
    <w:name w:val="Header1"/>
    <w:basedOn w:val="Normal"/>
    <w:qFormat/>
    <w:rsid w:val="00750EC1"/>
    <w:pPr>
      <w:keepLines/>
      <w:spacing w:before="0"/>
      <w:jc w:val="center"/>
    </w:pPr>
    <w:rPr>
      <w:rFonts w:eastAsia="Georgia"/>
      <w:caps/>
      <w:color w:val="auto"/>
      <w:spacing w:val="20"/>
      <w:sz w:val="18"/>
      <w:szCs w:val="18"/>
    </w:rPr>
  </w:style>
  <w:style w:type="paragraph" w:customStyle="1" w:styleId="TitlePageFooter">
    <w:name w:val="Title Page Footer"/>
    <w:basedOn w:val="Normal"/>
    <w:qFormat/>
    <w:rsid w:val="00750EC1"/>
    <w:pPr>
      <w:keepLines/>
      <w:spacing w:before="0" w:after="0" w:line="240" w:lineRule="auto"/>
      <w:jc w:val="right"/>
    </w:pPr>
    <w:rPr>
      <w:rFonts w:eastAsia="MS Mincho"/>
      <w:caps/>
      <w:color w:val="auto"/>
      <w:spacing w:val="30"/>
      <w:sz w:val="16"/>
      <w:szCs w:val="16"/>
    </w:rPr>
  </w:style>
  <w:style w:type="character" w:styleId="Emphasis">
    <w:name w:val="Emphasis"/>
    <w:basedOn w:val="DefaultParagraphFont"/>
    <w:uiPriority w:val="20"/>
    <w:qFormat/>
    <w:rsid w:val="00A77EC9"/>
    <w:rPr>
      <w:i/>
      <w:iCs/>
    </w:rPr>
  </w:style>
  <w:style w:type="character" w:customStyle="1" w:styleId="Heading1Char">
    <w:name w:val="Heading 1 Char"/>
    <w:basedOn w:val="DefaultParagraphFont"/>
    <w:link w:val="Heading1"/>
    <w:rsid w:val="00F44E6F"/>
    <w:rPr>
      <w:rFonts w:ascii="Calibri" w:hAnsi="Calibri"/>
      <w:color w:val="FFFFFF" w:themeColor="background1"/>
      <w:sz w:val="32"/>
    </w:rPr>
  </w:style>
  <w:style w:type="paragraph" w:customStyle="1" w:styleId="Pa38">
    <w:name w:val="Pa38"/>
    <w:basedOn w:val="Normal"/>
    <w:next w:val="Normal"/>
    <w:uiPriority w:val="99"/>
    <w:rsid w:val="00E82DD1"/>
    <w:pPr>
      <w:widowControl w:val="0"/>
      <w:autoSpaceDE w:val="0"/>
      <w:autoSpaceDN w:val="0"/>
      <w:adjustRightInd w:val="0"/>
      <w:spacing w:before="0" w:after="0" w:line="181" w:lineRule="atLeast"/>
    </w:pPr>
    <w:rPr>
      <w:rFonts w:ascii="Avenir LT Std 55 Roman" w:eastAsia="Arial" w:hAnsi="Avenir LT Std 55 Roman"/>
      <w:szCs w:val="24"/>
    </w:rPr>
  </w:style>
  <w:style w:type="table" w:customStyle="1" w:styleId="TableGrid11">
    <w:name w:val="Table Grid11"/>
    <w:basedOn w:val="TableNormal"/>
    <w:next w:val="TableGrid"/>
    <w:uiPriority w:val="59"/>
    <w:rsid w:val="00763CDA"/>
    <w:pPr>
      <w:spacing w:line="240" w:lineRule="auto"/>
    </w:pPr>
    <w:rPr>
      <w:rFonts w:ascii="Cambria" w:eastAsia="MS Mincho" w:hAnsi="Cambria" w:cs="Times New Roman"/>
      <w:color w:val="auto"/>
      <w:sz w:val="2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763CDA"/>
    <w:pPr>
      <w:widowControl w:val="0"/>
      <w:spacing w:before="0" w:after="0" w:line="240" w:lineRule="auto"/>
      <w:ind w:left="126"/>
    </w:pPr>
    <w:rPr>
      <w:rFonts w:ascii="Cambria" w:eastAsia="Cambria" w:hAnsi="Cambria" w:cstheme="minorBidi"/>
      <w:color w:val="auto"/>
      <w:sz w:val="21"/>
      <w:szCs w:val="21"/>
    </w:rPr>
  </w:style>
  <w:style w:type="character" w:customStyle="1" w:styleId="BodyTextChar">
    <w:name w:val="Body Text Char"/>
    <w:basedOn w:val="DefaultParagraphFont"/>
    <w:link w:val="BodyText"/>
    <w:uiPriority w:val="1"/>
    <w:rsid w:val="00763CDA"/>
    <w:rPr>
      <w:rFonts w:ascii="Cambria" w:eastAsia="Cambria" w:hAnsi="Cambria" w:cstheme="minorBidi"/>
      <w:color w:val="auto"/>
      <w:sz w:val="21"/>
      <w:szCs w:val="21"/>
    </w:rPr>
  </w:style>
  <w:style w:type="paragraph" w:customStyle="1" w:styleId="TableHead">
    <w:name w:val="TableHead"/>
    <w:basedOn w:val="Normal"/>
    <w:qFormat/>
    <w:rsid w:val="003F1D33"/>
    <w:pPr>
      <w:spacing w:before="60" w:after="60" w:line="240" w:lineRule="auto"/>
    </w:pPr>
    <w:rPr>
      <w:rFonts w:eastAsia="Georgia" w:cs="Georgia"/>
      <w:b/>
      <w:color w:val="1F497D"/>
      <w:szCs w:val="24"/>
    </w:rPr>
  </w:style>
  <w:style w:type="paragraph" w:customStyle="1" w:styleId="TableText0">
    <w:name w:val="TableText"/>
    <w:basedOn w:val="Normal1"/>
    <w:qFormat/>
    <w:rsid w:val="003F1D33"/>
    <w:pPr>
      <w:spacing w:before="60" w:after="60"/>
    </w:pPr>
    <w:rPr>
      <w:rFonts w:asciiTheme="majorHAnsi" w:eastAsia="Calibri" w:hAnsiTheme="majorHAnsi" w:cs="Calibri"/>
      <w:color w:val="auto"/>
      <w:sz w:val="20"/>
      <w:szCs w:val="24"/>
    </w:rPr>
  </w:style>
  <w:style w:type="character" w:customStyle="1" w:styleId="il">
    <w:name w:val="il"/>
    <w:basedOn w:val="DefaultParagraphFont"/>
    <w:rsid w:val="009F0F4C"/>
  </w:style>
  <w:style w:type="character" w:customStyle="1" w:styleId="UnresolvedMention1">
    <w:name w:val="Unresolved Mention1"/>
    <w:basedOn w:val="DefaultParagraphFont"/>
    <w:uiPriority w:val="99"/>
    <w:semiHidden/>
    <w:unhideWhenUsed/>
    <w:rsid w:val="00CE485B"/>
    <w:rPr>
      <w:color w:val="605E5C"/>
      <w:shd w:val="clear" w:color="auto" w:fill="E1DFDD"/>
    </w:rPr>
  </w:style>
  <w:style w:type="paragraph" w:styleId="FootnoteText">
    <w:name w:val="footnote text"/>
    <w:basedOn w:val="Normal"/>
    <w:link w:val="FootnoteTextChar"/>
    <w:uiPriority w:val="99"/>
    <w:unhideWhenUsed/>
    <w:rsid w:val="00CC7205"/>
    <w:pPr>
      <w:spacing w:before="0" w:after="0" w:line="240" w:lineRule="auto"/>
    </w:pPr>
    <w:rPr>
      <w:rFonts w:asciiTheme="minorHAnsi" w:eastAsiaTheme="minorEastAsia" w:hAnsiTheme="minorHAnsi" w:cstheme="minorBidi"/>
      <w:color w:val="auto"/>
      <w:sz w:val="24"/>
      <w:szCs w:val="24"/>
    </w:rPr>
  </w:style>
  <w:style w:type="character" w:customStyle="1" w:styleId="FootnoteTextChar">
    <w:name w:val="Footnote Text Char"/>
    <w:basedOn w:val="DefaultParagraphFont"/>
    <w:link w:val="FootnoteText"/>
    <w:uiPriority w:val="99"/>
    <w:rsid w:val="00CC7205"/>
    <w:rPr>
      <w:rFonts w:asciiTheme="minorHAnsi" w:eastAsiaTheme="minorEastAsia" w:hAnsiTheme="minorHAnsi" w:cstheme="minorBidi"/>
      <w:color w:val="auto"/>
      <w:sz w:val="24"/>
      <w:szCs w:val="24"/>
    </w:rPr>
  </w:style>
  <w:style w:type="character" w:styleId="FootnoteReference">
    <w:name w:val="footnote reference"/>
    <w:basedOn w:val="DefaultParagraphFont"/>
    <w:uiPriority w:val="99"/>
    <w:unhideWhenUsed/>
    <w:rsid w:val="00CC72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4378">
      <w:bodyDiv w:val="1"/>
      <w:marLeft w:val="0"/>
      <w:marRight w:val="0"/>
      <w:marTop w:val="0"/>
      <w:marBottom w:val="0"/>
      <w:divBdr>
        <w:top w:val="none" w:sz="0" w:space="0" w:color="auto"/>
        <w:left w:val="none" w:sz="0" w:space="0" w:color="auto"/>
        <w:bottom w:val="none" w:sz="0" w:space="0" w:color="auto"/>
        <w:right w:val="none" w:sz="0" w:space="0" w:color="auto"/>
      </w:divBdr>
    </w:div>
    <w:div w:id="30765075">
      <w:bodyDiv w:val="1"/>
      <w:marLeft w:val="0"/>
      <w:marRight w:val="0"/>
      <w:marTop w:val="0"/>
      <w:marBottom w:val="0"/>
      <w:divBdr>
        <w:top w:val="none" w:sz="0" w:space="0" w:color="auto"/>
        <w:left w:val="none" w:sz="0" w:space="0" w:color="auto"/>
        <w:bottom w:val="none" w:sz="0" w:space="0" w:color="auto"/>
        <w:right w:val="none" w:sz="0" w:space="0" w:color="auto"/>
      </w:divBdr>
    </w:div>
    <w:div w:id="43214260">
      <w:bodyDiv w:val="1"/>
      <w:marLeft w:val="0"/>
      <w:marRight w:val="0"/>
      <w:marTop w:val="0"/>
      <w:marBottom w:val="0"/>
      <w:divBdr>
        <w:top w:val="none" w:sz="0" w:space="0" w:color="auto"/>
        <w:left w:val="none" w:sz="0" w:space="0" w:color="auto"/>
        <w:bottom w:val="none" w:sz="0" w:space="0" w:color="auto"/>
        <w:right w:val="none" w:sz="0" w:space="0" w:color="auto"/>
      </w:divBdr>
    </w:div>
    <w:div w:id="64958300">
      <w:bodyDiv w:val="1"/>
      <w:marLeft w:val="0"/>
      <w:marRight w:val="0"/>
      <w:marTop w:val="0"/>
      <w:marBottom w:val="0"/>
      <w:divBdr>
        <w:top w:val="none" w:sz="0" w:space="0" w:color="auto"/>
        <w:left w:val="none" w:sz="0" w:space="0" w:color="auto"/>
        <w:bottom w:val="none" w:sz="0" w:space="0" w:color="auto"/>
        <w:right w:val="none" w:sz="0" w:space="0" w:color="auto"/>
      </w:divBdr>
    </w:div>
    <w:div w:id="80415606">
      <w:bodyDiv w:val="1"/>
      <w:marLeft w:val="0"/>
      <w:marRight w:val="0"/>
      <w:marTop w:val="0"/>
      <w:marBottom w:val="0"/>
      <w:divBdr>
        <w:top w:val="none" w:sz="0" w:space="0" w:color="auto"/>
        <w:left w:val="none" w:sz="0" w:space="0" w:color="auto"/>
        <w:bottom w:val="none" w:sz="0" w:space="0" w:color="auto"/>
        <w:right w:val="none" w:sz="0" w:space="0" w:color="auto"/>
      </w:divBdr>
    </w:div>
    <w:div w:id="109782494">
      <w:bodyDiv w:val="1"/>
      <w:marLeft w:val="0"/>
      <w:marRight w:val="0"/>
      <w:marTop w:val="0"/>
      <w:marBottom w:val="0"/>
      <w:divBdr>
        <w:top w:val="none" w:sz="0" w:space="0" w:color="auto"/>
        <w:left w:val="none" w:sz="0" w:space="0" w:color="auto"/>
        <w:bottom w:val="none" w:sz="0" w:space="0" w:color="auto"/>
        <w:right w:val="none" w:sz="0" w:space="0" w:color="auto"/>
      </w:divBdr>
      <w:divsChild>
        <w:div w:id="359428880">
          <w:marLeft w:val="0"/>
          <w:marRight w:val="0"/>
          <w:marTop w:val="0"/>
          <w:marBottom w:val="0"/>
          <w:divBdr>
            <w:top w:val="none" w:sz="0" w:space="0" w:color="auto"/>
            <w:left w:val="none" w:sz="0" w:space="0" w:color="auto"/>
            <w:bottom w:val="none" w:sz="0" w:space="0" w:color="auto"/>
            <w:right w:val="none" w:sz="0" w:space="0" w:color="auto"/>
          </w:divBdr>
        </w:div>
        <w:div w:id="1743327461">
          <w:marLeft w:val="0"/>
          <w:marRight w:val="0"/>
          <w:marTop w:val="0"/>
          <w:marBottom w:val="0"/>
          <w:divBdr>
            <w:top w:val="none" w:sz="0" w:space="0" w:color="auto"/>
            <w:left w:val="none" w:sz="0" w:space="0" w:color="auto"/>
            <w:bottom w:val="none" w:sz="0" w:space="0" w:color="auto"/>
            <w:right w:val="none" w:sz="0" w:space="0" w:color="auto"/>
          </w:divBdr>
        </w:div>
        <w:div w:id="591670585">
          <w:marLeft w:val="0"/>
          <w:marRight w:val="0"/>
          <w:marTop w:val="0"/>
          <w:marBottom w:val="0"/>
          <w:divBdr>
            <w:top w:val="none" w:sz="0" w:space="0" w:color="auto"/>
            <w:left w:val="none" w:sz="0" w:space="0" w:color="auto"/>
            <w:bottom w:val="none" w:sz="0" w:space="0" w:color="auto"/>
            <w:right w:val="none" w:sz="0" w:space="0" w:color="auto"/>
          </w:divBdr>
        </w:div>
        <w:div w:id="37828226">
          <w:marLeft w:val="0"/>
          <w:marRight w:val="0"/>
          <w:marTop w:val="0"/>
          <w:marBottom w:val="0"/>
          <w:divBdr>
            <w:top w:val="none" w:sz="0" w:space="0" w:color="auto"/>
            <w:left w:val="none" w:sz="0" w:space="0" w:color="auto"/>
            <w:bottom w:val="none" w:sz="0" w:space="0" w:color="auto"/>
            <w:right w:val="none" w:sz="0" w:space="0" w:color="auto"/>
          </w:divBdr>
        </w:div>
        <w:div w:id="1108282986">
          <w:marLeft w:val="0"/>
          <w:marRight w:val="0"/>
          <w:marTop w:val="0"/>
          <w:marBottom w:val="0"/>
          <w:divBdr>
            <w:top w:val="none" w:sz="0" w:space="0" w:color="auto"/>
            <w:left w:val="none" w:sz="0" w:space="0" w:color="auto"/>
            <w:bottom w:val="none" w:sz="0" w:space="0" w:color="auto"/>
            <w:right w:val="none" w:sz="0" w:space="0" w:color="auto"/>
          </w:divBdr>
        </w:div>
      </w:divsChild>
    </w:div>
    <w:div w:id="185870500">
      <w:bodyDiv w:val="1"/>
      <w:marLeft w:val="0"/>
      <w:marRight w:val="0"/>
      <w:marTop w:val="0"/>
      <w:marBottom w:val="0"/>
      <w:divBdr>
        <w:top w:val="none" w:sz="0" w:space="0" w:color="auto"/>
        <w:left w:val="none" w:sz="0" w:space="0" w:color="auto"/>
        <w:bottom w:val="none" w:sz="0" w:space="0" w:color="auto"/>
        <w:right w:val="none" w:sz="0" w:space="0" w:color="auto"/>
      </w:divBdr>
    </w:div>
    <w:div w:id="252013125">
      <w:bodyDiv w:val="1"/>
      <w:marLeft w:val="0"/>
      <w:marRight w:val="0"/>
      <w:marTop w:val="0"/>
      <w:marBottom w:val="0"/>
      <w:divBdr>
        <w:top w:val="none" w:sz="0" w:space="0" w:color="auto"/>
        <w:left w:val="none" w:sz="0" w:space="0" w:color="auto"/>
        <w:bottom w:val="none" w:sz="0" w:space="0" w:color="auto"/>
        <w:right w:val="none" w:sz="0" w:space="0" w:color="auto"/>
      </w:divBdr>
    </w:div>
    <w:div w:id="259680289">
      <w:bodyDiv w:val="1"/>
      <w:marLeft w:val="0"/>
      <w:marRight w:val="0"/>
      <w:marTop w:val="0"/>
      <w:marBottom w:val="0"/>
      <w:divBdr>
        <w:top w:val="none" w:sz="0" w:space="0" w:color="auto"/>
        <w:left w:val="none" w:sz="0" w:space="0" w:color="auto"/>
        <w:bottom w:val="none" w:sz="0" w:space="0" w:color="auto"/>
        <w:right w:val="none" w:sz="0" w:space="0" w:color="auto"/>
      </w:divBdr>
    </w:div>
    <w:div w:id="262150353">
      <w:bodyDiv w:val="1"/>
      <w:marLeft w:val="0"/>
      <w:marRight w:val="0"/>
      <w:marTop w:val="0"/>
      <w:marBottom w:val="0"/>
      <w:divBdr>
        <w:top w:val="none" w:sz="0" w:space="0" w:color="auto"/>
        <w:left w:val="none" w:sz="0" w:space="0" w:color="auto"/>
        <w:bottom w:val="none" w:sz="0" w:space="0" w:color="auto"/>
        <w:right w:val="none" w:sz="0" w:space="0" w:color="auto"/>
      </w:divBdr>
    </w:div>
    <w:div w:id="281888434">
      <w:bodyDiv w:val="1"/>
      <w:marLeft w:val="0"/>
      <w:marRight w:val="0"/>
      <w:marTop w:val="0"/>
      <w:marBottom w:val="0"/>
      <w:divBdr>
        <w:top w:val="none" w:sz="0" w:space="0" w:color="auto"/>
        <w:left w:val="none" w:sz="0" w:space="0" w:color="auto"/>
        <w:bottom w:val="none" w:sz="0" w:space="0" w:color="auto"/>
        <w:right w:val="none" w:sz="0" w:space="0" w:color="auto"/>
      </w:divBdr>
    </w:div>
    <w:div w:id="305865087">
      <w:bodyDiv w:val="1"/>
      <w:marLeft w:val="0"/>
      <w:marRight w:val="0"/>
      <w:marTop w:val="0"/>
      <w:marBottom w:val="0"/>
      <w:divBdr>
        <w:top w:val="none" w:sz="0" w:space="0" w:color="auto"/>
        <w:left w:val="none" w:sz="0" w:space="0" w:color="auto"/>
        <w:bottom w:val="none" w:sz="0" w:space="0" w:color="auto"/>
        <w:right w:val="none" w:sz="0" w:space="0" w:color="auto"/>
      </w:divBdr>
    </w:div>
    <w:div w:id="341668673">
      <w:bodyDiv w:val="1"/>
      <w:marLeft w:val="0"/>
      <w:marRight w:val="0"/>
      <w:marTop w:val="0"/>
      <w:marBottom w:val="0"/>
      <w:divBdr>
        <w:top w:val="none" w:sz="0" w:space="0" w:color="auto"/>
        <w:left w:val="none" w:sz="0" w:space="0" w:color="auto"/>
        <w:bottom w:val="none" w:sz="0" w:space="0" w:color="auto"/>
        <w:right w:val="none" w:sz="0" w:space="0" w:color="auto"/>
      </w:divBdr>
    </w:div>
    <w:div w:id="411584253">
      <w:bodyDiv w:val="1"/>
      <w:marLeft w:val="0"/>
      <w:marRight w:val="0"/>
      <w:marTop w:val="0"/>
      <w:marBottom w:val="0"/>
      <w:divBdr>
        <w:top w:val="none" w:sz="0" w:space="0" w:color="auto"/>
        <w:left w:val="none" w:sz="0" w:space="0" w:color="auto"/>
        <w:bottom w:val="none" w:sz="0" w:space="0" w:color="auto"/>
        <w:right w:val="none" w:sz="0" w:space="0" w:color="auto"/>
      </w:divBdr>
    </w:div>
    <w:div w:id="448428448">
      <w:bodyDiv w:val="1"/>
      <w:marLeft w:val="0"/>
      <w:marRight w:val="0"/>
      <w:marTop w:val="0"/>
      <w:marBottom w:val="0"/>
      <w:divBdr>
        <w:top w:val="none" w:sz="0" w:space="0" w:color="auto"/>
        <w:left w:val="none" w:sz="0" w:space="0" w:color="auto"/>
        <w:bottom w:val="none" w:sz="0" w:space="0" w:color="auto"/>
        <w:right w:val="none" w:sz="0" w:space="0" w:color="auto"/>
      </w:divBdr>
    </w:div>
    <w:div w:id="477846030">
      <w:bodyDiv w:val="1"/>
      <w:marLeft w:val="0"/>
      <w:marRight w:val="0"/>
      <w:marTop w:val="0"/>
      <w:marBottom w:val="0"/>
      <w:divBdr>
        <w:top w:val="none" w:sz="0" w:space="0" w:color="auto"/>
        <w:left w:val="none" w:sz="0" w:space="0" w:color="auto"/>
        <w:bottom w:val="none" w:sz="0" w:space="0" w:color="auto"/>
        <w:right w:val="none" w:sz="0" w:space="0" w:color="auto"/>
      </w:divBdr>
    </w:div>
    <w:div w:id="487015375">
      <w:bodyDiv w:val="1"/>
      <w:marLeft w:val="0"/>
      <w:marRight w:val="0"/>
      <w:marTop w:val="0"/>
      <w:marBottom w:val="0"/>
      <w:divBdr>
        <w:top w:val="none" w:sz="0" w:space="0" w:color="auto"/>
        <w:left w:val="none" w:sz="0" w:space="0" w:color="auto"/>
        <w:bottom w:val="none" w:sz="0" w:space="0" w:color="auto"/>
        <w:right w:val="none" w:sz="0" w:space="0" w:color="auto"/>
      </w:divBdr>
    </w:div>
    <w:div w:id="503857795">
      <w:bodyDiv w:val="1"/>
      <w:marLeft w:val="0"/>
      <w:marRight w:val="0"/>
      <w:marTop w:val="0"/>
      <w:marBottom w:val="0"/>
      <w:divBdr>
        <w:top w:val="none" w:sz="0" w:space="0" w:color="auto"/>
        <w:left w:val="none" w:sz="0" w:space="0" w:color="auto"/>
        <w:bottom w:val="none" w:sz="0" w:space="0" w:color="auto"/>
        <w:right w:val="none" w:sz="0" w:space="0" w:color="auto"/>
      </w:divBdr>
    </w:div>
    <w:div w:id="584650648">
      <w:bodyDiv w:val="1"/>
      <w:marLeft w:val="0"/>
      <w:marRight w:val="0"/>
      <w:marTop w:val="0"/>
      <w:marBottom w:val="0"/>
      <w:divBdr>
        <w:top w:val="none" w:sz="0" w:space="0" w:color="auto"/>
        <w:left w:val="none" w:sz="0" w:space="0" w:color="auto"/>
        <w:bottom w:val="none" w:sz="0" w:space="0" w:color="auto"/>
        <w:right w:val="none" w:sz="0" w:space="0" w:color="auto"/>
      </w:divBdr>
      <w:divsChild>
        <w:div w:id="1034768777">
          <w:marLeft w:val="0"/>
          <w:marRight w:val="0"/>
          <w:marTop w:val="0"/>
          <w:marBottom w:val="0"/>
          <w:divBdr>
            <w:top w:val="none" w:sz="0" w:space="0" w:color="auto"/>
            <w:left w:val="none" w:sz="0" w:space="0" w:color="auto"/>
            <w:bottom w:val="none" w:sz="0" w:space="0" w:color="auto"/>
            <w:right w:val="none" w:sz="0" w:space="0" w:color="auto"/>
          </w:divBdr>
          <w:divsChild>
            <w:div w:id="1390033635">
              <w:marLeft w:val="0"/>
              <w:marRight w:val="0"/>
              <w:marTop w:val="0"/>
              <w:marBottom w:val="0"/>
              <w:divBdr>
                <w:top w:val="none" w:sz="0" w:space="0" w:color="auto"/>
                <w:left w:val="none" w:sz="0" w:space="0" w:color="auto"/>
                <w:bottom w:val="none" w:sz="0" w:space="0" w:color="auto"/>
                <w:right w:val="none" w:sz="0" w:space="0" w:color="auto"/>
              </w:divBdr>
              <w:divsChild>
                <w:div w:id="99763937">
                  <w:marLeft w:val="0"/>
                  <w:marRight w:val="0"/>
                  <w:marTop w:val="0"/>
                  <w:marBottom w:val="0"/>
                  <w:divBdr>
                    <w:top w:val="none" w:sz="0" w:space="0" w:color="auto"/>
                    <w:left w:val="none" w:sz="0" w:space="0" w:color="auto"/>
                    <w:bottom w:val="none" w:sz="0" w:space="0" w:color="auto"/>
                    <w:right w:val="none" w:sz="0" w:space="0" w:color="auto"/>
                  </w:divBdr>
                  <w:divsChild>
                    <w:div w:id="8299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847194">
      <w:bodyDiv w:val="1"/>
      <w:marLeft w:val="0"/>
      <w:marRight w:val="0"/>
      <w:marTop w:val="0"/>
      <w:marBottom w:val="0"/>
      <w:divBdr>
        <w:top w:val="none" w:sz="0" w:space="0" w:color="auto"/>
        <w:left w:val="none" w:sz="0" w:space="0" w:color="auto"/>
        <w:bottom w:val="none" w:sz="0" w:space="0" w:color="auto"/>
        <w:right w:val="none" w:sz="0" w:space="0" w:color="auto"/>
      </w:divBdr>
    </w:div>
    <w:div w:id="589855716">
      <w:bodyDiv w:val="1"/>
      <w:marLeft w:val="0"/>
      <w:marRight w:val="0"/>
      <w:marTop w:val="0"/>
      <w:marBottom w:val="0"/>
      <w:divBdr>
        <w:top w:val="none" w:sz="0" w:space="0" w:color="auto"/>
        <w:left w:val="none" w:sz="0" w:space="0" w:color="auto"/>
        <w:bottom w:val="none" w:sz="0" w:space="0" w:color="auto"/>
        <w:right w:val="none" w:sz="0" w:space="0" w:color="auto"/>
      </w:divBdr>
    </w:div>
    <w:div w:id="595090514">
      <w:bodyDiv w:val="1"/>
      <w:marLeft w:val="0"/>
      <w:marRight w:val="0"/>
      <w:marTop w:val="0"/>
      <w:marBottom w:val="0"/>
      <w:divBdr>
        <w:top w:val="none" w:sz="0" w:space="0" w:color="auto"/>
        <w:left w:val="none" w:sz="0" w:space="0" w:color="auto"/>
        <w:bottom w:val="none" w:sz="0" w:space="0" w:color="auto"/>
        <w:right w:val="none" w:sz="0" w:space="0" w:color="auto"/>
      </w:divBdr>
    </w:div>
    <w:div w:id="652367257">
      <w:bodyDiv w:val="1"/>
      <w:marLeft w:val="0"/>
      <w:marRight w:val="0"/>
      <w:marTop w:val="0"/>
      <w:marBottom w:val="0"/>
      <w:divBdr>
        <w:top w:val="none" w:sz="0" w:space="0" w:color="auto"/>
        <w:left w:val="none" w:sz="0" w:space="0" w:color="auto"/>
        <w:bottom w:val="none" w:sz="0" w:space="0" w:color="auto"/>
        <w:right w:val="none" w:sz="0" w:space="0" w:color="auto"/>
      </w:divBdr>
    </w:div>
    <w:div w:id="716471733">
      <w:bodyDiv w:val="1"/>
      <w:marLeft w:val="0"/>
      <w:marRight w:val="0"/>
      <w:marTop w:val="0"/>
      <w:marBottom w:val="0"/>
      <w:divBdr>
        <w:top w:val="none" w:sz="0" w:space="0" w:color="auto"/>
        <w:left w:val="none" w:sz="0" w:space="0" w:color="auto"/>
        <w:bottom w:val="none" w:sz="0" w:space="0" w:color="auto"/>
        <w:right w:val="none" w:sz="0" w:space="0" w:color="auto"/>
      </w:divBdr>
    </w:div>
    <w:div w:id="771584155">
      <w:bodyDiv w:val="1"/>
      <w:marLeft w:val="0"/>
      <w:marRight w:val="0"/>
      <w:marTop w:val="0"/>
      <w:marBottom w:val="0"/>
      <w:divBdr>
        <w:top w:val="none" w:sz="0" w:space="0" w:color="auto"/>
        <w:left w:val="none" w:sz="0" w:space="0" w:color="auto"/>
        <w:bottom w:val="none" w:sz="0" w:space="0" w:color="auto"/>
        <w:right w:val="none" w:sz="0" w:space="0" w:color="auto"/>
      </w:divBdr>
    </w:div>
    <w:div w:id="832915924">
      <w:bodyDiv w:val="1"/>
      <w:marLeft w:val="0"/>
      <w:marRight w:val="0"/>
      <w:marTop w:val="0"/>
      <w:marBottom w:val="0"/>
      <w:divBdr>
        <w:top w:val="none" w:sz="0" w:space="0" w:color="auto"/>
        <w:left w:val="none" w:sz="0" w:space="0" w:color="auto"/>
        <w:bottom w:val="none" w:sz="0" w:space="0" w:color="auto"/>
        <w:right w:val="none" w:sz="0" w:space="0" w:color="auto"/>
      </w:divBdr>
    </w:div>
    <w:div w:id="875586235">
      <w:bodyDiv w:val="1"/>
      <w:marLeft w:val="0"/>
      <w:marRight w:val="0"/>
      <w:marTop w:val="0"/>
      <w:marBottom w:val="0"/>
      <w:divBdr>
        <w:top w:val="none" w:sz="0" w:space="0" w:color="auto"/>
        <w:left w:val="none" w:sz="0" w:space="0" w:color="auto"/>
        <w:bottom w:val="none" w:sz="0" w:space="0" w:color="auto"/>
        <w:right w:val="none" w:sz="0" w:space="0" w:color="auto"/>
      </w:divBdr>
    </w:div>
    <w:div w:id="887106872">
      <w:bodyDiv w:val="1"/>
      <w:marLeft w:val="0"/>
      <w:marRight w:val="0"/>
      <w:marTop w:val="0"/>
      <w:marBottom w:val="0"/>
      <w:divBdr>
        <w:top w:val="none" w:sz="0" w:space="0" w:color="auto"/>
        <w:left w:val="none" w:sz="0" w:space="0" w:color="auto"/>
        <w:bottom w:val="none" w:sz="0" w:space="0" w:color="auto"/>
        <w:right w:val="none" w:sz="0" w:space="0" w:color="auto"/>
      </w:divBdr>
      <w:divsChild>
        <w:div w:id="673847314">
          <w:marLeft w:val="0"/>
          <w:marRight w:val="105"/>
          <w:marTop w:val="75"/>
          <w:marBottom w:val="75"/>
          <w:divBdr>
            <w:top w:val="none" w:sz="0" w:space="0" w:color="auto"/>
            <w:left w:val="none" w:sz="0" w:space="0" w:color="auto"/>
            <w:bottom w:val="none" w:sz="0" w:space="0" w:color="auto"/>
            <w:right w:val="single" w:sz="6" w:space="5" w:color="999999"/>
          </w:divBdr>
          <w:divsChild>
            <w:div w:id="2050640015">
              <w:marLeft w:val="0"/>
              <w:marRight w:val="0"/>
              <w:marTop w:val="0"/>
              <w:marBottom w:val="75"/>
              <w:divBdr>
                <w:top w:val="none" w:sz="0" w:space="0" w:color="auto"/>
                <w:left w:val="none" w:sz="0" w:space="0" w:color="auto"/>
                <w:bottom w:val="none" w:sz="0" w:space="0" w:color="auto"/>
                <w:right w:val="none" w:sz="0" w:space="0" w:color="auto"/>
              </w:divBdr>
            </w:div>
            <w:div w:id="801197366">
              <w:marLeft w:val="0"/>
              <w:marRight w:val="0"/>
              <w:marTop w:val="0"/>
              <w:marBottom w:val="0"/>
              <w:divBdr>
                <w:top w:val="none" w:sz="0" w:space="0" w:color="auto"/>
                <w:left w:val="none" w:sz="0" w:space="0" w:color="auto"/>
                <w:bottom w:val="none" w:sz="0" w:space="0" w:color="auto"/>
                <w:right w:val="none" w:sz="0" w:space="0" w:color="auto"/>
              </w:divBdr>
            </w:div>
          </w:divsChild>
        </w:div>
        <w:div w:id="1433740559">
          <w:marLeft w:val="0"/>
          <w:marRight w:val="105"/>
          <w:marTop w:val="75"/>
          <w:marBottom w:val="75"/>
          <w:divBdr>
            <w:top w:val="none" w:sz="0" w:space="0" w:color="auto"/>
            <w:left w:val="none" w:sz="0" w:space="0" w:color="auto"/>
            <w:bottom w:val="none" w:sz="0" w:space="0" w:color="auto"/>
            <w:right w:val="single" w:sz="6" w:space="5" w:color="999999"/>
          </w:divBdr>
          <w:divsChild>
            <w:div w:id="546601567">
              <w:marLeft w:val="0"/>
              <w:marRight w:val="0"/>
              <w:marTop w:val="0"/>
              <w:marBottom w:val="75"/>
              <w:divBdr>
                <w:top w:val="none" w:sz="0" w:space="0" w:color="auto"/>
                <w:left w:val="none" w:sz="0" w:space="0" w:color="auto"/>
                <w:bottom w:val="none" w:sz="0" w:space="0" w:color="auto"/>
                <w:right w:val="none" w:sz="0" w:space="0" w:color="auto"/>
              </w:divBdr>
            </w:div>
            <w:div w:id="1002391552">
              <w:marLeft w:val="0"/>
              <w:marRight w:val="0"/>
              <w:marTop w:val="0"/>
              <w:marBottom w:val="0"/>
              <w:divBdr>
                <w:top w:val="none" w:sz="0" w:space="0" w:color="auto"/>
                <w:left w:val="none" w:sz="0" w:space="0" w:color="auto"/>
                <w:bottom w:val="none" w:sz="0" w:space="0" w:color="auto"/>
                <w:right w:val="none" w:sz="0" w:space="0" w:color="auto"/>
              </w:divBdr>
            </w:div>
          </w:divsChild>
        </w:div>
        <w:div w:id="896624365">
          <w:marLeft w:val="0"/>
          <w:marRight w:val="120"/>
          <w:marTop w:val="0"/>
          <w:marBottom w:val="15"/>
          <w:divBdr>
            <w:top w:val="single" w:sz="6" w:space="5" w:color="005626"/>
            <w:left w:val="single" w:sz="6" w:space="5" w:color="005626"/>
            <w:bottom w:val="single" w:sz="6" w:space="5" w:color="005626"/>
            <w:right w:val="single" w:sz="6" w:space="5" w:color="005626"/>
          </w:divBdr>
          <w:divsChild>
            <w:div w:id="1422484975">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953292238">
      <w:bodyDiv w:val="1"/>
      <w:marLeft w:val="0"/>
      <w:marRight w:val="0"/>
      <w:marTop w:val="0"/>
      <w:marBottom w:val="0"/>
      <w:divBdr>
        <w:top w:val="none" w:sz="0" w:space="0" w:color="auto"/>
        <w:left w:val="none" w:sz="0" w:space="0" w:color="auto"/>
        <w:bottom w:val="none" w:sz="0" w:space="0" w:color="auto"/>
        <w:right w:val="none" w:sz="0" w:space="0" w:color="auto"/>
      </w:divBdr>
      <w:divsChild>
        <w:div w:id="1295939817">
          <w:marLeft w:val="0"/>
          <w:marRight w:val="0"/>
          <w:marTop w:val="0"/>
          <w:marBottom w:val="0"/>
          <w:divBdr>
            <w:top w:val="none" w:sz="0" w:space="0" w:color="auto"/>
            <w:left w:val="none" w:sz="0" w:space="0" w:color="auto"/>
            <w:bottom w:val="none" w:sz="0" w:space="0" w:color="auto"/>
            <w:right w:val="none" w:sz="0" w:space="0" w:color="auto"/>
          </w:divBdr>
          <w:divsChild>
            <w:div w:id="1916090684">
              <w:marLeft w:val="0"/>
              <w:marRight w:val="0"/>
              <w:marTop w:val="0"/>
              <w:marBottom w:val="0"/>
              <w:divBdr>
                <w:top w:val="none" w:sz="0" w:space="0" w:color="auto"/>
                <w:left w:val="none" w:sz="0" w:space="0" w:color="auto"/>
                <w:bottom w:val="none" w:sz="0" w:space="0" w:color="auto"/>
                <w:right w:val="none" w:sz="0" w:space="0" w:color="auto"/>
              </w:divBdr>
              <w:divsChild>
                <w:div w:id="1117334144">
                  <w:marLeft w:val="0"/>
                  <w:marRight w:val="0"/>
                  <w:marTop w:val="0"/>
                  <w:marBottom w:val="0"/>
                  <w:divBdr>
                    <w:top w:val="none" w:sz="0" w:space="0" w:color="auto"/>
                    <w:left w:val="none" w:sz="0" w:space="0" w:color="auto"/>
                    <w:bottom w:val="none" w:sz="0" w:space="0" w:color="auto"/>
                    <w:right w:val="none" w:sz="0" w:space="0" w:color="auto"/>
                  </w:divBdr>
                  <w:divsChild>
                    <w:div w:id="16658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02433">
      <w:bodyDiv w:val="1"/>
      <w:marLeft w:val="0"/>
      <w:marRight w:val="0"/>
      <w:marTop w:val="0"/>
      <w:marBottom w:val="0"/>
      <w:divBdr>
        <w:top w:val="none" w:sz="0" w:space="0" w:color="auto"/>
        <w:left w:val="none" w:sz="0" w:space="0" w:color="auto"/>
        <w:bottom w:val="none" w:sz="0" w:space="0" w:color="auto"/>
        <w:right w:val="none" w:sz="0" w:space="0" w:color="auto"/>
      </w:divBdr>
    </w:div>
    <w:div w:id="975331701">
      <w:bodyDiv w:val="1"/>
      <w:marLeft w:val="0"/>
      <w:marRight w:val="0"/>
      <w:marTop w:val="0"/>
      <w:marBottom w:val="0"/>
      <w:divBdr>
        <w:top w:val="none" w:sz="0" w:space="0" w:color="auto"/>
        <w:left w:val="none" w:sz="0" w:space="0" w:color="auto"/>
        <w:bottom w:val="none" w:sz="0" w:space="0" w:color="auto"/>
        <w:right w:val="none" w:sz="0" w:space="0" w:color="auto"/>
      </w:divBdr>
      <w:divsChild>
        <w:div w:id="171534113">
          <w:marLeft w:val="0"/>
          <w:marRight w:val="0"/>
          <w:marTop w:val="105"/>
          <w:marBottom w:val="150"/>
          <w:divBdr>
            <w:top w:val="none" w:sz="0" w:space="0" w:color="auto"/>
            <w:left w:val="none" w:sz="0" w:space="0" w:color="auto"/>
            <w:bottom w:val="none" w:sz="0" w:space="0" w:color="auto"/>
            <w:right w:val="none" w:sz="0" w:space="0" w:color="auto"/>
          </w:divBdr>
        </w:div>
        <w:div w:id="2024086371">
          <w:marLeft w:val="0"/>
          <w:marRight w:val="0"/>
          <w:marTop w:val="0"/>
          <w:marBottom w:val="450"/>
          <w:divBdr>
            <w:top w:val="none" w:sz="0" w:space="0" w:color="auto"/>
            <w:left w:val="none" w:sz="0" w:space="0" w:color="auto"/>
            <w:bottom w:val="none" w:sz="0" w:space="0" w:color="auto"/>
            <w:right w:val="none" w:sz="0" w:space="0" w:color="auto"/>
          </w:divBdr>
          <w:divsChild>
            <w:div w:id="2091416828">
              <w:marLeft w:val="0"/>
              <w:marRight w:val="0"/>
              <w:marTop w:val="0"/>
              <w:marBottom w:val="0"/>
              <w:divBdr>
                <w:top w:val="none" w:sz="0" w:space="0" w:color="auto"/>
                <w:left w:val="none" w:sz="0" w:space="0" w:color="auto"/>
                <w:bottom w:val="none" w:sz="0" w:space="0" w:color="auto"/>
                <w:right w:val="none" w:sz="0" w:space="0" w:color="auto"/>
              </w:divBdr>
              <w:divsChild>
                <w:div w:id="247353435">
                  <w:marLeft w:val="0"/>
                  <w:marRight w:val="0"/>
                  <w:marTop w:val="0"/>
                  <w:marBottom w:val="0"/>
                  <w:divBdr>
                    <w:top w:val="none" w:sz="0" w:space="0" w:color="auto"/>
                    <w:left w:val="none" w:sz="0" w:space="0" w:color="auto"/>
                    <w:bottom w:val="none" w:sz="0" w:space="0" w:color="auto"/>
                    <w:right w:val="none" w:sz="0" w:space="0" w:color="auto"/>
                  </w:divBdr>
                </w:div>
                <w:div w:id="1571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70663">
      <w:bodyDiv w:val="1"/>
      <w:marLeft w:val="0"/>
      <w:marRight w:val="0"/>
      <w:marTop w:val="0"/>
      <w:marBottom w:val="0"/>
      <w:divBdr>
        <w:top w:val="none" w:sz="0" w:space="0" w:color="auto"/>
        <w:left w:val="none" w:sz="0" w:space="0" w:color="auto"/>
        <w:bottom w:val="none" w:sz="0" w:space="0" w:color="auto"/>
        <w:right w:val="none" w:sz="0" w:space="0" w:color="auto"/>
      </w:divBdr>
    </w:div>
    <w:div w:id="1064258900">
      <w:bodyDiv w:val="1"/>
      <w:marLeft w:val="0"/>
      <w:marRight w:val="0"/>
      <w:marTop w:val="0"/>
      <w:marBottom w:val="0"/>
      <w:divBdr>
        <w:top w:val="none" w:sz="0" w:space="0" w:color="auto"/>
        <w:left w:val="none" w:sz="0" w:space="0" w:color="auto"/>
        <w:bottom w:val="none" w:sz="0" w:space="0" w:color="auto"/>
        <w:right w:val="none" w:sz="0" w:space="0" w:color="auto"/>
      </w:divBdr>
    </w:div>
    <w:div w:id="1067411614">
      <w:bodyDiv w:val="1"/>
      <w:marLeft w:val="0"/>
      <w:marRight w:val="0"/>
      <w:marTop w:val="0"/>
      <w:marBottom w:val="0"/>
      <w:divBdr>
        <w:top w:val="none" w:sz="0" w:space="0" w:color="auto"/>
        <w:left w:val="none" w:sz="0" w:space="0" w:color="auto"/>
        <w:bottom w:val="none" w:sz="0" w:space="0" w:color="auto"/>
        <w:right w:val="none" w:sz="0" w:space="0" w:color="auto"/>
      </w:divBdr>
    </w:div>
    <w:div w:id="1090083867">
      <w:bodyDiv w:val="1"/>
      <w:marLeft w:val="0"/>
      <w:marRight w:val="0"/>
      <w:marTop w:val="0"/>
      <w:marBottom w:val="0"/>
      <w:divBdr>
        <w:top w:val="none" w:sz="0" w:space="0" w:color="auto"/>
        <w:left w:val="none" w:sz="0" w:space="0" w:color="auto"/>
        <w:bottom w:val="none" w:sz="0" w:space="0" w:color="auto"/>
        <w:right w:val="none" w:sz="0" w:space="0" w:color="auto"/>
      </w:divBdr>
    </w:div>
    <w:div w:id="1105883851">
      <w:bodyDiv w:val="1"/>
      <w:marLeft w:val="0"/>
      <w:marRight w:val="0"/>
      <w:marTop w:val="0"/>
      <w:marBottom w:val="0"/>
      <w:divBdr>
        <w:top w:val="none" w:sz="0" w:space="0" w:color="auto"/>
        <w:left w:val="none" w:sz="0" w:space="0" w:color="auto"/>
        <w:bottom w:val="none" w:sz="0" w:space="0" w:color="auto"/>
        <w:right w:val="none" w:sz="0" w:space="0" w:color="auto"/>
      </w:divBdr>
    </w:div>
    <w:div w:id="1107774469">
      <w:bodyDiv w:val="1"/>
      <w:marLeft w:val="0"/>
      <w:marRight w:val="0"/>
      <w:marTop w:val="0"/>
      <w:marBottom w:val="0"/>
      <w:divBdr>
        <w:top w:val="none" w:sz="0" w:space="0" w:color="auto"/>
        <w:left w:val="none" w:sz="0" w:space="0" w:color="auto"/>
        <w:bottom w:val="none" w:sz="0" w:space="0" w:color="auto"/>
        <w:right w:val="none" w:sz="0" w:space="0" w:color="auto"/>
      </w:divBdr>
    </w:div>
    <w:div w:id="1108425651">
      <w:bodyDiv w:val="1"/>
      <w:marLeft w:val="0"/>
      <w:marRight w:val="0"/>
      <w:marTop w:val="0"/>
      <w:marBottom w:val="0"/>
      <w:divBdr>
        <w:top w:val="none" w:sz="0" w:space="0" w:color="auto"/>
        <w:left w:val="none" w:sz="0" w:space="0" w:color="auto"/>
        <w:bottom w:val="none" w:sz="0" w:space="0" w:color="auto"/>
        <w:right w:val="none" w:sz="0" w:space="0" w:color="auto"/>
      </w:divBdr>
    </w:div>
    <w:div w:id="1146623857">
      <w:bodyDiv w:val="1"/>
      <w:marLeft w:val="0"/>
      <w:marRight w:val="0"/>
      <w:marTop w:val="0"/>
      <w:marBottom w:val="0"/>
      <w:divBdr>
        <w:top w:val="none" w:sz="0" w:space="0" w:color="auto"/>
        <w:left w:val="none" w:sz="0" w:space="0" w:color="auto"/>
        <w:bottom w:val="none" w:sz="0" w:space="0" w:color="auto"/>
        <w:right w:val="none" w:sz="0" w:space="0" w:color="auto"/>
      </w:divBdr>
    </w:div>
    <w:div w:id="1164396506">
      <w:bodyDiv w:val="1"/>
      <w:marLeft w:val="0"/>
      <w:marRight w:val="0"/>
      <w:marTop w:val="0"/>
      <w:marBottom w:val="0"/>
      <w:divBdr>
        <w:top w:val="none" w:sz="0" w:space="0" w:color="auto"/>
        <w:left w:val="none" w:sz="0" w:space="0" w:color="auto"/>
        <w:bottom w:val="none" w:sz="0" w:space="0" w:color="auto"/>
        <w:right w:val="none" w:sz="0" w:space="0" w:color="auto"/>
      </w:divBdr>
    </w:div>
    <w:div w:id="1171867996">
      <w:bodyDiv w:val="1"/>
      <w:marLeft w:val="0"/>
      <w:marRight w:val="0"/>
      <w:marTop w:val="0"/>
      <w:marBottom w:val="0"/>
      <w:divBdr>
        <w:top w:val="none" w:sz="0" w:space="0" w:color="auto"/>
        <w:left w:val="none" w:sz="0" w:space="0" w:color="auto"/>
        <w:bottom w:val="none" w:sz="0" w:space="0" w:color="auto"/>
        <w:right w:val="none" w:sz="0" w:space="0" w:color="auto"/>
      </w:divBdr>
    </w:div>
    <w:div w:id="1189104958">
      <w:bodyDiv w:val="1"/>
      <w:marLeft w:val="0"/>
      <w:marRight w:val="0"/>
      <w:marTop w:val="0"/>
      <w:marBottom w:val="0"/>
      <w:divBdr>
        <w:top w:val="none" w:sz="0" w:space="0" w:color="auto"/>
        <w:left w:val="none" w:sz="0" w:space="0" w:color="auto"/>
        <w:bottom w:val="none" w:sz="0" w:space="0" w:color="auto"/>
        <w:right w:val="none" w:sz="0" w:space="0" w:color="auto"/>
      </w:divBdr>
    </w:div>
    <w:div w:id="1216819027">
      <w:bodyDiv w:val="1"/>
      <w:marLeft w:val="0"/>
      <w:marRight w:val="0"/>
      <w:marTop w:val="0"/>
      <w:marBottom w:val="0"/>
      <w:divBdr>
        <w:top w:val="none" w:sz="0" w:space="0" w:color="auto"/>
        <w:left w:val="none" w:sz="0" w:space="0" w:color="auto"/>
        <w:bottom w:val="none" w:sz="0" w:space="0" w:color="auto"/>
        <w:right w:val="none" w:sz="0" w:space="0" w:color="auto"/>
      </w:divBdr>
    </w:div>
    <w:div w:id="1220704258">
      <w:bodyDiv w:val="1"/>
      <w:marLeft w:val="0"/>
      <w:marRight w:val="0"/>
      <w:marTop w:val="0"/>
      <w:marBottom w:val="0"/>
      <w:divBdr>
        <w:top w:val="none" w:sz="0" w:space="0" w:color="auto"/>
        <w:left w:val="none" w:sz="0" w:space="0" w:color="auto"/>
        <w:bottom w:val="none" w:sz="0" w:space="0" w:color="auto"/>
        <w:right w:val="none" w:sz="0" w:space="0" w:color="auto"/>
      </w:divBdr>
    </w:div>
    <w:div w:id="1305626984">
      <w:bodyDiv w:val="1"/>
      <w:marLeft w:val="0"/>
      <w:marRight w:val="0"/>
      <w:marTop w:val="0"/>
      <w:marBottom w:val="0"/>
      <w:divBdr>
        <w:top w:val="none" w:sz="0" w:space="0" w:color="auto"/>
        <w:left w:val="none" w:sz="0" w:space="0" w:color="auto"/>
        <w:bottom w:val="none" w:sz="0" w:space="0" w:color="auto"/>
        <w:right w:val="none" w:sz="0" w:space="0" w:color="auto"/>
      </w:divBdr>
    </w:div>
    <w:div w:id="1305886895">
      <w:bodyDiv w:val="1"/>
      <w:marLeft w:val="0"/>
      <w:marRight w:val="0"/>
      <w:marTop w:val="0"/>
      <w:marBottom w:val="0"/>
      <w:divBdr>
        <w:top w:val="none" w:sz="0" w:space="0" w:color="auto"/>
        <w:left w:val="none" w:sz="0" w:space="0" w:color="auto"/>
        <w:bottom w:val="none" w:sz="0" w:space="0" w:color="auto"/>
        <w:right w:val="none" w:sz="0" w:space="0" w:color="auto"/>
      </w:divBdr>
    </w:div>
    <w:div w:id="1321617514">
      <w:bodyDiv w:val="1"/>
      <w:marLeft w:val="0"/>
      <w:marRight w:val="0"/>
      <w:marTop w:val="0"/>
      <w:marBottom w:val="0"/>
      <w:divBdr>
        <w:top w:val="none" w:sz="0" w:space="0" w:color="auto"/>
        <w:left w:val="none" w:sz="0" w:space="0" w:color="auto"/>
        <w:bottom w:val="none" w:sz="0" w:space="0" w:color="auto"/>
        <w:right w:val="none" w:sz="0" w:space="0" w:color="auto"/>
      </w:divBdr>
    </w:div>
    <w:div w:id="1322083951">
      <w:bodyDiv w:val="1"/>
      <w:marLeft w:val="0"/>
      <w:marRight w:val="0"/>
      <w:marTop w:val="0"/>
      <w:marBottom w:val="0"/>
      <w:divBdr>
        <w:top w:val="none" w:sz="0" w:space="0" w:color="auto"/>
        <w:left w:val="none" w:sz="0" w:space="0" w:color="auto"/>
        <w:bottom w:val="none" w:sz="0" w:space="0" w:color="auto"/>
        <w:right w:val="none" w:sz="0" w:space="0" w:color="auto"/>
      </w:divBdr>
    </w:div>
    <w:div w:id="1326125511">
      <w:bodyDiv w:val="1"/>
      <w:marLeft w:val="0"/>
      <w:marRight w:val="0"/>
      <w:marTop w:val="0"/>
      <w:marBottom w:val="0"/>
      <w:divBdr>
        <w:top w:val="none" w:sz="0" w:space="0" w:color="auto"/>
        <w:left w:val="none" w:sz="0" w:space="0" w:color="auto"/>
        <w:bottom w:val="none" w:sz="0" w:space="0" w:color="auto"/>
        <w:right w:val="none" w:sz="0" w:space="0" w:color="auto"/>
      </w:divBdr>
    </w:div>
    <w:div w:id="1332179257">
      <w:bodyDiv w:val="1"/>
      <w:marLeft w:val="0"/>
      <w:marRight w:val="0"/>
      <w:marTop w:val="0"/>
      <w:marBottom w:val="0"/>
      <w:divBdr>
        <w:top w:val="none" w:sz="0" w:space="0" w:color="auto"/>
        <w:left w:val="none" w:sz="0" w:space="0" w:color="auto"/>
        <w:bottom w:val="none" w:sz="0" w:space="0" w:color="auto"/>
        <w:right w:val="none" w:sz="0" w:space="0" w:color="auto"/>
      </w:divBdr>
    </w:div>
    <w:div w:id="1340936093">
      <w:bodyDiv w:val="1"/>
      <w:marLeft w:val="0"/>
      <w:marRight w:val="0"/>
      <w:marTop w:val="0"/>
      <w:marBottom w:val="0"/>
      <w:divBdr>
        <w:top w:val="none" w:sz="0" w:space="0" w:color="auto"/>
        <w:left w:val="none" w:sz="0" w:space="0" w:color="auto"/>
        <w:bottom w:val="none" w:sz="0" w:space="0" w:color="auto"/>
        <w:right w:val="none" w:sz="0" w:space="0" w:color="auto"/>
      </w:divBdr>
    </w:div>
    <w:div w:id="1348364644">
      <w:bodyDiv w:val="1"/>
      <w:marLeft w:val="0"/>
      <w:marRight w:val="0"/>
      <w:marTop w:val="0"/>
      <w:marBottom w:val="0"/>
      <w:divBdr>
        <w:top w:val="none" w:sz="0" w:space="0" w:color="auto"/>
        <w:left w:val="none" w:sz="0" w:space="0" w:color="auto"/>
        <w:bottom w:val="none" w:sz="0" w:space="0" w:color="auto"/>
        <w:right w:val="none" w:sz="0" w:space="0" w:color="auto"/>
      </w:divBdr>
    </w:div>
    <w:div w:id="1356615399">
      <w:bodyDiv w:val="1"/>
      <w:marLeft w:val="0"/>
      <w:marRight w:val="0"/>
      <w:marTop w:val="0"/>
      <w:marBottom w:val="0"/>
      <w:divBdr>
        <w:top w:val="none" w:sz="0" w:space="0" w:color="auto"/>
        <w:left w:val="none" w:sz="0" w:space="0" w:color="auto"/>
        <w:bottom w:val="none" w:sz="0" w:space="0" w:color="auto"/>
        <w:right w:val="none" w:sz="0" w:space="0" w:color="auto"/>
      </w:divBdr>
    </w:div>
    <w:div w:id="1395423515">
      <w:bodyDiv w:val="1"/>
      <w:marLeft w:val="0"/>
      <w:marRight w:val="0"/>
      <w:marTop w:val="0"/>
      <w:marBottom w:val="0"/>
      <w:divBdr>
        <w:top w:val="none" w:sz="0" w:space="0" w:color="auto"/>
        <w:left w:val="none" w:sz="0" w:space="0" w:color="auto"/>
        <w:bottom w:val="none" w:sz="0" w:space="0" w:color="auto"/>
        <w:right w:val="none" w:sz="0" w:space="0" w:color="auto"/>
      </w:divBdr>
    </w:div>
    <w:div w:id="1399521824">
      <w:bodyDiv w:val="1"/>
      <w:marLeft w:val="0"/>
      <w:marRight w:val="0"/>
      <w:marTop w:val="0"/>
      <w:marBottom w:val="0"/>
      <w:divBdr>
        <w:top w:val="none" w:sz="0" w:space="0" w:color="auto"/>
        <w:left w:val="none" w:sz="0" w:space="0" w:color="auto"/>
        <w:bottom w:val="none" w:sz="0" w:space="0" w:color="auto"/>
        <w:right w:val="none" w:sz="0" w:space="0" w:color="auto"/>
      </w:divBdr>
    </w:div>
    <w:div w:id="1428430952">
      <w:bodyDiv w:val="1"/>
      <w:marLeft w:val="0"/>
      <w:marRight w:val="0"/>
      <w:marTop w:val="0"/>
      <w:marBottom w:val="0"/>
      <w:divBdr>
        <w:top w:val="none" w:sz="0" w:space="0" w:color="auto"/>
        <w:left w:val="none" w:sz="0" w:space="0" w:color="auto"/>
        <w:bottom w:val="none" w:sz="0" w:space="0" w:color="auto"/>
        <w:right w:val="none" w:sz="0" w:space="0" w:color="auto"/>
      </w:divBdr>
    </w:div>
    <w:div w:id="1463184433">
      <w:bodyDiv w:val="1"/>
      <w:marLeft w:val="0"/>
      <w:marRight w:val="0"/>
      <w:marTop w:val="0"/>
      <w:marBottom w:val="0"/>
      <w:divBdr>
        <w:top w:val="none" w:sz="0" w:space="0" w:color="auto"/>
        <w:left w:val="none" w:sz="0" w:space="0" w:color="auto"/>
        <w:bottom w:val="none" w:sz="0" w:space="0" w:color="auto"/>
        <w:right w:val="none" w:sz="0" w:space="0" w:color="auto"/>
      </w:divBdr>
    </w:div>
    <w:div w:id="1549802896">
      <w:bodyDiv w:val="1"/>
      <w:marLeft w:val="0"/>
      <w:marRight w:val="0"/>
      <w:marTop w:val="0"/>
      <w:marBottom w:val="0"/>
      <w:divBdr>
        <w:top w:val="none" w:sz="0" w:space="0" w:color="auto"/>
        <w:left w:val="none" w:sz="0" w:space="0" w:color="auto"/>
        <w:bottom w:val="none" w:sz="0" w:space="0" w:color="auto"/>
        <w:right w:val="none" w:sz="0" w:space="0" w:color="auto"/>
      </w:divBdr>
    </w:div>
    <w:div w:id="1581477379">
      <w:bodyDiv w:val="1"/>
      <w:marLeft w:val="0"/>
      <w:marRight w:val="0"/>
      <w:marTop w:val="0"/>
      <w:marBottom w:val="0"/>
      <w:divBdr>
        <w:top w:val="none" w:sz="0" w:space="0" w:color="auto"/>
        <w:left w:val="none" w:sz="0" w:space="0" w:color="auto"/>
        <w:bottom w:val="none" w:sz="0" w:space="0" w:color="auto"/>
        <w:right w:val="none" w:sz="0" w:space="0" w:color="auto"/>
      </w:divBdr>
    </w:div>
    <w:div w:id="1633368412">
      <w:bodyDiv w:val="1"/>
      <w:marLeft w:val="0"/>
      <w:marRight w:val="0"/>
      <w:marTop w:val="0"/>
      <w:marBottom w:val="0"/>
      <w:divBdr>
        <w:top w:val="none" w:sz="0" w:space="0" w:color="auto"/>
        <w:left w:val="none" w:sz="0" w:space="0" w:color="auto"/>
        <w:bottom w:val="none" w:sz="0" w:space="0" w:color="auto"/>
        <w:right w:val="none" w:sz="0" w:space="0" w:color="auto"/>
      </w:divBdr>
      <w:divsChild>
        <w:div w:id="1146118490">
          <w:marLeft w:val="0"/>
          <w:marRight w:val="0"/>
          <w:marTop w:val="105"/>
          <w:marBottom w:val="150"/>
          <w:divBdr>
            <w:top w:val="none" w:sz="0" w:space="0" w:color="auto"/>
            <w:left w:val="none" w:sz="0" w:space="0" w:color="auto"/>
            <w:bottom w:val="none" w:sz="0" w:space="0" w:color="auto"/>
            <w:right w:val="none" w:sz="0" w:space="0" w:color="auto"/>
          </w:divBdr>
        </w:div>
        <w:div w:id="1108089140">
          <w:marLeft w:val="0"/>
          <w:marRight w:val="0"/>
          <w:marTop w:val="0"/>
          <w:marBottom w:val="450"/>
          <w:divBdr>
            <w:top w:val="none" w:sz="0" w:space="0" w:color="auto"/>
            <w:left w:val="none" w:sz="0" w:space="0" w:color="auto"/>
            <w:bottom w:val="none" w:sz="0" w:space="0" w:color="auto"/>
            <w:right w:val="none" w:sz="0" w:space="0" w:color="auto"/>
          </w:divBdr>
          <w:divsChild>
            <w:div w:id="1719353617">
              <w:marLeft w:val="0"/>
              <w:marRight w:val="0"/>
              <w:marTop w:val="0"/>
              <w:marBottom w:val="0"/>
              <w:divBdr>
                <w:top w:val="none" w:sz="0" w:space="0" w:color="auto"/>
                <w:left w:val="none" w:sz="0" w:space="0" w:color="auto"/>
                <w:bottom w:val="none" w:sz="0" w:space="0" w:color="auto"/>
                <w:right w:val="none" w:sz="0" w:space="0" w:color="auto"/>
              </w:divBdr>
              <w:divsChild>
                <w:div w:id="1364208807">
                  <w:marLeft w:val="0"/>
                  <w:marRight w:val="0"/>
                  <w:marTop w:val="0"/>
                  <w:marBottom w:val="0"/>
                  <w:divBdr>
                    <w:top w:val="none" w:sz="0" w:space="0" w:color="auto"/>
                    <w:left w:val="none" w:sz="0" w:space="0" w:color="auto"/>
                    <w:bottom w:val="none" w:sz="0" w:space="0" w:color="auto"/>
                    <w:right w:val="none" w:sz="0" w:space="0" w:color="auto"/>
                  </w:divBdr>
                </w:div>
                <w:div w:id="5686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3938">
      <w:bodyDiv w:val="1"/>
      <w:marLeft w:val="0"/>
      <w:marRight w:val="0"/>
      <w:marTop w:val="0"/>
      <w:marBottom w:val="0"/>
      <w:divBdr>
        <w:top w:val="none" w:sz="0" w:space="0" w:color="auto"/>
        <w:left w:val="none" w:sz="0" w:space="0" w:color="auto"/>
        <w:bottom w:val="none" w:sz="0" w:space="0" w:color="auto"/>
        <w:right w:val="none" w:sz="0" w:space="0" w:color="auto"/>
      </w:divBdr>
    </w:div>
    <w:div w:id="1692337181">
      <w:bodyDiv w:val="1"/>
      <w:marLeft w:val="0"/>
      <w:marRight w:val="0"/>
      <w:marTop w:val="0"/>
      <w:marBottom w:val="0"/>
      <w:divBdr>
        <w:top w:val="none" w:sz="0" w:space="0" w:color="auto"/>
        <w:left w:val="none" w:sz="0" w:space="0" w:color="auto"/>
        <w:bottom w:val="none" w:sz="0" w:space="0" w:color="auto"/>
        <w:right w:val="none" w:sz="0" w:space="0" w:color="auto"/>
      </w:divBdr>
    </w:div>
    <w:div w:id="1700082749">
      <w:bodyDiv w:val="1"/>
      <w:marLeft w:val="0"/>
      <w:marRight w:val="0"/>
      <w:marTop w:val="0"/>
      <w:marBottom w:val="0"/>
      <w:divBdr>
        <w:top w:val="none" w:sz="0" w:space="0" w:color="auto"/>
        <w:left w:val="none" w:sz="0" w:space="0" w:color="auto"/>
        <w:bottom w:val="none" w:sz="0" w:space="0" w:color="auto"/>
        <w:right w:val="none" w:sz="0" w:space="0" w:color="auto"/>
      </w:divBdr>
    </w:div>
    <w:div w:id="1708406545">
      <w:bodyDiv w:val="1"/>
      <w:marLeft w:val="0"/>
      <w:marRight w:val="0"/>
      <w:marTop w:val="0"/>
      <w:marBottom w:val="0"/>
      <w:divBdr>
        <w:top w:val="none" w:sz="0" w:space="0" w:color="auto"/>
        <w:left w:val="none" w:sz="0" w:space="0" w:color="auto"/>
        <w:bottom w:val="none" w:sz="0" w:space="0" w:color="auto"/>
        <w:right w:val="none" w:sz="0" w:space="0" w:color="auto"/>
      </w:divBdr>
    </w:div>
    <w:div w:id="1808204865">
      <w:bodyDiv w:val="1"/>
      <w:marLeft w:val="0"/>
      <w:marRight w:val="0"/>
      <w:marTop w:val="0"/>
      <w:marBottom w:val="0"/>
      <w:divBdr>
        <w:top w:val="none" w:sz="0" w:space="0" w:color="auto"/>
        <w:left w:val="none" w:sz="0" w:space="0" w:color="auto"/>
        <w:bottom w:val="none" w:sz="0" w:space="0" w:color="auto"/>
        <w:right w:val="none" w:sz="0" w:space="0" w:color="auto"/>
      </w:divBdr>
    </w:div>
    <w:div w:id="1862932928">
      <w:bodyDiv w:val="1"/>
      <w:marLeft w:val="0"/>
      <w:marRight w:val="0"/>
      <w:marTop w:val="0"/>
      <w:marBottom w:val="0"/>
      <w:divBdr>
        <w:top w:val="none" w:sz="0" w:space="0" w:color="auto"/>
        <w:left w:val="none" w:sz="0" w:space="0" w:color="auto"/>
        <w:bottom w:val="none" w:sz="0" w:space="0" w:color="auto"/>
        <w:right w:val="none" w:sz="0" w:space="0" w:color="auto"/>
      </w:divBdr>
      <w:divsChild>
        <w:div w:id="1771000362">
          <w:marLeft w:val="0"/>
          <w:marRight w:val="105"/>
          <w:marTop w:val="75"/>
          <w:marBottom w:val="75"/>
          <w:divBdr>
            <w:top w:val="none" w:sz="0" w:space="0" w:color="auto"/>
            <w:left w:val="none" w:sz="0" w:space="0" w:color="auto"/>
            <w:bottom w:val="none" w:sz="0" w:space="0" w:color="auto"/>
            <w:right w:val="single" w:sz="6" w:space="5" w:color="999999"/>
          </w:divBdr>
          <w:divsChild>
            <w:div w:id="723867173">
              <w:marLeft w:val="0"/>
              <w:marRight w:val="0"/>
              <w:marTop w:val="0"/>
              <w:marBottom w:val="75"/>
              <w:divBdr>
                <w:top w:val="none" w:sz="0" w:space="0" w:color="auto"/>
                <w:left w:val="none" w:sz="0" w:space="0" w:color="auto"/>
                <w:bottom w:val="none" w:sz="0" w:space="0" w:color="auto"/>
                <w:right w:val="none" w:sz="0" w:space="0" w:color="auto"/>
              </w:divBdr>
            </w:div>
            <w:div w:id="2056538340">
              <w:marLeft w:val="0"/>
              <w:marRight w:val="0"/>
              <w:marTop w:val="0"/>
              <w:marBottom w:val="0"/>
              <w:divBdr>
                <w:top w:val="none" w:sz="0" w:space="0" w:color="auto"/>
                <w:left w:val="none" w:sz="0" w:space="0" w:color="auto"/>
                <w:bottom w:val="none" w:sz="0" w:space="0" w:color="auto"/>
                <w:right w:val="none" w:sz="0" w:space="0" w:color="auto"/>
              </w:divBdr>
            </w:div>
          </w:divsChild>
        </w:div>
        <w:div w:id="1420829254">
          <w:marLeft w:val="0"/>
          <w:marRight w:val="105"/>
          <w:marTop w:val="75"/>
          <w:marBottom w:val="75"/>
          <w:divBdr>
            <w:top w:val="none" w:sz="0" w:space="0" w:color="auto"/>
            <w:left w:val="none" w:sz="0" w:space="0" w:color="auto"/>
            <w:bottom w:val="none" w:sz="0" w:space="0" w:color="auto"/>
            <w:right w:val="single" w:sz="6" w:space="5" w:color="999999"/>
          </w:divBdr>
          <w:divsChild>
            <w:div w:id="2137402917">
              <w:marLeft w:val="0"/>
              <w:marRight w:val="0"/>
              <w:marTop w:val="0"/>
              <w:marBottom w:val="75"/>
              <w:divBdr>
                <w:top w:val="none" w:sz="0" w:space="0" w:color="auto"/>
                <w:left w:val="none" w:sz="0" w:space="0" w:color="auto"/>
                <w:bottom w:val="none" w:sz="0" w:space="0" w:color="auto"/>
                <w:right w:val="none" w:sz="0" w:space="0" w:color="auto"/>
              </w:divBdr>
            </w:div>
            <w:div w:id="1572034345">
              <w:marLeft w:val="0"/>
              <w:marRight w:val="0"/>
              <w:marTop w:val="0"/>
              <w:marBottom w:val="0"/>
              <w:divBdr>
                <w:top w:val="none" w:sz="0" w:space="0" w:color="auto"/>
                <w:left w:val="none" w:sz="0" w:space="0" w:color="auto"/>
                <w:bottom w:val="none" w:sz="0" w:space="0" w:color="auto"/>
                <w:right w:val="none" w:sz="0" w:space="0" w:color="auto"/>
              </w:divBdr>
            </w:div>
          </w:divsChild>
        </w:div>
        <w:div w:id="440225126">
          <w:marLeft w:val="0"/>
          <w:marRight w:val="120"/>
          <w:marTop w:val="0"/>
          <w:marBottom w:val="15"/>
          <w:divBdr>
            <w:top w:val="single" w:sz="6" w:space="5" w:color="005626"/>
            <w:left w:val="single" w:sz="6" w:space="5" w:color="005626"/>
            <w:bottom w:val="single" w:sz="6" w:space="5" w:color="005626"/>
            <w:right w:val="single" w:sz="6" w:space="5" w:color="005626"/>
          </w:divBdr>
          <w:divsChild>
            <w:div w:id="1310670316">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1866481861">
      <w:bodyDiv w:val="1"/>
      <w:marLeft w:val="0"/>
      <w:marRight w:val="0"/>
      <w:marTop w:val="0"/>
      <w:marBottom w:val="0"/>
      <w:divBdr>
        <w:top w:val="none" w:sz="0" w:space="0" w:color="auto"/>
        <w:left w:val="none" w:sz="0" w:space="0" w:color="auto"/>
        <w:bottom w:val="none" w:sz="0" w:space="0" w:color="auto"/>
        <w:right w:val="none" w:sz="0" w:space="0" w:color="auto"/>
      </w:divBdr>
    </w:div>
    <w:div w:id="1875265522">
      <w:bodyDiv w:val="1"/>
      <w:marLeft w:val="0"/>
      <w:marRight w:val="0"/>
      <w:marTop w:val="0"/>
      <w:marBottom w:val="0"/>
      <w:divBdr>
        <w:top w:val="none" w:sz="0" w:space="0" w:color="auto"/>
        <w:left w:val="none" w:sz="0" w:space="0" w:color="auto"/>
        <w:bottom w:val="none" w:sz="0" w:space="0" w:color="auto"/>
        <w:right w:val="none" w:sz="0" w:space="0" w:color="auto"/>
      </w:divBdr>
    </w:div>
    <w:div w:id="1878471011">
      <w:bodyDiv w:val="1"/>
      <w:marLeft w:val="0"/>
      <w:marRight w:val="0"/>
      <w:marTop w:val="0"/>
      <w:marBottom w:val="0"/>
      <w:divBdr>
        <w:top w:val="none" w:sz="0" w:space="0" w:color="auto"/>
        <w:left w:val="none" w:sz="0" w:space="0" w:color="auto"/>
        <w:bottom w:val="none" w:sz="0" w:space="0" w:color="auto"/>
        <w:right w:val="none" w:sz="0" w:space="0" w:color="auto"/>
      </w:divBdr>
    </w:div>
    <w:div w:id="1906525119">
      <w:bodyDiv w:val="1"/>
      <w:marLeft w:val="0"/>
      <w:marRight w:val="0"/>
      <w:marTop w:val="0"/>
      <w:marBottom w:val="0"/>
      <w:divBdr>
        <w:top w:val="none" w:sz="0" w:space="0" w:color="auto"/>
        <w:left w:val="none" w:sz="0" w:space="0" w:color="auto"/>
        <w:bottom w:val="none" w:sz="0" w:space="0" w:color="auto"/>
        <w:right w:val="none" w:sz="0" w:space="0" w:color="auto"/>
      </w:divBdr>
    </w:div>
    <w:div w:id="1927030132">
      <w:bodyDiv w:val="1"/>
      <w:marLeft w:val="0"/>
      <w:marRight w:val="0"/>
      <w:marTop w:val="0"/>
      <w:marBottom w:val="0"/>
      <w:divBdr>
        <w:top w:val="none" w:sz="0" w:space="0" w:color="auto"/>
        <w:left w:val="none" w:sz="0" w:space="0" w:color="auto"/>
        <w:bottom w:val="none" w:sz="0" w:space="0" w:color="auto"/>
        <w:right w:val="none" w:sz="0" w:space="0" w:color="auto"/>
      </w:divBdr>
    </w:div>
    <w:div w:id="1934315910">
      <w:bodyDiv w:val="1"/>
      <w:marLeft w:val="0"/>
      <w:marRight w:val="0"/>
      <w:marTop w:val="0"/>
      <w:marBottom w:val="0"/>
      <w:divBdr>
        <w:top w:val="none" w:sz="0" w:space="0" w:color="auto"/>
        <w:left w:val="none" w:sz="0" w:space="0" w:color="auto"/>
        <w:bottom w:val="none" w:sz="0" w:space="0" w:color="auto"/>
        <w:right w:val="none" w:sz="0" w:space="0" w:color="auto"/>
      </w:divBdr>
    </w:div>
    <w:div w:id="1939604884">
      <w:bodyDiv w:val="1"/>
      <w:marLeft w:val="0"/>
      <w:marRight w:val="0"/>
      <w:marTop w:val="0"/>
      <w:marBottom w:val="0"/>
      <w:divBdr>
        <w:top w:val="none" w:sz="0" w:space="0" w:color="auto"/>
        <w:left w:val="none" w:sz="0" w:space="0" w:color="auto"/>
        <w:bottom w:val="none" w:sz="0" w:space="0" w:color="auto"/>
        <w:right w:val="none" w:sz="0" w:space="0" w:color="auto"/>
      </w:divBdr>
    </w:div>
    <w:div w:id="1947879756">
      <w:bodyDiv w:val="1"/>
      <w:marLeft w:val="0"/>
      <w:marRight w:val="0"/>
      <w:marTop w:val="0"/>
      <w:marBottom w:val="0"/>
      <w:divBdr>
        <w:top w:val="none" w:sz="0" w:space="0" w:color="auto"/>
        <w:left w:val="none" w:sz="0" w:space="0" w:color="auto"/>
        <w:bottom w:val="none" w:sz="0" w:space="0" w:color="auto"/>
        <w:right w:val="none" w:sz="0" w:space="0" w:color="auto"/>
      </w:divBdr>
    </w:div>
    <w:div w:id="1952586507">
      <w:bodyDiv w:val="1"/>
      <w:marLeft w:val="0"/>
      <w:marRight w:val="0"/>
      <w:marTop w:val="0"/>
      <w:marBottom w:val="0"/>
      <w:divBdr>
        <w:top w:val="none" w:sz="0" w:space="0" w:color="auto"/>
        <w:left w:val="none" w:sz="0" w:space="0" w:color="auto"/>
        <w:bottom w:val="none" w:sz="0" w:space="0" w:color="auto"/>
        <w:right w:val="none" w:sz="0" w:space="0" w:color="auto"/>
      </w:divBdr>
    </w:div>
    <w:div w:id="1960984930">
      <w:bodyDiv w:val="1"/>
      <w:marLeft w:val="0"/>
      <w:marRight w:val="0"/>
      <w:marTop w:val="0"/>
      <w:marBottom w:val="0"/>
      <w:divBdr>
        <w:top w:val="none" w:sz="0" w:space="0" w:color="auto"/>
        <w:left w:val="none" w:sz="0" w:space="0" w:color="auto"/>
        <w:bottom w:val="none" w:sz="0" w:space="0" w:color="auto"/>
        <w:right w:val="none" w:sz="0" w:space="0" w:color="auto"/>
      </w:divBdr>
    </w:div>
    <w:div w:id="1961959122">
      <w:bodyDiv w:val="1"/>
      <w:marLeft w:val="0"/>
      <w:marRight w:val="0"/>
      <w:marTop w:val="0"/>
      <w:marBottom w:val="0"/>
      <w:divBdr>
        <w:top w:val="none" w:sz="0" w:space="0" w:color="auto"/>
        <w:left w:val="none" w:sz="0" w:space="0" w:color="auto"/>
        <w:bottom w:val="none" w:sz="0" w:space="0" w:color="auto"/>
        <w:right w:val="none" w:sz="0" w:space="0" w:color="auto"/>
      </w:divBdr>
    </w:div>
    <w:div w:id="1962220210">
      <w:bodyDiv w:val="1"/>
      <w:marLeft w:val="0"/>
      <w:marRight w:val="0"/>
      <w:marTop w:val="0"/>
      <w:marBottom w:val="0"/>
      <w:divBdr>
        <w:top w:val="none" w:sz="0" w:space="0" w:color="auto"/>
        <w:left w:val="none" w:sz="0" w:space="0" w:color="auto"/>
        <w:bottom w:val="none" w:sz="0" w:space="0" w:color="auto"/>
        <w:right w:val="none" w:sz="0" w:space="0" w:color="auto"/>
      </w:divBdr>
    </w:div>
    <w:div w:id="1964728510">
      <w:bodyDiv w:val="1"/>
      <w:marLeft w:val="0"/>
      <w:marRight w:val="0"/>
      <w:marTop w:val="0"/>
      <w:marBottom w:val="0"/>
      <w:divBdr>
        <w:top w:val="none" w:sz="0" w:space="0" w:color="auto"/>
        <w:left w:val="none" w:sz="0" w:space="0" w:color="auto"/>
        <w:bottom w:val="none" w:sz="0" w:space="0" w:color="auto"/>
        <w:right w:val="none" w:sz="0" w:space="0" w:color="auto"/>
      </w:divBdr>
    </w:div>
    <w:div w:id="1967850779">
      <w:bodyDiv w:val="1"/>
      <w:marLeft w:val="0"/>
      <w:marRight w:val="0"/>
      <w:marTop w:val="0"/>
      <w:marBottom w:val="0"/>
      <w:divBdr>
        <w:top w:val="none" w:sz="0" w:space="0" w:color="auto"/>
        <w:left w:val="none" w:sz="0" w:space="0" w:color="auto"/>
        <w:bottom w:val="none" w:sz="0" w:space="0" w:color="auto"/>
        <w:right w:val="none" w:sz="0" w:space="0" w:color="auto"/>
      </w:divBdr>
    </w:div>
    <w:div w:id="2014724617">
      <w:bodyDiv w:val="1"/>
      <w:marLeft w:val="0"/>
      <w:marRight w:val="0"/>
      <w:marTop w:val="0"/>
      <w:marBottom w:val="0"/>
      <w:divBdr>
        <w:top w:val="none" w:sz="0" w:space="0" w:color="auto"/>
        <w:left w:val="none" w:sz="0" w:space="0" w:color="auto"/>
        <w:bottom w:val="none" w:sz="0" w:space="0" w:color="auto"/>
        <w:right w:val="none" w:sz="0" w:space="0" w:color="auto"/>
      </w:divBdr>
    </w:div>
    <w:div w:id="2015183305">
      <w:bodyDiv w:val="1"/>
      <w:marLeft w:val="0"/>
      <w:marRight w:val="0"/>
      <w:marTop w:val="0"/>
      <w:marBottom w:val="0"/>
      <w:divBdr>
        <w:top w:val="none" w:sz="0" w:space="0" w:color="auto"/>
        <w:left w:val="none" w:sz="0" w:space="0" w:color="auto"/>
        <w:bottom w:val="none" w:sz="0" w:space="0" w:color="auto"/>
        <w:right w:val="none" w:sz="0" w:space="0" w:color="auto"/>
      </w:divBdr>
    </w:div>
    <w:div w:id="2040355735">
      <w:bodyDiv w:val="1"/>
      <w:marLeft w:val="0"/>
      <w:marRight w:val="0"/>
      <w:marTop w:val="0"/>
      <w:marBottom w:val="0"/>
      <w:divBdr>
        <w:top w:val="none" w:sz="0" w:space="0" w:color="auto"/>
        <w:left w:val="none" w:sz="0" w:space="0" w:color="auto"/>
        <w:bottom w:val="none" w:sz="0" w:space="0" w:color="auto"/>
        <w:right w:val="none" w:sz="0" w:space="0" w:color="auto"/>
      </w:divBdr>
    </w:div>
    <w:div w:id="2116124314">
      <w:bodyDiv w:val="1"/>
      <w:marLeft w:val="0"/>
      <w:marRight w:val="0"/>
      <w:marTop w:val="0"/>
      <w:marBottom w:val="0"/>
      <w:divBdr>
        <w:top w:val="none" w:sz="0" w:space="0" w:color="auto"/>
        <w:left w:val="none" w:sz="0" w:space="0" w:color="auto"/>
        <w:bottom w:val="none" w:sz="0" w:space="0" w:color="auto"/>
        <w:right w:val="none" w:sz="0" w:space="0" w:color="auto"/>
      </w:divBdr>
      <w:divsChild>
        <w:div w:id="330721536">
          <w:marLeft w:val="0"/>
          <w:marRight w:val="105"/>
          <w:marTop w:val="75"/>
          <w:marBottom w:val="75"/>
          <w:divBdr>
            <w:top w:val="none" w:sz="0" w:space="0" w:color="auto"/>
            <w:left w:val="none" w:sz="0" w:space="0" w:color="auto"/>
            <w:bottom w:val="none" w:sz="0" w:space="0" w:color="auto"/>
            <w:right w:val="single" w:sz="6" w:space="5" w:color="999999"/>
          </w:divBdr>
          <w:divsChild>
            <w:div w:id="1667324751">
              <w:marLeft w:val="0"/>
              <w:marRight w:val="0"/>
              <w:marTop w:val="0"/>
              <w:marBottom w:val="75"/>
              <w:divBdr>
                <w:top w:val="none" w:sz="0" w:space="0" w:color="auto"/>
                <w:left w:val="none" w:sz="0" w:space="0" w:color="auto"/>
                <w:bottom w:val="none" w:sz="0" w:space="0" w:color="auto"/>
                <w:right w:val="none" w:sz="0" w:space="0" w:color="auto"/>
              </w:divBdr>
            </w:div>
            <w:div w:id="2042582139">
              <w:marLeft w:val="0"/>
              <w:marRight w:val="0"/>
              <w:marTop w:val="0"/>
              <w:marBottom w:val="0"/>
              <w:divBdr>
                <w:top w:val="none" w:sz="0" w:space="0" w:color="auto"/>
                <w:left w:val="none" w:sz="0" w:space="0" w:color="auto"/>
                <w:bottom w:val="none" w:sz="0" w:space="0" w:color="auto"/>
                <w:right w:val="none" w:sz="0" w:space="0" w:color="auto"/>
              </w:divBdr>
            </w:div>
          </w:divsChild>
        </w:div>
        <w:div w:id="294606445">
          <w:marLeft w:val="0"/>
          <w:marRight w:val="105"/>
          <w:marTop w:val="75"/>
          <w:marBottom w:val="75"/>
          <w:divBdr>
            <w:top w:val="none" w:sz="0" w:space="0" w:color="auto"/>
            <w:left w:val="none" w:sz="0" w:space="0" w:color="auto"/>
            <w:bottom w:val="none" w:sz="0" w:space="0" w:color="auto"/>
            <w:right w:val="single" w:sz="6" w:space="5" w:color="999999"/>
          </w:divBdr>
          <w:divsChild>
            <w:div w:id="363023160">
              <w:marLeft w:val="0"/>
              <w:marRight w:val="0"/>
              <w:marTop w:val="0"/>
              <w:marBottom w:val="75"/>
              <w:divBdr>
                <w:top w:val="none" w:sz="0" w:space="0" w:color="auto"/>
                <w:left w:val="none" w:sz="0" w:space="0" w:color="auto"/>
                <w:bottom w:val="none" w:sz="0" w:space="0" w:color="auto"/>
                <w:right w:val="none" w:sz="0" w:space="0" w:color="auto"/>
              </w:divBdr>
            </w:div>
            <w:div w:id="816071985">
              <w:marLeft w:val="0"/>
              <w:marRight w:val="0"/>
              <w:marTop w:val="0"/>
              <w:marBottom w:val="0"/>
              <w:divBdr>
                <w:top w:val="none" w:sz="0" w:space="0" w:color="auto"/>
                <w:left w:val="none" w:sz="0" w:space="0" w:color="auto"/>
                <w:bottom w:val="none" w:sz="0" w:space="0" w:color="auto"/>
                <w:right w:val="none" w:sz="0" w:space="0" w:color="auto"/>
              </w:divBdr>
            </w:div>
          </w:divsChild>
        </w:div>
        <w:div w:id="1347516377">
          <w:marLeft w:val="0"/>
          <w:marRight w:val="120"/>
          <w:marTop w:val="0"/>
          <w:marBottom w:val="15"/>
          <w:divBdr>
            <w:top w:val="single" w:sz="6" w:space="5" w:color="005626"/>
            <w:left w:val="single" w:sz="6" w:space="5" w:color="005626"/>
            <w:bottom w:val="single" w:sz="6" w:space="5" w:color="005626"/>
            <w:right w:val="single" w:sz="6" w:space="5" w:color="005626"/>
          </w:divBdr>
          <w:divsChild>
            <w:div w:id="525602228">
              <w:marLeft w:val="0"/>
              <w:marRight w:val="105"/>
              <w:marTop w:val="75"/>
              <w:marBottom w:val="75"/>
              <w:divBdr>
                <w:top w:val="none" w:sz="0" w:space="0" w:color="auto"/>
                <w:left w:val="none" w:sz="0" w:space="0" w:color="auto"/>
                <w:bottom w:val="none" w:sz="0" w:space="0" w:color="auto"/>
                <w:right w:val="single" w:sz="6" w:space="5" w:color="999999"/>
              </w:divBdr>
            </w:div>
          </w:divsChild>
        </w:div>
      </w:divsChild>
    </w:div>
    <w:div w:id="2137672290">
      <w:bodyDiv w:val="1"/>
      <w:marLeft w:val="0"/>
      <w:marRight w:val="0"/>
      <w:marTop w:val="0"/>
      <w:marBottom w:val="0"/>
      <w:divBdr>
        <w:top w:val="none" w:sz="0" w:space="0" w:color="auto"/>
        <w:left w:val="none" w:sz="0" w:space="0" w:color="auto"/>
        <w:bottom w:val="none" w:sz="0" w:space="0" w:color="auto"/>
        <w:right w:val="none" w:sz="0" w:space="0" w:color="auto"/>
      </w:divBdr>
    </w:div>
    <w:div w:id="2141723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commons.wikimedia.org/wiki/File:Korean_War_memorial_Auburn.jp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jpg"/><Relationship Id="rId33" Type="http://schemas.openxmlformats.org/officeDocument/2006/relationships/hyperlink" Target="https://www.trumanlibrary.org/publicpapers/index.php?pid=820&amp;st=&amp;st1"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es.wa.gov/sites/default/files/public/images/Facilities/MemorialsArtwork/KoreanWar02.jpg" TargetMode="External"/><Relationship Id="rId32" Type="http://schemas.openxmlformats.org/officeDocument/2006/relationships/hyperlink" Target="http://www.presidency.ucsb.edu/index.php"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hyperlink" Target="https://cdn.lib.unc.edu/commemorative-landscapes/media/monument/475_full.jpg" TargetMode="External"/><Relationship Id="rId31" Type="http://schemas.openxmlformats.org/officeDocument/2006/relationships/hyperlink" Target="http://www.oldmagazinearticles.com/article-summary/korean-war-mobilizatio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 Id="rId8" Type="http://schemas.openxmlformats.org/officeDocument/2006/relationships/image" Target="media/image1.jpeg"/></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tiff"/><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gin.MDDN-FTP-001\Desktop\G6_AgCiv_ForBingReview_MP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85A88-D03F-A14A-969E-DA9436BDE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C:\Users\login.MDDN-FTP-001\Desktop\G6_AgCiv_ForBingReview_MPS.dotx</Template>
  <TotalTime>3</TotalTime>
  <Pages>24</Pages>
  <Words>7897</Words>
  <Characters>45014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7th Grade Great Compromise Abridged Inquiry.docx</vt:lpstr>
    </vt:vector>
  </TitlesOfParts>
  <Company>NC State</Company>
  <LinksUpToDate>false</LinksUpToDate>
  <CharactersWithSpaces>52806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7th Grade Great Compromise Abridged Inquiry.docx</dc:title>
  <dc:creator>Evan Long</dc:creator>
  <cp:lastModifiedBy>John Kelly Lee</cp:lastModifiedBy>
  <cp:revision>3</cp:revision>
  <cp:lastPrinted>2018-10-15T14:54:00Z</cp:lastPrinted>
  <dcterms:created xsi:type="dcterms:W3CDTF">2018-10-15T18:02:00Z</dcterms:created>
  <dcterms:modified xsi:type="dcterms:W3CDTF">2018-11-26T02:47:00Z</dcterms:modified>
</cp:coreProperties>
</file>